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A323F8" w14:textId="0828C182" w:rsidR="00DD3993" w:rsidRDefault="007B69E2" w:rsidP="00D265E8">
      <w:pPr>
        <w:jc w:val="center"/>
        <w:rPr>
          <w:rFonts w:ascii="Tempus Sans ITC" w:hAnsi="Tempus Sans ITC"/>
          <w:b/>
          <w:sz w:val="32"/>
        </w:rPr>
      </w:pPr>
      <w:r>
        <w:rPr>
          <w:rFonts w:ascii="Tempus Sans ITC" w:hAnsi="Tempus Sans ITC"/>
          <w:b/>
          <w:sz w:val="32"/>
        </w:rPr>
        <w:t xml:space="preserve">Non è </w:t>
      </w:r>
      <w:r w:rsidR="008C76AB">
        <w:rPr>
          <w:rFonts w:ascii="Tempus Sans ITC" w:hAnsi="Tempus Sans ITC"/>
          <w:b/>
          <w:sz w:val="32"/>
        </w:rPr>
        <w:t>retto</w:t>
      </w:r>
      <w:r>
        <w:rPr>
          <w:rFonts w:ascii="Tempus Sans ITC" w:hAnsi="Tempus Sans ITC"/>
          <w:b/>
          <w:sz w:val="32"/>
        </w:rPr>
        <w:t xml:space="preserve"> il modo di agire del Signore</w:t>
      </w:r>
    </w:p>
    <w:p w14:paraId="75A7A1AE" w14:textId="634DDC8C" w:rsidR="00DD3993" w:rsidRDefault="00240950" w:rsidP="00D265E8">
      <w:pPr>
        <w:jc w:val="center"/>
        <w:rPr>
          <w:rFonts w:ascii="Tempus Sans ITC" w:hAnsi="Tempus Sans ITC"/>
          <w:sz w:val="20"/>
        </w:rPr>
      </w:pPr>
      <w:r>
        <w:rPr>
          <w:rFonts w:ascii="Tempus Sans ITC" w:hAnsi="Tempus Sans ITC"/>
          <w:sz w:val="20"/>
        </w:rPr>
        <w:t>(</w:t>
      </w:r>
      <w:r w:rsidR="007B69E2">
        <w:rPr>
          <w:rFonts w:ascii="Tempus Sans ITC" w:hAnsi="Tempus Sans ITC"/>
          <w:sz w:val="20"/>
        </w:rPr>
        <w:t>Ezechiele 18, Filippesi 2, Matteo 21</w:t>
      </w:r>
      <w:r w:rsidR="00DD3993">
        <w:rPr>
          <w:rFonts w:ascii="Tempus Sans ITC" w:hAnsi="Tempus Sans ITC"/>
          <w:sz w:val="20"/>
        </w:rPr>
        <w:t>)</w:t>
      </w:r>
    </w:p>
    <w:p w14:paraId="3AF28014" w14:textId="6A0ACE11" w:rsidR="00DD3993" w:rsidRDefault="00D27C36" w:rsidP="00D265E8">
      <w:pPr>
        <w:jc w:val="center"/>
        <w:rPr>
          <w:rFonts w:ascii="Tempus Sans ITC" w:hAnsi="Tempus Sans ITC"/>
          <w:sz w:val="20"/>
        </w:rPr>
      </w:pPr>
      <w:r>
        <w:rPr>
          <w:rFonts w:ascii="Tempus Sans ITC" w:hAnsi="Tempus Sans ITC"/>
          <w:sz w:val="20"/>
        </w:rPr>
        <w:t>Venti</w:t>
      </w:r>
      <w:r w:rsidR="00071B9F">
        <w:rPr>
          <w:rFonts w:ascii="Tempus Sans ITC" w:hAnsi="Tempus Sans ITC"/>
          <w:sz w:val="20"/>
        </w:rPr>
        <w:t>s</w:t>
      </w:r>
      <w:r>
        <w:rPr>
          <w:rFonts w:ascii="Tempus Sans ITC" w:hAnsi="Tempus Sans ITC"/>
          <w:sz w:val="20"/>
        </w:rPr>
        <w:t>e</w:t>
      </w:r>
      <w:r w:rsidR="00071B9F">
        <w:rPr>
          <w:rFonts w:ascii="Tempus Sans ITC" w:hAnsi="Tempus Sans ITC"/>
          <w:sz w:val="20"/>
        </w:rPr>
        <w:t>ie</w:t>
      </w:r>
      <w:r>
        <w:rPr>
          <w:rFonts w:ascii="Tempus Sans ITC" w:hAnsi="Tempus Sans ITC"/>
          <w:sz w:val="20"/>
        </w:rPr>
        <w:t>sima</w:t>
      </w:r>
      <w:r w:rsidR="007C656D">
        <w:rPr>
          <w:rFonts w:ascii="Tempus Sans ITC" w:hAnsi="Tempus Sans ITC"/>
          <w:sz w:val="20"/>
        </w:rPr>
        <w:t xml:space="preserve"> domenica Tempo Ordinario</w:t>
      </w:r>
      <w:r w:rsidR="00B50A2A">
        <w:rPr>
          <w:rFonts w:ascii="Tempus Sans ITC" w:hAnsi="Tempus Sans ITC"/>
          <w:sz w:val="20"/>
        </w:rPr>
        <w:t xml:space="preserve"> anno A</w:t>
      </w:r>
    </w:p>
    <w:p w14:paraId="57803EB4" w14:textId="77777777" w:rsidR="002A5BC8" w:rsidRDefault="002A5BC8" w:rsidP="00D265E8">
      <w:pPr>
        <w:jc w:val="center"/>
        <w:rPr>
          <w:rFonts w:ascii="Tempus Sans ITC" w:hAnsi="Tempus Sans ITC"/>
          <w:sz w:val="20"/>
        </w:rPr>
      </w:pPr>
    </w:p>
    <w:p w14:paraId="5038F60C" w14:textId="77777777" w:rsidR="00AB3F08" w:rsidRPr="00AB3F08" w:rsidRDefault="00AB3F08" w:rsidP="00D265E8">
      <w:pPr>
        <w:jc w:val="center"/>
        <w:rPr>
          <w:rFonts w:ascii="Tempus Sans ITC" w:hAnsi="Tempus Sans ITC"/>
          <w:sz w:val="10"/>
          <w:szCs w:val="14"/>
        </w:rPr>
      </w:pPr>
    </w:p>
    <w:p w14:paraId="7897528C" w14:textId="76E67427" w:rsidR="005542B1" w:rsidRPr="001421E8" w:rsidRDefault="008A4535" w:rsidP="001421E8">
      <w:pPr>
        <w:spacing w:line="360" w:lineRule="auto"/>
        <w:ind w:firstLine="708"/>
        <w:jc w:val="both"/>
        <w:rPr>
          <w:i/>
          <w:iCs/>
        </w:rPr>
      </w:pPr>
      <w:r w:rsidRPr="009C4451">
        <w:rPr>
          <w:i/>
          <w:iCs/>
        </w:rPr>
        <w:t>“</w:t>
      </w:r>
      <w:r w:rsidR="007B69E2">
        <w:rPr>
          <w:i/>
          <w:iCs/>
        </w:rPr>
        <w:t xml:space="preserve">Voi dite non è retto il modo </w:t>
      </w:r>
      <w:r w:rsidR="008C76AB">
        <w:rPr>
          <w:i/>
          <w:iCs/>
        </w:rPr>
        <w:t>di agire del Signore</w:t>
      </w:r>
      <w:r w:rsidR="00D1566E" w:rsidRPr="009C4451">
        <w:rPr>
          <w:i/>
          <w:iCs/>
        </w:rPr>
        <w:t>…”</w:t>
      </w:r>
      <w:r w:rsidR="001421E8">
        <w:rPr>
          <w:i/>
          <w:iCs/>
        </w:rPr>
        <w:t xml:space="preserve"> </w:t>
      </w:r>
      <w:r w:rsidR="008C76AB">
        <w:t>Certo che lo diciamo, perché retto non è</w:t>
      </w:r>
      <w:r w:rsidR="00F81981">
        <w:t>.</w:t>
      </w:r>
      <w:r w:rsidR="008C76AB">
        <w:t xml:space="preserve"> </w:t>
      </w:r>
      <w:r w:rsidR="00B04248">
        <w:t xml:space="preserve">Il modo di agire del Dio che cocciutamente crediamo di conoscere non è chirurgico, non è immediato, non è senza sbavature. Non è una giustizia umana </w:t>
      </w:r>
      <w:r w:rsidR="006362ED">
        <w:t xml:space="preserve">dai tempi perfetti e senza esitazioni. </w:t>
      </w:r>
      <w:r w:rsidR="003755C7">
        <w:t xml:space="preserve">Non è l’onniscienza che, sapendo tutto, </w:t>
      </w:r>
      <w:r w:rsidR="007D49B1">
        <w:t>premia e punisce senza dubbio alcuno. Quello non è il modo di agire del Signore, quell</w:t>
      </w:r>
      <w:r w:rsidR="008805CC">
        <w:t>a</w:t>
      </w:r>
      <w:r w:rsidR="007D49B1">
        <w:t xml:space="preserve"> sarebbe solo </w:t>
      </w:r>
      <w:r w:rsidR="008805CC">
        <w:t xml:space="preserve">l’illusione di una giustizia umana portata a perfezione. Poca roba rispetto al divino sguardo sull’uomo. </w:t>
      </w:r>
      <w:r w:rsidR="003755C7">
        <w:t xml:space="preserve"> </w:t>
      </w:r>
    </w:p>
    <w:p w14:paraId="7D617CC7" w14:textId="11260572" w:rsidR="005542B1" w:rsidRDefault="008805CC" w:rsidP="006E7924">
      <w:pPr>
        <w:spacing w:line="360" w:lineRule="auto"/>
        <w:ind w:firstLine="708"/>
        <w:jc w:val="both"/>
      </w:pPr>
      <w:r w:rsidRPr="007D4CC9">
        <w:rPr>
          <w:i/>
          <w:iCs/>
        </w:rPr>
        <w:t>“</w:t>
      </w:r>
      <w:r w:rsidR="007D4CC9" w:rsidRPr="007D4CC9">
        <w:rPr>
          <w:i/>
          <w:iCs/>
        </w:rPr>
        <w:t>Non è retta la mia condotta o piuttosto non è retta la vostra?”</w:t>
      </w:r>
      <w:r w:rsidR="007D4CC9">
        <w:t xml:space="preserve"> Ezechiele, prima lettura.</w:t>
      </w:r>
      <w:r w:rsidR="006E7924">
        <w:t xml:space="preserve"> </w:t>
      </w:r>
      <w:r w:rsidR="006362ED">
        <w:t xml:space="preserve">Dio non è retto, quando si muove non ama </w:t>
      </w:r>
      <w:r w:rsidR="006106E7">
        <w:t>scegliere</w:t>
      </w:r>
      <w:r w:rsidR="006362ED">
        <w:t xml:space="preserve"> la via più breve tra due punti, il Signore il tempo lo prende, lo</w:t>
      </w:r>
      <w:r w:rsidR="006106E7">
        <w:t xml:space="preserve"> dilata e disegna curve e ricami</w:t>
      </w:r>
      <w:r w:rsidR="005542B1">
        <w:t xml:space="preserve">, </w:t>
      </w:r>
      <w:r w:rsidR="006106E7">
        <w:t xml:space="preserve">lo </w:t>
      </w:r>
      <w:r w:rsidR="00106AF9">
        <w:t>allunga</w:t>
      </w:r>
      <w:r w:rsidR="005542B1">
        <w:t xml:space="preserve">, </w:t>
      </w:r>
      <w:r w:rsidR="00106AF9">
        <w:t xml:space="preserve">lo rallenta. </w:t>
      </w:r>
      <w:r w:rsidR="005542B1">
        <w:t>Crea attese. Gioca con le possibilità.</w:t>
      </w:r>
    </w:p>
    <w:p w14:paraId="4BEA22E3" w14:textId="1DE862D7" w:rsidR="001B4A4F" w:rsidRDefault="007D4CC9" w:rsidP="006E7924">
      <w:pPr>
        <w:spacing w:line="360" w:lineRule="auto"/>
        <w:ind w:firstLine="708"/>
        <w:jc w:val="both"/>
      </w:pPr>
      <w:r>
        <w:t xml:space="preserve">Dio non è retto, Dio crea spazi e tempi per cammini che </w:t>
      </w:r>
      <w:r w:rsidR="00B443A1">
        <w:t>noi riteniamo impossibili.</w:t>
      </w:r>
      <w:r w:rsidR="006E7924">
        <w:t xml:space="preserve"> </w:t>
      </w:r>
      <w:r w:rsidR="00C11563">
        <w:t>“</w:t>
      </w:r>
      <w:r w:rsidR="00C11563" w:rsidRPr="006E7924">
        <w:rPr>
          <w:i/>
          <w:iCs/>
        </w:rPr>
        <w:t>E se il malvagio si converte…</w:t>
      </w:r>
      <w:r w:rsidR="00C11563">
        <w:t>” la giustizia di Dio non è</w:t>
      </w:r>
      <w:r w:rsidR="006E7924">
        <w:t xml:space="preserve"> </w:t>
      </w:r>
      <w:r w:rsidR="00C11563">
        <w:t>inflessibile</w:t>
      </w:r>
      <w:r w:rsidR="006E7924">
        <w:t>,</w:t>
      </w:r>
      <w:r w:rsidR="00C11563">
        <w:t xml:space="preserve"> </w:t>
      </w:r>
      <w:r w:rsidR="00C937A9">
        <w:t>prende il tempo e ci infila dentro il dubbio “</w:t>
      </w:r>
      <w:r w:rsidR="00C937A9" w:rsidRPr="006E7924">
        <w:rPr>
          <w:i/>
          <w:iCs/>
        </w:rPr>
        <w:t>e se…”</w:t>
      </w:r>
      <w:r w:rsidR="00C937A9">
        <w:t xml:space="preserve">? La giustizia divina </w:t>
      </w:r>
      <w:r w:rsidR="00F71B0F">
        <w:t xml:space="preserve">non perde di vista </w:t>
      </w:r>
      <w:r w:rsidR="006E7924">
        <w:t>il</w:t>
      </w:r>
      <w:r w:rsidR="00F71B0F">
        <w:t xml:space="preserve"> figlio</w:t>
      </w:r>
      <w:r w:rsidR="006E7924">
        <w:t>,</w:t>
      </w:r>
      <w:r w:rsidR="00F71B0F">
        <w:t xml:space="preserve"> non smette di sperare nell’uomo. La fede non è quella dell’uomo in Dio, </w:t>
      </w:r>
      <w:r w:rsidR="00AC5150">
        <w:t xml:space="preserve">è quella di Dio nell’uomo. Questo salva la vita. Giusta non è una punizione ma uno sguardo buono che scende in noi e vede una possibilità di rinascita. Perché </w:t>
      </w:r>
      <w:r w:rsidR="00F04EC5">
        <w:t>il malvagio che si converte “</w:t>
      </w:r>
      <w:r w:rsidR="00F04EC5" w:rsidRPr="006E7924">
        <w:rPr>
          <w:i/>
          <w:iCs/>
        </w:rPr>
        <w:t xml:space="preserve">fa vivere </w:t>
      </w:r>
      <w:proofErr w:type="gramStart"/>
      <w:r w:rsidR="00F04EC5" w:rsidRPr="006E7924">
        <w:rPr>
          <w:i/>
          <w:iCs/>
        </w:rPr>
        <w:t>se</w:t>
      </w:r>
      <w:proofErr w:type="gramEnd"/>
      <w:r w:rsidR="00F04EC5" w:rsidRPr="006E7924">
        <w:rPr>
          <w:i/>
          <w:iCs/>
        </w:rPr>
        <w:t xml:space="preserve"> stesso</w:t>
      </w:r>
      <w:r w:rsidR="00F04EC5">
        <w:t>”.</w:t>
      </w:r>
    </w:p>
    <w:p w14:paraId="5E907B73" w14:textId="77777777" w:rsidR="00683B9A" w:rsidRDefault="00F04EC5" w:rsidP="00080907">
      <w:pPr>
        <w:spacing w:line="360" w:lineRule="auto"/>
        <w:ind w:firstLine="708"/>
        <w:jc w:val="both"/>
      </w:pPr>
      <w:r>
        <w:t xml:space="preserve">Il Signore spera e crede </w:t>
      </w:r>
      <w:r w:rsidR="003F0FDB">
        <w:t xml:space="preserve">in noi. Il Signore </w:t>
      </w:r>
      <w:r w:rsidR="00982518">
        <w:t>inventa uno spazio e un tempo</w:t>
      </w:r>
      <w:r w:rsidR="00F152CB">
        <w:t>, ce lo regala, così che si possa cambiare… “</w:t>
      </w:r>
      <w:r w:rsidR="00F152CB" w:rsidRPr="005251FE">
        <w:rPr>
          <w:i/>
          <w:iCs/>
        </w:rPr>
        <w:t>ha riflettuto, si è allontanato da tutte le colpe commesse: egli di certo vivrà</w:t>
      </w:r>
      <w:r w:rsidR="00F152CB">
        <w:t xml:space="preserve">”. </w:t>
      </w:r>
    </w:p>
    <w:p w14:paraId="24D9E894" w14:textId="19AD306C" w:rsidR="004A76E8" w:rsidRDefault="00F152CB" w:rsidP="00683B9A">
      <w:pPr>
        <w:spacing w:line="360" w:lineRule="auto"/>
        <w:ind w:firstLine="708"/>
        <w:jc w:val="both"/>
      </w:pPr>
      <w:r>
        <w:t xml:space="preserve">Ma non sentite che questa frase commovente racchiude uno sguardo che stravolge la storia, che </w:t>
      </w:r>
      <w:r w:rsidR="00D5385E">
        <w:t xml:space="preserve">fa crollare quell’immagine di Dio monolitica e asettica? </w:t>
      </w:r>
      <w:r w:rsidR="005251FE">
        <w:t>Questo è agire retto</w:t>
      </w:r>
      <w:r w:rsidR="00D5385E">
        <w:t>,</w:t>
      </w:r>
      <w:r w:rsidR="005251FE">
        <w:t xml:space="preserve"> questi sono gli sguard</w:t>
      </w:r>
      <w:r w:rsidR="00683B9A">
        <w:t>i</w:t>
      </w:r>
      <w:r w:rsidR="005251FE">
        <w:t xml:space="preserve"> che ci salvano, </w:t>
      </w:r>
      <w:r w:rsidR="00D75F1B">
        <w:t>solo che a noi fanno paura, perché il male ci fa paura e crediamo che dare possibilità al fratello sia un modo per non controllare il male, per perdere il controllo. Ma se uno ha</w:t>
      </w:r>
      <w:r w:rsidR="00683B9A">
        <w:t xml:space="preserve"> </w:t>
      </w:r>
      <w:r w:rsidR="00D75F1B">
        <w:t xml:space="preserve">paura </w:t>
      </w:r>
      <w:r w:rsidR="00683B9A">
        <w:t>deve</w:t>
      </w:r>
      <w:r w:rsidR="00D75F1B">
        <w:t xml:space="preserve"> lasciar perdere di educare. </w:t>
      </w:r>
      <w:r w:rsidR="00683B9A">
        <w:t>Deve</w:t>
      </w:r>
      <w:r w:rsidR="00D75F1B">
        <w:t xml:space="preserve"> lasciar perdere di amare. </w:t>
      </w:r>
      <w:r w:rsidR="00683B9A">
        <w:t>Deve</w:t>
      </w:r>
      <w:r w:rsidR="00D75F1B">
        <w:t xml:space="preserve"> lasciar perdere</w:t>
      </w:r>
      <w:r w:rsidR="00683B9A">
        <w:t xml:space="preserve"> p</w:t>
      </w:r>
      <w:r w:rsidR="00D75F1B">
        <w:t>erfino di essere chiesa. Una chiesa che ha paura</w:t>
      </w:r>
      <w:r w:rsidR="00AF0AB8">
        <w:t xml:space="preserve"> di perdere il controllo</w:t>
      </w:r>
      <w:r w:rsidR="00683B9A">
        <w:t>, una chiesa che ha paura del male,</w:t>
      </w:r>
      <w:r w:rsidR="00AF0AB8">
        <w:t xml:space="preserve"> sarà </w:t>
      </w:r>
      <w:r w:rsidR="00683B9A">
        <w:t xml:space="preserve">forse </w:t>
      </w:r>
      <w:r w:rsidR="00AF0AB8">
        <w:t xml:space="preserve">più </w:t>
      </w:r>
      <w:r w:rsidR="00683B9A">
        <w:t>“</w:t>
      </w:r>
      <w:r w:rsidR="00AF0AB8">
        <w:t>giusta</w:t>
      </w:r>
      <w:r w:rsidR="00683B9A">
        <w:t>”</w:t>
      </w:r>
      <w:r w:rsidR="00AF0AB8">
        <w:t xml:space="preserve"> </w:t>
      </w:r>
      <w:r w:rsidR="003C65D1">
        <w:t>secondo le logiche umane ma non sarà per nulla divina.</w:t>
      </w:r>
      <w:r w:rsidR="00683B9A">
        <w:t xml:space="preserve"> </w:t>
      </w:r>
      <w:r w:rsidR="003C65D1">
        <w:t xml:space="preserve">Io non voglio una Chiesa pulita, non credo in una Comunità giusta </w:t>
      </w:r>
      <w:r w:rsidR="00683B9A">
        <w:t>fatta di giust</w:t>
      </w:r>
      <w:r w:rsidR="00FA1752">
        <w:t>i, anche</w:t>
      </w:r>
      <w:r w:rsidR="00683B9A">
        <w:t xml:space="preserve"> </w:t>
      </w:r>
      <w:r w:rsidR="003C65D1">
        <w:t xml:space="preserve">perché io </w:t>
      </w:r>
      <w:r w:rsidR="00683B9A">
        <w:t>non troverei posto</w:t>
      </w:r>
      <w:r w:rsidR="00FA1752">
        <w:t>.</w:t>
      </w:r>
      <w:r w:rsidR="003C65D1">
        <w:t xml:space="preserve"> A cosa serve illudersi? San Paolo nella seconda lettura parla di </w:t>
      </w:r>
      <w:r w:rsidR="00952C1C">
        <w:t>“</w:t>
      </w:r>
      <w:r w:rsidR="00952C1C" w:rsidRPr="00FA1752">
        <w:rPr>
          <w:i/>
          <w:iCs/>
        </w:rPr>
        <w:t>rivalità e vanagloria</w:t>
      </w:r>
      <w:r w:rsidR="00952C1C">
        <w:t>” nella comunità di Filippi. Niente di nuovo. Dove due o tre saranno riuniti anche nel mio nome lì ci sarà rivalità e vanagloria. Niente di nuovo. Si accoglie</w:t>
      </w:r>
      <w:r w:rsidR="00FA1752">
        <w:t xml:space="preserve"> questa fragilità senza nasconderla</w:t>
      </w:r>
      <w:r w:rsidR="00952C1C">
        <w:t xml:space="preserve">. Ci sono e ci saranno sempre scandali. Intervenire credendo di </w:t>
      </w:r>
      <w:r w:rsidR="008552CC">
        <w:t>ripulire e portare a perfezione la struttura è sogno diabolico. Bisogna invece svuotarsi “</w:t>
      </w:r>
      <w:r w:rsidR="008552CC" w:rsidRPr="00FA1752">
        <w:rPr>
          <w:i/>
          <w:iCs/>
        </w:rPr>
        <w:t xml:space="preserve">svuotò </w:t>
      </w:r>
      <w:proofErr w:type="gramStart"/>
      <w:r w:rsidR="008552CC" w:rsidRPr="00FA1752">
        <w:rPr>
          <w:i/>
          <w:iCs/>
        </w:rPr>
        <w:t>se</w:t>
      </w:r>
      <w:proofErr w:type="gramEnd"/>
      <w:r w:rsidR="008552CC" w:rsidRPr="00FA1752">
        <w:rPr>
          <w:i/>
          <w:iCs/>
        </w:rPr>
        <w:t xml:space="preserve"> stesso assumendo una condizione di servo</w:t>
      </w:r>
      <w:r w:rsidR="008552CC">
        <w:t xml:space="preserve">”, come Gesù. Svuotare soprattutto quella </w:t>
      </w:r>
      <w:r w:rsidR="00FA1752">
        <w:t>perversa</w:t>
      </w:r>
      <w:r w:rsidR="008552CC">
        <w:t xml:space="preserve"> idea di un Dio perfettissimo per accogliere </w:t>
      </w:r>
      <w:r w:rsidR="009775DF">
        <w:t xml:space="preserve">il Suo essere servo. Servo della </w:t>
      </w:r>
      <w:r w:rsidR="009775DF">
        <w:lastRenderedPageBreak/>
        <w:t xml:space="preserve">nostra umanità, servo per la nostra vita. Servo che si svuota per diventare </w:t>
      </w:r>
      <w:r w:rsidR="004A76E8">
        <w:t>compagno di viaggio che crea spazi e tempi di possibilità.</w:t>
      </w:r>
    </w:p>
    <w:p w14:paraId="70EC3CFE" w14:textId="6520D385" w:rsidR="00F04EC5" w:rsidRDefault="004A76E8" w:rsidP="00080907">
      <w:pPr>
        <w:spacing w:line="360" w:lineRule="auto"/>
        <w:ind w:firstLine="708"/>
        <w:jc w:val="both"/>
      </w:pPr>
      <w:r>
        <w:t xml:space="preserve">Non mi interessa credere in una comunità senza sbavature, ci ho creduto fin troppo e ho sofferto e fatto soffrire. Non credo in realtà perfette, credo </w:t>
      </w:r>
      <w:r w:rsidR="0045147B">
        <w:t xml:space="preserve">nell’esercizio quotidiano dello svuotamento, credo che torneremo ad essere credibili il giorno che ci svuoteremo delle nostre illusioni, che ci svuoteremo delle nostre maschere, che ci svuoteremo del nostro orgoglio per dire che siamo </w:t>
      </w:r>
      <w:r w:rsidR="00AC25CA">
        <w:t>perenni rivali gli uni degli altri, che gli altri ci fanno pura, che il nostro volontariato è spesso una rivendicazione di potere, che usiamo le strutture perché abbiamo paura di essere niente. Che siamo in ricerca costante di una gloria vana, perché poggia solo sull</w:t>
      </w:r>
      <w:r w:rsidR="00FA1752">
        <w:t>a nostra paura di essere nessuno</w:t>
      </w:r>
      <w:r w:rsidR="00AC25CA">
        <w:t>. Torneremo ad essere credibili quando confesseremo che in Dio abbiamo smesso di credere il giorno esatto in cui ci siamo accorti che venera</w:t>
      </w:r>
      <w:r w:rsidR="0052397A">
        <w:t>vamo una nostra proiezione ideal</w:t>
      </w:r>
      <w:r w:rsidR="00FA1752">
        <w:t>izzata</w:t>
      </w:r>
      <w:r w:rsidR="0052397A">
        <w:t xml:space="preserve">. Che abbiamo smesso di credere in Dio e nella Chiesa perfetta perché ci siamo accorti che ci stavamo inginocchiando a una immagine di noi falsa e idolatrica. Confesseremo che ci siamo spaventati per la tenebra che portavamo dentro. Che avremmo voluto morire. Ma che siamo salvi solo grazie all’agire divino, </w:t>
      </w:r>
      <w:r w:rsidR="00FA1752">
        <w:t>che s</w:t>
      </w:r>
      <w:r w:rsidR="005B6842">
        <w:t>iamo salvi perché il Signore ha creduto in noi, dilatando spazi e tempi, trasformando la vita da “</w:t>
      </w:r>
      <w:r w:rsidR="005B6842" w:rsidRPr="00FA1752">
        <w:rPr>
          <w:i/>
          <w:iCs/>
        </w:rPr>
        <w:t>banco di prova</w:t>
      </w:r>
      <w:r w:rsidR="005B6842">
        <w:t>” a spazio per la conversione.</w:t>
      </w:r>
    </w:p>
    <w:p w14:paraId="0867B3E7" w14:textId="375F78E6" w:rsidR="005B6842" w:rsidRDefault="005B6842" w:rsidP="00080907">
      <w:pPr>
        <w:spacing w:line="360" w:lineRule="auto"/>
        <w:ind w:firstLine="708"/>
        <w:jc w:val="both"/>
      </w:pPr>
      <w:r>
        <w:t xml:space="preserve">Come dice bene </w:t>
      </w:r>
      <w:r w:rsidR="006C3B88">
        <w:t>Gesù</w:t>
      </w:r>
      <w:r>
        <w:t xml:space="preserve"> nella parabola di oggi. </w:t>
      </w:r>
      <w:r w:rsidR="006C3B88">
        <w:t xml:space="preserve">Un </w:t>
      </w:r>
      <w:r w:rsidR="00247AC6">
        <w:t xml:space="preserve">uomo chiede ai figli di andare nella vigna a lavorare. Nessuno dice </w:t>
      </w:r>
      <w:r w:rsidR="00247AC6" w:rsidRPr="001509F2">
        <w:rPr>
          <w:i/>
          <w:iCs/>
        </w:rPr>
        <w:t>sì</w:t>
      </w:r>
      <w:r w:rsidR="00247AC6">
        <w:t xml:space="preserve"> </w:t>
      </w:r>
      <w:r w:rsidR="003E199B">
        <w:t>e si mette al lavoro</w:t>
      </w:r>
      <w:r w:rsidR="00247AC6">
        <w:t xml:space="preserve">, nessuno dice </w:t>
      </w:r>
      <w:r w:rsidR="00247AC6" w:rsidRPr="001509F2">
        <w:rPr>
          <w:i/>
          <w:iCs/>
        </w:rPr>
        <w:t>no</w:t>
      </w:r>
      <w:r w:rsidR="00247AC6">
        <w:t xml:space="preserve"> e </w:t>
      </w:r>
      <w:r w:rsidR="003E199B">
        <w:t>rimane a casa</w:t>
      </w:r>
      <w:r w:rsidR="00247AC6">
        <w:t xml:space="preserve">. </w:t>
      </w:r>
      <w:r w:rsidR="00301871">
        <w:t>A Gesù sembra non interessare l’agire “retto” secondo gli uomini</w:t>
      </w:r>
      <w:r w:rsidR="003E199B">
        <w:t>, quello coerente</w:t>
      </w:r>
      <w:r w:rsidR="00301871">
        <w:t>. Gesù sta parlando ai capi dei sacerdoti e agli anziani del popolo… Gesù parla a gente di chiesa, a chi crede che a convertirsi debbano sempre essere gli altri.</w:t>
      </w:r>
      <w:r w:rsidR="003E199B">
        <w:t xml:space="preserve"> Gesù parla a gente che crede di essere la coerenza in persona. </w:t>
      </w:r>
      <w:r w:rsidR="001509F2">
        <w:t>Gesù non prende in considerazione una vita senza spazi di ripensamento. A cosa servirebbe vivere senza la libertà di cambiare?</w:t>
      </w:r>
    </w:p>
    <w:p w14:paraId="21833D06" w14:textId="04547E4D" w:rsidR="00301871" w:rsidRDefault="00301871" w:rsidP="00080907">
      <w:pPr>
        <w:spacing w:line="360" w:lineRule="auto"/>
        <w:ind w:firstLine="708"/>
        <w:jc w:val="both"/>
      </w:pPr>
      <w:r>
        <w:t xml:space="preserve">Un uomo chiede ai figli di andare nella vigna. Il </w:t>
      </w:r>
      <w:r w:rsidR="009037FC">
        <w:t>secondo</w:t>
      </w:r>
      <w:r>
        <w:t xml:space="preserve"> dice sì </w:t>
      </w:r>
      <w:r w:rsidR="00F910A5">
        <w:t xml:space="preserve">ma poi non si muove di casa. </w:t>
      </w:r>
    </w:p>
    <w:p w14:paraId="10079AE3" w14:textId="76AF86D0" w:rsidR="00F910A5" w:rsidRDefault="00F910A5" w:rsidP="00080907">
      <w:pPr>
        <w:spacing w:line="360" w:lineRule="auto"/>
        <w:ind w:firstLine="708"/>
        <w:jc w:val="both"/>
      </w:pPr>
      <w:r>
        <w:t xml:space="preserve">Il </w:t>
      </w:r>
      <w:r w:rsidR="009037FC">
        <w:t>primo</w:t>
      </w:r>
      <w:r>
        <w:t xml:space="preserve"> invece in</w:t>
      </w:r>
      <w:r w:rsidR="000312EF">
        <w:t>izia un vero</w:t>
      </w:r>
      <w:r w:rsidR="0065188D">
        <w:t xml:space="preserve"> e proprio itinerario interiore: dilata il tempo. Prima dice che non ha voglia. </w:t>
      </w:r>
      <w:proofErr w:type="gramStart"/>
      <w:r w:rsidR="009037FC">
        <w:t>Comunque</w:t>
      </w:r>
      <w:proofErr w:type="gramEnd"/>
      <w:r w:rsidR="009037FC">
        <w:t xml:space="preserve"> </w:t>
      </w:r>
      <w:r w:rsidR="0065188D">
        <w:t xml:space="preserve">risponde e risponde il vero. Significa che si è guardato dentro e che, soprattutto, ha riconosciuto quell’uomo come padre e non come padrone. Sarà risposta </w:t>
      </w:r>
      <w:r w:rsidR="009037FC">
        <w:t>scorretta</w:t>
      </w:r>
      <w:r w:rsidR="00B748E0">
        <w:t xml:space="preserve"> ma è risposta che abilita due persone al confronto. E poi non sappiamo cosa sia successo, non sappiamo cosa sia scattato ma il secondo figlio si </w:t>
      </w:r>
      <w:r w:rsidR="00DB5AA0">
        <w:t>pente. Significa che le parole del padre hanno lavorato in lui. Si è preso il tempo di riflettere, di allontanarsi dal male e di decidere. Di cambiare.</w:t>
      </w:r>
      <w:r w:rsidR="009037FC">
        <w:t xml:space="preserve"> </w:t>
      </w:r>
    </w:p>
    <w:p w14:paraId="46D3CF6D" w14:textId="23251839" w:rsidR="009037FC" w:rsidRDefault="009037FC" w:rsidP="00080907">
      <w:pPr>
        <w:spacing w:line="360" w:lineRule="auto"/>
        <w:ind w:firstLine="708"/>
        <w:jc w:val="both"/>
      </w:pPr>
      <w:r>
        <w:t>“</w:t>
      </w:r>
      <w:r w:rsidRPr="009A51A3">
        <w:rPr>
          <w:i/>
          <w:iCs/>
        </w:rPr>
        <w:t xml:space="preserve">Chi </w:t>
      </w:r>
      <w:r w:rsidR="009638FB" w:rsidRPr="009A51A3">
        <w:rPr>
          <w:i/>
          <w:iCs/>
        </w:rPr>
        <w:t>dei due ha compiuto la volontà del padre?</w:t>
      </w:r>
      <w:r w:rsidR="009638FB">
        <w:t>” chiede Gesù, i capi e gli anziani del popolo non hanno dubbi: il primo!</w:t>
      </w:r>
      <w:r w:rsidR="009F302F">
        <w:t xml:space="preserve"> Senza esitazione rispondono.</w:t>
      </w:r>
    </w:p>
    <w:p w14:paraId="62B68982" w14:textId="2FDBEC3C" w:rsidR="009638FB" w:rsidRDefault="009638FB" w:rsidP="00080907">
      <w:pPr>
        <w:spacing w:line="360" w:lineRule="auto"/>
        <w:ind w:firstLine="708"/>
        <w:jc w:val="both"/>
      </w:pPr>
      <w:r>
        <w:t xml:space="preserve">E non hanno capito nulla. </w:t>
      </w:r>
    </w:p>
    <w:p w14:paraId="6A95E86E" w14:textId="0D5912DC" w:rsidR="00DB5AA0" w:rsidRPr="007E745A" w:rsidRDefault="009638FB" w:rsidP="00080907">
      <w:pPr>
        <w:spacing w:line="360" w:lineRule="auto"/>
        <w:ind w:firstLine="708"/>
        <w:jc w:val="both"/>
      </w:pPr>
      <w:r>
        <w:t xml:space="preserve">Il primo, per adesso. Ma se io guardo anche il secondo con fede, se invento tempo, </w:t>
      </w:r>
      <w:r w:rsidR="001421E8">
        <w:t xml:space="preserve">se dilato la possibilità, se credo in lui… perché escludere che </w:t>
      </w:r>
      <w:r w:rsidR="009F302F">
        <w:t xml:space="preserve">anche lui prima o poi </w:t>
      </w:r>
      <w:r w:rsidR="001421E8">
        <w:t xml:space="preserve">vada nella vigna? </w:t>
      </w:r>
      <w:r w:rsidR="009F302F">
        <w:t xml:space="preserve"> </w:t>
      </w:r>
      <w:r w:rsidR="001421E8">
        <w:t>Non è difficile credere in Dio, è difficile credere nell’uomo.</w:t>
      </w:r>
    </w:p>
    <w:sectPr w:rsidR="00DB5AA0" w:rsidRPr="007E745A" w:rsidSect="009F302F">
      <w:pgSz w:w="11906" w:h="16838"/>
      <w:pgMar w:top="1135"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textFit" w:percent="275"/>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78"/>
    <w:rsid w:val="00000D2D"/>
    <w:rsid w:val="00002A77"/>
    <w:rsid w:val="000035A9"/>
    <w:rsid w:val="00005954"/>
    <w:rsid w:val="00006800"/>
    <w:rsid w:val="000073FD"/>
    <w:rsid w:val="000105DA"/>
    <w:rsid w:val="00012087"/>
    <w:rsid w:val="00012F69"/>
    <w:rsid w:val="00013F7B"/>
    <w:rsid w:val="00014905"/>
    <w:rsid w:val="00015B92"/>
    <w:rsid w:val="0001689A"/>
    <w:rsid w:val="00016902"/>
    <w:rsid w:val="00016D61"/>
    <w:rsid w:val="000170A9"/>
    <w:rsid w:val="000174B2"/>
    <w:rsid w:val="00020086"/>
    <w:rsid w:val="0002126E"/>
    <w:rsid w:val="000214BC"/>
    <w:rsid w:val="000256BA"/>
    <w:rsid w:val="000266FD"/>
    <w:rsid w:val="00026922"/>
    <w:rsid w:val="000275D3"/>
    <w:rsid w:val="00030B94"/>
    <w:rsid w:val="000312EF"/>
    <w:rsid w:val="000313DE"/>
    <w:rsid w:val="00031601"/>
    <w:rsid w:val="00031BBB"/>
    <w:rsid w:val="00031BE3"/>
    <w:rsid w:val="000322F0"/>
    <w:rsid w:val="000324DE"/>
    <w:rsid w:val="00034173"/>
    <w:rsid w:val="00035729"/>
    <w:rsid w:val="0003592A"/>
    <w:rsid w:val="00036E50"/>
    <w:rsid w:val="00037CC7"/>
    <w:rsid w:val="00037D9F"/>
    <w:rsid w:val="00040F98"/>
    <w:rsid w:val="000410BB"/>
    <w:rsid w:val="00041185"/>
    <w:rsid w:val="0004167A"/>
    <w:rsid w:val="000416C0"/>
    <w:rsid w:val="000418EB"/>
    <w:rsid w:val="00041A09"/>
    <w:rsid w:val="00041EAD"/>
    <w:rsid w:val="000445CC"/>
    <w:rsid w:val="00044EED"/>
    <w:rsid w:val="000467D3"/>
    <w:rsid w:val="00046A6D"/>
    <w:rsid w:val="000502F5"/>
    <w:rsid w:val="0005049F"/>
    <w:rsid w:val="00050E4C"/>
    <w:rsid w:val="000514A1"/>
    <w:rsid w:val="000529A3"/>
    <w:rsid w:val="000539E7"/>
    <w:rsid w:val="00053E87"/>
    <w:rsid w:val="0005428C"/>
    <w:rsid w:val="000543ED"/>
    <w:rsid w:val="00054CE6"/>
    <w:rsid w:val="00054D0C"/>
    <w:rsid w:val="00057D88"/>
    <w:rsid w:val="00060FB9"/>
    <w:rsid w:val="00061060"/>
    <w:rsid w:val="000615E6"/>
    <w:rsid w:val="00061600"/>
    <w:rsid w:val="000630C0"/>
    <w:rsid w:val="00064DB9"/>
    <w:rsid w:val="00065B7B"/>
    <w:rsid w:val="000661D3"/>
    <w:rsid w:val="0007117E"/>
    <w:rsid w:val="0007118F"/>
    <w:rsid w:val="00071B9F"/>
    <w:rsid w:val="00074B0C"/>
    <w:rsid w:val="000761B2"/>
    <w:rsid w:val="0007625F"/>
    <w:rsid w:val="0007648D"/>
    <w:rsid w:val="00076E23"/>
    <w:rsid w:val="00077186"/>
    <w:rsid w:val="00077233"/>
    <w:rsid w:val="000800AA"/>
    <w:rsid w:val="000807F4"/>
    <w:rsid w:val="00080907"/>
    <w:rsid w:val="0008164F"/>
    <w:rsid w:val="000824B5"/>
    <w:rsid w:val="00083605"/>
    <w:rsid w:val="00083955"/>
    <w:rsid w:val="00083BB8"/>
    <w:rsid w:val="00083E71"/>
    <w:rsid w:val="000845C6"/>
    <w:rsid w:val="0008481D"/>
    <w:rsid w:val="00085501"/>
    <w:rsid w:val="00085A73"/>
    <w:rsid w:val="00086E3D"/>
    <w:rsid w:val="0008790D"/>
    <w:rsid w:val="00090B0E"/>
    <w:rsid w:val="00091CC2"/>
    <w:rsid w:val="00092572"/>
    <w:rsid w:val="000927F8"/>
    <w:rsid w:val="000956C1"/>
    <w:rsid w:val="00095EFA"/>
    <w:rsid w:val="00096A6B"/>
    <w:rsid w:val="00097465"/>
    <w:rsid w:val="000A09B0"/>
    <w:rsid w:val="000A16AC"/>
    <w:rsid w:val="000A2902"/>
    <w:rsid w:val="000A33AD"/>
    <w:rsid w:val="000A3757"/>
    <w:rsid w:val="000A40CF"/>
    <w:rsid w:val="000A4372"/>
    <w:rsid w:val="000A62AA"/>
    <w:rsid w:val="000A6815"/>
    <w:rsid w:val="000A6903"/>
    <w:rsid w:val="000A72CB"/>
    <w:rsid w:val="000B177A"/>
    <w:rsid w:val="000B1DE4"/>
    <w:rsid w:val="000B1F98"/>
    <w:rsid w:val="000B2F1E"/>
    <w:rsid w:val="000B420C"/>
    <w:rsid w:val="000B4296"/>
    <w:rsid w:val="000B475B"/>
    <w:rsid w:val="000B6002"/>
    <w:rsid w:val="000B7089"/>
    <w:rsid w:val="000C2201"/>
    <w:rsid w:val="000C2265"/>
    <w:rsid w:val="000C22E0"/>
    <w:rsid w:val="000C2492"/>
    <w:rsid w:val="000C25ED"/>
    <w:rsid w:val="000C2706"/>
    <w:rsid w:val="000C3420"/>
    <w:rsid w:val="000C3559"/>
    <w:rsid w:val="000C434A"/>
    <w:rsid w:val="000C531B"/>
    <w:rsid w:val="000D0119"/>
    <w:rsid w:val="000D0AFA"/>
    <w:rsid w:val="000D47E4"/>
    <w:rsid w:val="000D6D2E"/>
    <w:rsid w:val="000D6D59"/>
    <w:rsid w:val="000D74F5"/>
    <w:rsid w:val="000D78FA"/>
    <w:rsid w:val="000E03A9"/>
    <w:rsid w:val="000E085B"/>
    <w:rsid w:val="000E0A00"/>
    <w:rsid w:val="000E0A33"/>
    <w:rsid w:val="000E1633"/>
    <w:rsid w:val="000E32CD"/>
    <w:rsid w:val="000E3E92"/>
    <w:rsid w:val="000E48DC"/>
    <w:rsid w:val="000E5112"/>
    <w:rsid w:val="000E624E"/>
    <w:rsid w:val="000E6639"/>
    <w:rsid w:val="000E760F"/>
    <w:rsid w:val="000E78FC"/>
    <w:rsid w:val="000E7C50"/>
    <w:rsid w:val="000E7E94"/>
    <w:rsid w:val="000F102A"/>
    <w:rsid w:val="000F173C"/>
    <w:rsid w:val="000F17DB"/>
    <w:rsid w:val="000F17FF"/>
    <w:rsid w:val="000F2D3E"/>
    <w:rsid w:val="000F4C0D"/>
    <w:rsid w:val="000F7242"/>
    <w:rsid w:val="000F7FC7"/>
    <w:rsid w:val="00101B49"/>
    <w:rsid w:val="00104E94"/>
    <w:rsid w:val="00105058"/>
    <w:rsid w:val="0010526C"/>
    <w:rsid w:val="001056BC"/>
    <w:rsid w:val="00106342"/>
    <w:rsid w:val="00106AF9"/>
    <w:rsid w:val="00110CEC"/>
    <w:rsid w:val="00111A73"/>
    <w:rsid w:val="00111BC3"/>
    <w:rsid w:val="00111E5A"/>
    <w:rsid w:val="00112463"/>
    <w:rsid w:val="001172A5"/>
    <w:rsid w:val="001179CD"/>
    <w:rsid w:val="00117B4D"/>
    <w:rsid w:val="00117D28"/>
    <w:rsid w:val="00120B64"/>
    <w:rsid w:val="0012135E"/>
    <w:rsid w:val="00121C2F"/>
    <w:rsid w:val="00122A30"/>
    <w:rsid w:val="00123A55"/>
    <w:rsid w:val="00123E19"/>
    <w:rsid w:val="001245AD"/>
    <w:rsid w:val="00124ACC"/>
    <w:rsid w:val="00124F8C"/>
    <w:rsid w:val="00124FD7"/>
    <w:rsid w:val="0012560E"/>
    <w:rsid w:val="00125935"/>
    <w:rsid w:val="00127614"/>
    <w:rsid w:val="00127DBA"/>
    <w:rsid w:val="0013184D"/>
    <w:rsid w:val="0013184E"/>
    <w:rsid w:val="001318E3"/>
    <w:rsid w:val="00131B85"/>
    <w:rsid w:val="00133D82"/>
    <w:rsid w:val="00134F4B"/>
    <w:rsid w:val="00136574"/>
    <w:rsid w:val="00136882"/>
    <w:rsid w:val="00136D3A"/>
    <w:rsid w:val="00137C00"/>
    <w:rsid w:val="00140749"/>
    <w:rsid w:val="0014159D"/>
    <w:rsid w:val="001421E8"/>
    <w:rsid w:val="0014284E"/>
    <w:rsid w:val="00142D81"/>
    <w:rsid w:val="00142F86"/>
    <w:rsid w:val="00143AA8"/>
    <w:rsid w:val="00143FC7"/>
    <w:rsid w:val="001452AC"/>
    <w:rsid w:val="001458E2"/>
    <w:rsid w:val="0014667A"/>
    <w:rsid w:val="00146F72"/>
    <w:rsid w:val="00150377"/>
    <w:rsid w:val="001509F2"/>
    <w:rsid w:val="00150ED7"/>
    <w:rsid w:val="001519F3"/>
    <w:rsid w:val="00151A95"/>
    <w:rsid w:val="0015395A"/>
    <w:rsid w:val="00153A39"/>
    <w:rsid w:val="001558C5"/>
    <w:rsid w:val="00155E43"/>
    <w:rsid w:val="00160068"/>
    <w:rsid w:val="0016060A"/>
    <w:rsid w:val="00160909"/>
    <w:rsid w:val="001622DF"/>
    <w:rsid w:val="00162F1E"/>
    <w:rsid w:val="00163111"/>
    <w:rsid w:val="00163407"/>
    <w:rsid w:val="001634DD"/>
    <w:rsid w:val="00163708"/>
    <w:rsid w:val="00163C20"/>
    <w:rsid w:val="00173946"/>
    <w:rsid w:val="00174402"/>
    <w:rsid w:val="00175727"/>
    <w:rsid w:val="0017681E"/>
    <w:rsid w:val="0017719E"/>
    <w:rsid w:val="00177EED"/>
    <w:rsid w:val="001809C2"/>
    <w:rsid w:val="00180E25"/>
    <w:rsid w:val="0018143D"/>
    <w:rsid w:val="00181F4E"/>
    <w:rsid w:val="00182346"/>
    <w:rsid w:val="00182F0F"/>
    <w:rsid w:val="00183D58"/>
    <w:rsid w:val="0018413F"/>
    <w:rsid w:val="001842C0"/>
    <w:rsid w:val="0018499C"/>
    <w:rsid w:val="00185003"/>
    <w:rsid w:val="00185352"/>
    <w:rsid w:val="00185C8C"/>
    <w:rsid w:val="00186917"/>
    <w:rsid w:val="00186A11"/>
    <w:rsid w:val="00190C7E"/>
    <w:rsid w:val="00190D06"/>
    <w:rsid w:val="00191054"/>
    <w:rsid w:val="00192C93"/>
    <w:rsid w:val="00194AFE"/>
    <w:rsid w:val="0019704A"/>
    <w:rsid w:val="001A03B9"/>
    <w:rsid w:val="001A0AEF"/>
    <w:rsid w:val="001A1804"/>
    <w:rsid w:val="001A243D"/>
    <w:rsid w:val="001A4746"/>
    <w:rsid w:val="001A4F26"/>
    <w:rsid w:val="001A6088"/>
    <w:rsid w:val="001A60E1"/>
    <w:rsid w:val="001A6A8B"/>
    <w:rsid w:val="001B00C1"/>
    <w:rsid w:val="001B0577"/>
    <w:rsid w:val="001B14A2"/>
    <w:rsid w:val="001B3000"/>
    <w:rsid w:val="001B33AF"/>
    <w:rsid w:val="001B3968"/>
    <w:rsid w:val="001B4A4F"/>
    <w:rsid w:val="001B687C"/>
    <w:rsid w:val="001C0165"/>
    <w:rsid w:val="001C0613"/>
    <w:rsid w:val="001C0D8F"/>
    <w:rsid w:val="001C14C2"/>
    <w:rsid w:val="001C36E3"/>
    <w:rsid w:val="001C6604"/>
    <w:rsid w:val="001C6755"/>
    <w:rsid w:val="001C69AA"/>
    <w:rsid w:val="001C7FAF"/>
    <w:rsid w:val="001D0578"/>
    <w:rsid w:val="001D16A4"/>
    <w:rsid w:val="001D2394"/>
    <w:rsid w:val="001D25BB"/>
    <w:rsid w:val="001D2CED"/>
    <w:rsid w:val="001D2E5B"/>
    <w:rsid w:val="001D39AC"/>
    <w:rsid w:val="001D3DE0"/>
    <w:rsid w:val="001D4721"/>
    <w:rsid w:val="001D67C7"/>
    <w:rsid w:val="001E002F"/>
    <w:rsid w:val="001E0589"/>
    <w:rsid w:val="001E2501"/>
    <w:rsid w:val="001E2546"/>
    <w:rsid w:val="001E31E0"/>
    <w:rsid w:val="001E3AF2"/>
    <w:rsid w:val="001E4574"/>
    <w:rsid w:val="001E4EA6"/>
    <w:rsid w:val="001E698F"/>
    <w:rsid w:val="001E74A0"/>
    <w:rsid w:val="001E78C6"/>
    <w:rsid w:val="001F014F"/>
    <w:rsid w:val="001F0ABE"/>
    <w:rsid w:val="001F1413"/>
    <w:rsid w:val="001F181C"/>
    <w:rsid w:val="001F217A"/>
    <w:rsid w:val="001F491A"/>
    <w:rsid w:val="001F4EAF"/>
    <w:rsid w:val="001F4F9B"/>
    <w:rsid w:val="001F5371"/>
    <w:rsid w:val="001F6631"/>
    <w:rsid w:val="001F6EF7"/>
    <w:rsid w:val="001F7570"/>
    <w:rsid w:val="002001D6"/>
    <w:rsid w:val="002016D0"/>
    <w:rsid w:val="00202652"/>
    <w:rsid w:val="00203CF2"/>
    <w:rsid w:val="002042DA"/>
    <w:rsid w:val="00204AEA"/>
    <w:rsid w:val="0020511D"/>
    <w:rsid w:val="00205B31"/>
    <w:rsid w:val="00207014"/>
    <w:rsid w:val="00210045"/>
    <w:rsid w:val="00210420"/>
    <w:rsid w:val="002107C8"/>
    <w:rsid w:val="00210EAA"/>
    <w:rsid w:val="00211347"/>
    <w:rsid w:val="0021188D"/>
    <w:rsid w:val="00211B22"/>
    <w:rsid w:val="00211C60"/>
    <w:rsid w:val="00211DBF"/>
    <w:rsid w:val="002122EB"/>
    <w:rsid w:val="002124F7"/>
    <w:rsid w:val="00213E88"/>
    <w:rsid w:val="0021407D"/>
    <w:rsid w:val="00214259"/>
    <w:rsid w:val="00215701"/>
    <w:rsid w:val="00215AB0"/>
    <w:rsid w:val="00216DC6"/>
    <w:rsid w:val="0021726F"/>
    <w:rsid w:val="002205D6"/>
    <w:rsid w:val="00220844"/>
    <w:rsid w:val="002213A7"/>
    <w:rsid w:val="002228EE"/>
    <w:rsid w:val="00222D57"/>
    <w:rsid w:val="00223F33"/>
    <w:rsid w:val="00224A1B"/>
    <w:rsid w:val="00224DAF"/>
    <w:rsid w:val="002250BC"/>
    <w:rsid w:val="00226A2F"/>
    <w:rsid w:val="00226CC4"/>
    <w:rsid w:val="002301FB"/>
    <w:rsid w:val="002306F7"/>
    <w:rsid w:val="00230BC8"/>
    <w:rsid w:val="00230EBE"/>
    <w:rsid w:val="0023102F"/>
    <w:rsid w:val="00231397"/>
    <w:rsid w:val="002336E5"/>
    <w:rsid w:val="002347E6"/>
    <w:rsid w:val="00234AD6"/>
    <w:rsid w:val="00235990"/>
    <w:rsid w:val="00235E8C"/>
    <w:rsid w:val="00236001"/>
    <w:rsid w:val="00236C8D"/>
    <w:rsid w:val="00237A2D"/>
    <w:rsid w:val="00240950"/>
    <w:rsid w:val="00241776"/>
    <w:rsid w:val="00241C79"/>
    <w:rsid w:val="00241E6A"/>
    <w:rsid w:val="00243A2E"/>
    <w:rsid w:val="0024498A"/>
    <w:rsid w:val="0024537D"/>
    <w:rsid w:val="00245AEA"/>
    <w:rsid w:val="002462C7"/>
    <w:rsid w:val="00247060"/>
    <w:rsid w:val="00247AC6"/>
    <w:rsid w:val="0025116B"/>
    <w:rsid w:val="00251D9D"/>
    <w:rsid w:val="0025309A"/>
    <w:rsid w:val="00255390"/>
    <w:rsid w:val="00255DC1"/>
    <w:rsid w:val="00257B0F"/>
    <w:rsid w:val="002602C8"/>
    <w:rsid w:val="00260DC7"/>
    <w:rsid w:val="0026117D"/>
    <w:rsid w:val="0026166F"/>
    <w:rsid w:val="00262284"/>
    <w:rsid w:val="0026233C"/>
    <w:rsid w:val="002629A6"/>
    <w:rsid w:val="00263014"/>
    <w:rsid w:val="002634FC"/>
    <w:rsid w:val="002635AC"/>
    <w:rsid w:val="00263F15"/>
    <w:rsid w:val="00265BC9"/>
    <w:rsid w:val="00266567"/>
    <w:rsid w:val="00267298"/>
    <w:rsid w:val="00270049"/>
    <w:rsid w:val="00270DE0"/>
    <w:rsid w:val="00272368"/>
    <w:rsid w:val="00272A89"/>
    <w:rsid w:val="002733D8"/>
    <w:rsid w:val="002736B0"/>
    <w:rsid w:val="002740ED"/>
    <w:rsid w:val="002766DD"/>
    <w:rsid w:val="0027686E"/>
    <w:rsid w:val="002805BE"/>
    <w:rsid w:val="002820A6"/>
    <w:rsid w:val="0028244B"/>
    <w:rsid w:val="002827D2"/>
    <w:rsid w:val="00282849"/>
    <w:rsid w:val="00282A26"/>
    <w:rsid w:val="00282E4A"/>
    <w:rsid w:val="002830E8"/>
    <w:rsid w:val="00283151"/>
    <w:rsid w:val="002837E0"/>
    <w:rsid w:val="00283A94"/>
    <w:rsid w:val="00283D0A"/>
    <w:rsid w:val="0028460C"/>
    <w:rsid w:val="00284AC2"/>
    <w:rsid w:val="00284DBB"/>
    <w:rsid w:val="002859C7"/>
    <w:rsid w:val="0028636A"/>
    <w:rsid w:val="00290C23"/>
    <w:rsid w:val="00290FB5"/>
    <w:rsid w:val="00291853"/>
    <w:rsid w:val="00291F95"/>
    <w:rsid w:val="00293944"/>
    <w:rsid w:val="00294637"/>
    <w:rsid w:val="00294C85"/>
    <w:rsid w:val="00294FE6"/>
    <w:rsid w:val="002950FB"/>
    <w:rsid w:val="0029568E"/>
    <w:rsid w:val="0029661D"/>
    <w:rsid w:val="00297B94"/>
    <w:rsid w:val="00297D0F"/>
    <w:rsid w:val="002A09B0"/>
    <w:rsid w:val="002A09CB"/>
    <w:rsid w:val="002A0DCF"/>
    <w:rsid w:val="002A1202"/>
    <w:rsid w:val="002A202F"/>
    <w:rsid w:val="002A20C1"/>
    <w:rsid w:val="002A3D3F"/>
    <w:rsid w:val="002A4884"/>
    <w:rsid w:val="002A4AB6"/>
    <w:rsid w:val="002A5401"/>
    <w:rsid w:val="002A5AA0"/>
    <w:rsid w:val="002A5BC8"/>
    <w:rsid w:val="002A6139"/>
    <w:rsid w:val="002A63D4"/>
    <w:rsid w:val="002A6949"/>
    <w:rsid w:val="002A6A90"/>
    <w:rsid w:val="002A7B4F"/>
    <w:rsid w:val="002B03DC"/>
    <w:rsid w:val="002B196C"/>
    <w:rsid w:val="002B1AC8"/>
    <w:rsid w:val="002B1FD9"/>
    <w:rsid w:val="002B2665"/>
    <w:rsid w:val="002B2A11"/>
    <w:rsid w:val="002B46E3"/>
    <w:rsid w:val="002B48CC"/>
    <w:rsid w:val="002B59B6"/>
    <w:rsid w:val="002B61F0"/>
    <w:rsid w:val="002B7467"/>
    <w:rsid w:val="002B7983"/>
    <w:rsid w:val="002C028D"/>
    <w:rsid w:val="002C05C8"/>
    <w:rsid w:val="002C0A15"/>
    <w:rsid w:val="002C308B"/>
    <w:rsid w:val="002C30C1"/>
    <w:rsid w:val="002C32B2"/>
    <w:rsid w:val="002C39BE"/>
    <w:rsid w:val="002C3E60"/>
    <w:rsid w:val="002C4F44"/>
    <w:rsid w:val="002C582C"/>
    <w:rsid w:val="002C7031"/>
    <w:rsid w:val="002C7987"/>
    <w:rsid w:val="002C7A2A"/>
    <w:rsid w:val="002C7D0C"/>
    <w:rsid w:val="002D0175"/>
    <w:rsid w:val="002D0E52"/>
    <w:rsid w:val="002D1723"/>
    <w:rsid w:val="002D1923"/>
    <w:rsid w:val="002D1C8D"/>
    <w:rsid w:val="002D3E0A"/>
    <w:rsid w:val="002D3FB6"/>
    <w:rsid w:val="002D4974"/>
    <w:rsid w:val="002D4BDE"/>
    <w:rsid w:val="002D5C9E"/>
    <w:rsid w:val="002D5F68"/>
    <w:rsid w:val="002D710F"/>
    <w:rsid w:val="002E01A5"/>
    <w:rsid w:val="002E1A20"/>
    <w:rsid w:val="002E306D"/>
    <w:rsid w:val="002E3F43"/>
    <w:rsid w:val="002E5F2B"/>
    <w:rsid w:val="002E60D8"/>
    <w:rsid w:val="002E625D"/>
    <w:rsid w:val="002E65EC"/>
    <w:rsid w:val="002E6C6F"/>
    <w:rsid w:val="002E78C2"/>
    <w:rsid w:val="002F09FF"/>
    <w:rsid w:val="002F1E13"/>
    <w:rsid w:val="002F515F"/>
    <w:rsid w:val="002F5897"/>
    <w:rsid w:val="002F61C2"/>
    <w:rsid w:val="002F7C5D"/>
    <w:rsid w:val="002F7DB4"/>
    <w:rsid w:val="003006F4"/>
    <w:rsid w:val="003016C7"/>
    <w:rsid w:val="00301871"/>
    <w:rsid w:val="00301CCF"/>
    <w:rsid w:val="003022CD"/>
    <w:rsid w:val="003034EA"/>
    <w:rsid w:val="00304169"/>
    <w:rsid w:val="00304397"/>
    <w:rsid w:val="0030457D"/>
    <w:rsid w:val="003049AE"/>
    <w:rsid w:val="0030514F"/>
    <w:rsid w:val="00305610"/>
    <w:rsid w:val="00305809"/>
    <w:rsid w:val="00306412"/>
    <w:rsid w:val="00306FB7"/>
    <w:rsid w:val="00307B3C"/>
    <w:rsid w:val="00307EE4"/>
    <w:rsid w:val="003100B4"/>
    <w:rsid w:val="00310424"/>
    <w:rsid w:val="00310D8C"/>
    <w:rsid w:val="003120FF"/>
    <w:rsid w:val="003145DA"/>
    <w:rsid w:val="00314EE0"/>
    <w:rsid w:val="00315566"/>
    <w:rsid w:val="003168DA"/>
    <w:rsid w:val="003221FB"/>
    <w:rsid w:val="0032252C"/>
    <w:rsid w:val="00323533"/>
    <w:rsid w:val="00323CC5"/>
    <w:rsid w:val="00324105"/>
    <w:rsid w:val="0033010C"/>
    <w:rsid w:val="00330B82"/>
    <w:rsid w:val="00331991"/>
    <w:rsid w:val="0033234C"/>
    <w:rsid w:val="0033319E"/>
    <w:rsid w:val="00334BD8"/>
    <w:rsid w:val="00334E29"/>
    <w:rsid w:val="003358B7"/>
    <w:rsid w:val="00340DBD"/>
    <w:rsid w:val="00341063"/>
    <w:rsid w:val="00342CC9"/>
    <w:rsid w:val="003430EC"/>
    <w:rsid w:val="00344A62"/>
    <w:rsid w:val="00344B24"/>
    <w:rsid w:val="0034676C"/>
    <w:rsid w:val="003500B1"/>
    <w:rsid w:val="003501EC"/>
    <w:rsid w:val="00350F83"/>
    <w:rsid w:val="00352FD3"/>
    <w:rsid w:val="00354471"/>
    <w:rsid w:val="00355867"/>
    <w:rsid w:val="00355F67"/>
    <w:rsid w:val="00356860"/>
    <w:rsid w:val="0035790E"/>
    <w:rsid w:val="00357E0A"/>
    <w:rsid w:val="003602DF"/>
    <w:rsid w:val="00360ADE"/>
    <w:rsid w:val="00360BE0"/>
    <w:rsid w:val="00361E0B"/>
    <w:rsid w:val="00362F30"/>
    <w:rsid w:val="00363680"/>
    <w:rsid w:val="003644F9"/>
    <w:rsid w:val="0036489B"/>
    <w:rsid w:val="0036567E"/>
    <w:rsid w:val="003656DA"/>
    <w:rsid w:val="00370FC1"/>
    <w:rsid w:val="003713C4"/>
    <w:rsid w:val="00371FD5"/>
    <w:rsid w:val="00372236"/>
    <w:rsid w:val="00372429"/>
    <w:rsid w:val="00372C60"/>
    <w:rsid w:val="00372DF1"/>
    <w:rsid w:val="00375578"/>
    <w:rsid w:val="003755C7"/>
    <w:rsid w:val="00376C70"/>
    <w:rsid w:val="00376EC0"/>
    <w:rsid w:val="003775BB"/>
    <w:rsid w:val="003811A4"/>
    <w:rsid w:val="003812F3"/>
    <w:rsid w:val="00381741"/>
    <w:rsid w:val="0038194F"/>
    <w:rsid w:val="0038198E"/>
    <w:rsid w:val="00381AA2"/>
    <w:rsid w:val="00381E51"/>
    <w:rsid w:val="0038204D"/>
    <w:rsid w:val="00382A78"/>
    <w:rsid w:val="00382F84"/>
    <w:rsid w:val="00383109"/>
    <w:rsid w:val="00384AB0"/>
    <w:rsid w:val="00385444"/>
    <w:rsid w:val="00385CF0"/>
    <w:rsid w:val="00386880"/>
    <w:rsid w:val="00387D3D"/>
    <w:rsid w:val="00387EC9"/>
    <w:rsid w:val="003903EA"/>
    <w:rsid w:val="003906E4"/>
    <w:rsid w:val="003907C3"/>
    <w:rsid w:val="00391A08"/>
    <w:rsid w:val="00393E13"/>
    <w:rsid w:val="00394396"/>
    <w:rsid w:val="00394B53"/>
    <w:rsid w:val="00395DA3"/>
    <w:rsid w:val="003965DD"/>
    <w:rsid w:val="0039660F"/>
    <w:rsid w:val="00396911"/>
    <w:rsid w:val="00397C59"/>
    <w:rsid w:val="003A0607"/>
    <w:rsid w:val="003A0B64"/>
    <w:rsid w:val="003A1E8D"/>
    <w:rsid w:val="003A2266"/>
    <w:rsid w:val="003A2728"/>
    <w:rsid w:val="003A3584"/>
    <w:rsid w:val="003A3953"/>
    <w:rsid w:val="003A3A17"/>
    <w:rsid w:val="003A4BF0"/>
    <w:rsid w:val="003A55B8"/>
    <w:rsid w:val="003A78BE"/>
    <w:rsid w:val="003A7E78"/>
    <w:rsid w:val="003B0390"/>
    <w:rsid w:val="003B04BC"/>
    <w:rsid w:val="003B10B2"/>
    <w:rsid w:val="003B44EA"/>
    <w:rsid w:val="003B48F2"/>
    <w:rsid w:val="003B4AD0"/>
    <w:rsid w:val="003B6A37"/>
    <w:rsid w:val="003B6FEB"/>
    <w:rsid w:val="003B77E6"/>
    <w:rsid w:val="003B7BE5"/>
    <w:rsid w:val="003C032E"/>
    <w:rsid w:val="003C06F4"/>
    <w:rsid w:val="003C1C60"/>
    <w:rsid w:val="003C2BBC"/>
    <w:rsid w:val="003C3EA1"/>
    <w:rsid w:val="003C40DC"/>
    <w:rsid w:val="003C4B80"/>
    <w:rsid w:val="003C4FC5"/>
    <w:rsid w:val="003C52C6"/>
    <w:rsid w:val="003C60B2"/>
    <w:rsid w:val="003C65D1"/>
    <w:rsid w:val="003D01BB"/>
    <w:rsid w:val="003D0251"/>
    <w:rsid w:val="003D140E"/>
    <w:rsid w:val="003D2937"/>
    <w:rsid w:val="003D33D8"/>
    <w:rsid w:val="003D3AD6"/>
    <w:rsid w:val="003D3B29"/>
    <w:rsid w:val="003D4392"/>
    <w:rsid w:val="003D442E"/>
    <w:rsid w:val="003D5404"/>
    <w:rsid w:val="003D5992"/>
    <w:rsid w:val="003D638A"/>
    <w:rsid w:val="003D6693"/>
    <w:rsid w:val="003D6C4E"/>
    <w:rsid w:val="003D6F4B"/>
    <w:rsid w:val="003D7FD8"/>
    <w:rsid w:val="003E1238"/>
    <w:rsid w:val="003E199B"/>
    <w:rsid w:val="003E1FAC"/>
    <w:rsid w:val="003E2B31"/>
    <w:rsid w:val="003E39C9"/>
    <w:rsid w:val="003E3E05"/>
    <w:rsid w:val="003E4EC7"/>
    <w:rsid w:val="003E5657"/>
    <w:rsid w:val="003E5A7F"/>
    <w:rsid w:val="003E6A5E"/>
    <w:rsid w:val="003E6DBD"/>
    <w:rsid w:val="003E6F4C"/>
    <w:rsid w:val="003E7BDB"/>
    <w:rsid w:val="003F0798"/>
    <w:rsid w:val="003F0D72"/>
    <w:rsid w:val="003F0FDB"/>
    <w:rsid w:val="003F1903"/>
    <w:rsid w:val="003F1C2A"/>
    <w:rsid w:val="003F2565"/>
    <w:rsid w:val="003F30E9"/>
    <w:rsid w:val="003F3DA1"/>
    <w:rsid w:val="003F4F9B"/>
    <w:rsid w:val="003F5436"/>
    <w:rsid w:val="003F7A67"/>
    <w:rsid w:val="003F7E19"/>
    <w:rsid w:val="00402386"/>
    <w:rsid w:val="0040249B"/>
    <w:rsid w:val="00402B97"/>
    <w:rsid w:val="004040D6"/>
    <w:rsid w:val="004040DC"/>
    <w:rsid w:val="004060E9"/>
    <w:rsid w:val="0040715A"/>
    <w:rsid w:val="00407D85"/>
    <w:rsid w:val="00410463"/>
    <w:rsid w:val="004109BF"/>
    <w:rsid w:val="00412948"/>
    <w:rsid w:val="00413775"/>
    <w:rsid w:val="00413995"/>
    <w:rsid w:val="004157A1"/>
    <w:rsid w:val="00415BE9"/>
    <w:rsid w:val="00415DEE"/>
    <w:rsid w:val="00416EC1"/>
    <w:rsid w:val="00417CF5"/>
    <w:rsid w:val="00420D36"/>
    <w:rsid w:val="00420F1D"/>
    <w:rsid w:val="004228CF"/>
    <w:rsid w:val="00422BAA"/>
    <w:rsid w:val="0042358B"/>
    <w:rsid w:val="00423A15"/>
    <w:rsid w:val="00424493"/>
    <w:rsid w:val="004247A9"/>
    <w:rsid w:val="00424C78"/>
    <w:rsid w:val="00424D66"/>
    <w:rsid w:val="00425B48"/>
    <w:rsid w:val="00425C85"/>
    <w:rsid w:val="00426249"/>
    <w:rsid w:val="004263FD"/>
    <w:rsid w:val="004264EA"/>
    <w:rsid w:val="00426D59"/>
    <w:rsid w:val="00427FC9"/>
    <w:rsid w:val="004319D1"/>
    <w:rsid w:val="00432616"/>
    <w:rsid w:val="00432F05"/>
    <w:rsid w:val="004355AB"/>
    <w:rsid w:val="00435F2E"/>
    <w:rsid w:val="00435F47"/>
    <w:rsid w:val="004360CE"/>
    <w:rsid w:val="00436836"/>
    <w:rsid w:val="00437DE8"/>
    <w:rsid w:val="00437FFA"/>
    <w:rsid w:val="00441261"/>
    <w:rsid w:val="004428DB"/>
    <w:rsid w:val="004429DA"/>
    <w:rsid w:val="00443385"/>
    <w:rsid w:val="00443A89"/>
    <w:rsid w:val="00444075"/>
    <w:rsid w:val="0044414E"/>
    <w:rsid w:val="004448DC"/>
    <w:rsid w:val="00445DD4"/>
    <w:rsid w:val="00446D7B"/>
    <w:rsid w:val="0045013D"/>
    <w:rsid w:val="0045147B"/>
    <w:rsid w:val="004523CB"/>
    <w:rsid w:val="0045316B"/>
    <w:rsid w:val="00453529"/>
    <w:rsid w:val="00454CFD"/>
    <w:rsid w:val="004600C8"/>
    <w:rsid w:val="00460840"/>
    <w:rsid w:val="00460C3B"/>
    <w:rsid w:val="00461EFB"/>
    <w:rsid w:val="00463120"/>
    <w:rsid w:val="0046331E"/>
    <w:rsid w:val="004635B6"/>
    <w:rsid w:val="00463CCB"/>
    <w:rsid w:val="004641BF"/>
    <w:rsid w:val="004647ED"/>
    <w:rsid w:val="00464B19"/>
    <w:rsid w:val="004665C4"/>
    <w:rsid w:val="004667B8"/>
    <w:rsid w:val="00466DDA"/>
    <w:rsid w:val="00470978"/>
    <w:rsid w:val="004717C7"/>
    <w:rsid w:val="00471F30"/>
    <w:rsid w:val="00472023"/>
    <w:rsid w:val="00473279"/>
    <w:rsid w:val="0047329A"/>
    <w:rsid w:val="004735E6"/>
    <w:rsid w:val="00474123"/>
    <w:rsid w:val="00474915"/>
    <w:rsid w:val="00474937"/>
    <w:rsid w:val="00475707"/>
    <w:rsid w:val="00476C8D"/>
    <w:rsid w:val="00481304"/>
    <w:rsid w:val="00481C5C"/>
    <w:rsid w:val="004820B8"/>
    <w:rsid w:val="004828ED"/>
    <w:rsid w:val="00484B01"/>
    <w:rsid w:val="00485C96"/>
    <w:rsid w:val="00490183"/>
    <w:rsid w:val="00490982"/>
    <w:rsid w:val="004917AF"/>
    <w:rsid w:val="00491CA4"/>
    <w:rsid w:val="0049275E"/>
    <w:rsid w:val="004930D5"/>
    <w:rsid w:val="00493324"/>
    <w:rsid w:val="00493595"/>
    <w:rsid w:val="00494015"/>
    <w:rsid w:val="004944CD"/>
    <w:rsid w:val="00494755"/>
    <w:rsid w:val="004958F2"/>
    <w:rsid w:val="00495F2F"/>
    <w:rsid w:val="004967C7"/>
    <w:rsid w:val="0049705C"/>
    <w:rsid w:val="004971F9"/>
    <w:rsid w:val="00497A17"/>
    <w:rsid w:val="004A103E"/>
    <w:rsid w:val="004A1C5E"/>
    <w:rsid w:val="004A1D72"/>
    <w:rsid w:val="004A210E"/>
    <w:rsid w:val="004A294B"/>
    <w:rsid w:val="004A3197"/>
    <w:rsid w:val="004A39FA"/>
    <w:rsid w:val="004A591C"/>
    <w:rsid w:val="004A624D"/>
    <w:rsid w:val="004A6493"/>
    <w:rsid w:val="004A6A8B"/>
    <w:rsid w:val="004A76E8"/>
    <w:rsid w:val="004B22F7"/>
    <w:rsid w:val="004B32AA"/>
    <w:rsid w:val="004B33D9"/>
    <w:rsid w:val="004B395C"/>
    <w:rsid w:val="004B3EB1"/>
    <w:rsid w:val="004B45E1"/>
    <w:rsid w:val="004B5174"/>
    <w:rsid w:val="004B5A66"/>
    <w:rsid w:val="004B65B1"/>
    <w:rsid w:val="004B6C81"/>
    <w:rsid w:val="004B7241"/>
    <w:rsid w:val="004B7F00"/>
    <w:rsid w:val="004C041D"/>
    <w:rsid w:val="004C151D"/>
    <w:rsid w:val="004C3B13"/>
    <w:rsid w:val="004C3C0F"/>
    <w:rsid w:val="004C3C52"/>
    <w:rsid w:val="004C424E"/>
    <w:rsid w:val="004C4405"/>
    <w:rsid w:val="004C49C1"/>
    <w:rsid w:val="004C5528"/>
    <w:rsid w:val="004C5B0C"/>
    <w:rsid w:val="004C6736"/>
    <w:rsid w:val="004C7140"/>
    <w:rsid w:val="004D0777"/>
    <w:rsid w:val="004D12F6"/>
    <w:rsid w:val="004D16A6"/>
    <w:rsid w:val="004D26C9"/>
    <w:rsid w:val="004D355C"/>
    <w:rsid w:val="004D357F"/>
    <w:rsid w:val="004D3BE7"/>
    <w:rsid w:val="004D5FF1"/>
    <w:rsid w:val="004D664A"/>
    <w:rsid w:val="004D6F51"/>
    <w:rsid w:val="004D76CF"/>
    <w:rsid w:val="004E162D"/>
    <w:rsid w:val="004E1DD6"/>
    <w:rsid w:val="004E20AB"/>
    <w:rsid w:val="004E3648"/>
    <w:rsid w:val="004E402C"/>
    <w:rsid w:val="004E45E0"/>
    <w:rsid w:val="004E5919"/>
    <w:rsid w:val="004E5967"/>
    <w:rsid w:val="004E600B"/>
    <w:rsid w:val="004E6192"/>
    <w:rsid w:val="004E6FA9"/>
    <w:rsid w:val="004E7EDB"/>
    <w:rsid w:val="004F1122"/>
    <w:rsid w:val="004F208D"/>
    <w:rsid w:val="004F4D4E"/>
    <w:rsid w:val="004F571C"/>
    <w:rsid w:val="004F6104"/>
    <w:rsid w:val="004F7C61"/>
    <w:rsid w:val="0050015A"/>
    <w:rsid w:val="00501231"/>
    <w:rsid w:val="00502912"/>
    <w:rsid w:val="005032A7"/>
    <w:rsid w:val="00503765"/>
    <w:rsid w:val="005038B4"/>
    <w:rsid w:val="00503BE8"/>
    <w:rsid w:val="00504CB5"/>
    <w:rsid w:val="00506FA3"/>
    <w:rsid w:val="00507052"/>
    <w:rsid w:val="005079DB"/>
    <w:rsid w:val="00507BCB"/>
    <w:rsid w:val="00510E6B"/>
    <w:rsid w:val="00511BFC"/>
    <w:rsid w:val="00512786"/>
    <w:rsid w:val="00513B2F"/>
    <w:rsid w:val="00513F29"/>
    <w:rsid w:val="00515108"/>
    <w:rsid w:val="00515F5C"/>
    <w:rsid w:val="00516314"/>
    <w:rsid w:val="00517B85"/>
    <w:rsid w:val="00520DD8"/>
    <w:rsid w:val="00520FF5"/>
    <w:rsid w:val="005223ED"/>
    <w:rsid w:val="00522F05"/>
    <w:rsid w:val="00523057"/>
    <w:rsid w:val="00523850"/>
    <w:rsid w:val="0052397A"/>
    <w:rsid w:val="00524BE4"/>
    <w:rsid w:val="00524F9C"/>
    <w:rsid w:val="005251FE"/>
    <w:rsid w:val="00525542"/>
    <w:rsid w:val="00525D66"/>
    <w:rsid w:val="005264F4"/>
    <w:rsid w:val="00526B72"/>
    <w:rsid w:val="005270D9"/>
    <w:rsid w:val="00527358"/>
    <w:rsid w:val="005301F8"/>
    <w:rsid w:val="00531613"/>
    <w:rsid w:val="005353E0"/>
    <w:rsid w:val="0053605B"/>
    <w:rsid w:val="00537A1D"/>
    <w:rsid w:val="00540288"/>
    <w:rsid w:val="005402E2"/>
    <w:rsid w:val="005408E8"/>
    <w:rsid w:val="005419B6"/>
    <w:rsid w:val="00542042"/>
    <w:rsid w:val="005441AE"/>
    <w:rsid w:val="00544FC3"/>
    <w:rsid w:val="005479D6"/>
    <w:rsid w:val="005528F2"/>
    <w:rsid w:val="005542B1"/>
    <w:rsid w:val="005557DA"/>
    <w:rsid w:val="0055596E"/>
    <w:rsid w:val="00556126"/>
    <w:rsid w:val="0055612A"/>
    <w:rsid w:val="00556B26"/>
    <w:rsid w:val="0055780C"/>
    <w:rsid w:val="00557A6A"/>
    <w:rsid w:val="00561C73"/>
    <w:rsid w:val="005622E3"/>
    <w:rsid w:val="005633FC"/>
    <w:rsid w:val="005644C3"/>
    <w:rsid w:val="0056455F"/>
    <w:rsid w:val="005659D8"/>
    <w:rsid w:val="00565BAC"/>
    <w:rsid w:val="005708EC"/>
    <w:rsid w:val="0057240B"/>
    <w:rsid w:val="0057299C"/>
    <w:rsid w:val="00574268"/>
    <w:rsid w:val="005748A3"/>
    <w:rsid w:val="00574C92"/>
    <w:rsid w:val="00575148"/>
    <w:rsid w:val="005754E7"/>
    <w:rsid w:val="00576687"/>
    <w:rsid w:val="00577036"/>
    <w:rsid w:val="005773D3"/>
    <w:rsid w:val="005777E6"/>
    <w:rsid w:val="00577BFC"/>
    <w:rsid w:val="00577DA6"/>
    <w:rsid w:val="00580613"/>
    <w:rsid w:val="00580D00"/>
    <w:rsid w:val="00581655"/>
    <w:rsid w:val="00582D49"/>
    <w:rsid w:val="00584E41"/>
    <w:rsid w:val="005850AE"/>
    <w:rsid w:val="00585232"/>
    <w:rsid w:val="00585D5C"/>
    <w:rsid w:val="005866B6"/>
    <w:rsid w:val="00586B7A"/>
    <w:rsid w:val="005872EE"/>
    <w:rsid w:val="00590624"/>
    <w:rsid w:val="005906D8"/>
    <w:rsid w:val="0059254A"/>
    <w:rsid w:val="00592B17"/>
    <w:rsid w:val="005933F0"/>
    <w:rsid w:val="005934FF"/>
    <w:rsid w:val="005935E8"/>
    <w:rsid w:val="00594F91"/>
    <w:rsid w:val="00595C44"/>
    <w:rsid w:val="00595FCC"/>
    <w:rsid w:val="005965E4"/>
    <w:rsid w:val="00597004"/>
    <w:rsid w:val="00597A10"/>
    <w:rsid w:val="005A07C1"/>
    <w:rsid w:val="005A1F3F"/>
    <w:rsid w:val="005A2433"/>
    <w:rsid w:val="005A2CD5"/>
    <w:rsid w:val="005A2D46"/>
    <w:rsid w:val="005A383C"/>
    <w:rsid w:val="005A419D"/>
    <w:rsid w:val="005A43B1"/>
    <w:rsid w:val="005A43BB"/>
    <w:rsid w:val="005A57AB"/>
    <w:rsid w:val="005A70AC"/>
    <w:rsid w:val="005B0D57"/>
    <w:rsid w:val="005B0FE3"/>
    <w:rsid w:val="005B163A"/>
    <w:rsid w:val="005B19B5"/>
    <w:rsid w:val="005B245F"/>
    <w:rsid w:val="005B27A2"/>
    <w:rsid w:val="005B40B2"/>
    <w:rsid w:val="005B450E"/>
    <w:rsid w:val="005B5615"/>
    <w:rsid w:val="005B5ACA"/>
    <w:rsid w:val="005B6192"/>
    <w:rsid w:val="005B644F"/>
    <w:rsid w:val="005B6842"/>
    <w:rsid w:val="005B7DFE"/>
    <w:rsid w:val="005C0418"/>
    <w:rsid w:val="005C2C16"/>
    <w:rsid w:val="005C475F"/>
    <w:rsid w:val="005C5252"/>
    <w:rsid w:val="005C6103"/>
    <w:rsid w:val="005C6B8C"/>
    <w:rsid w:val="005C73A8"/>
    <w:rsid w:val="005C77A0"/>
    <w:rsid w:val="005C7DF8"/>
    <w:rsid w:val="005C7ED7"/>
    <w:rsid w:val="005D127B"/>
    <w:rsid w:val="005D24A8"/>
    <w:rsid w:val="005D3148"/>
    <w:rsid w:val="005D35B3"/>
    <w:rsid w:val="005D364B"/>
    <w:rsid w:val="005D4033"/>
    <w:rsid w:val="005D53E0"/>
    <w:rsid w:val="005D55E9"/>
    <w:rsid w:val="005D6199"/>
    <w:rsid w:val="005D67F1"/>
    <w:rsid w:val="005E0E73"/>
    <w:rsid w:val="005E29D4"/>
    <w:rsid w:val="005E491E"/>
    <w:rsid w:val="005E56AE"/>
    <w:rsid w:val="005E6589"/>
    <w:rsid w:val="005E67E0"/>
    <w:rsid w:val="005E7281"/>
    <w:rsid w:val="005E7627"/>
    <w:rsid w:val="005E7B95"/>
    <w:rsid w:val="005F000F"/>
    <w:rsid w:val="005F0C71"/>
    <w:rsid w:val="005F2560"/>
    <w:rsid w:val="005F6A02"/>
    <w:rsid w:val="00600206"/>
    <w:rsid w:val="006004EE"/>
    <w:rsid w:val="00600E80"/>
    <w:rsid w:val="0060115D"/>
    <w:rsid w:val="006011D9"/>
    <w:rsid w:val="00601FA1"/>
    <w:rsid w:val="006020F9"/>
    <w:rsid w:val="00602360"/>
    <w:rsid w:val="006023E3"/>
    <w:rsid w:val="00602AFC"/>
    <w:rsid w:val="00603416"/>
    <w:rsid w:val="00603509"/>
    <w:rsid w:val="006050EA"/>
    <w:rsid w:val="0060566B"/>
    <w:rsid w:val="00610412"/>
    <w:rsid w:val="00610448"/>
    <w:rsid w:val="006106E7"/>
    <w:rsid w:val="006118AC"/>
    <w:rsid w:val="006121D2"/>
    <w:rsid w:val="006126DF"/>
    <w:rsid w:val="006126F6"/>
    <w:rsid w:val="0061646D"/>
    <w:rsid w:val="00620BB1"/>
    <w:rsid w:val="00620BFF"/>
    <w:rsid w:val="00620C40"/>
    <w:rsid w:val="00622753"/>
    <w:rsid w:val="0062285D"/>
    <w:rsid w:val="0062333E"/>
    <w:rsid w:val="006249D2"/>
    <w:rsid w:val="0062677A"/>
    <w:rsid w:val="00626A44"/>
    <w:rsid w:val="0063175B"/>
    <w:rsid w:val="00632390"/>
    <w:rsid w:val="0063249E"/>
    <w:rsid w:val="00634871"/>
    <w:rsid w:val="00634C49"/>
    <w:rsid w:val="00635998"/>
    <w:rsid w:val="0063627B"/>
    <w:rsid w:val="006362ED"/>
    <w:rsid w:val="00636350"/>
    <w:rsid w:val="00641759"/>
    <w:rsid w:val="00642486"/>
    <w:rsid w:val="006425B0"/>
    <w:rsid w:val="00643A6B"/>
    <w:rsid w:val="0064417B"/>
    <w:rsid w:val="00644381"/>
    <w:rsid w:val="00646AF3"/>
    <w:rsid w:val="00647FA4"/>
    <w:rsid w:val="0065188D"/>
    <w:rsid w:val="00651B9F"/>
    <w:rsid w:val="00652075"/>
    <w:rsid w:val="006520BC"/>
    <w:rsid w:val="0065220C"/>
    <w:rsid w:val="00652866"/>
    <w:rsid w:val="00652AF7"/>
    <w:rsid w:val="00652FBB"/>
    <w:rsid w:val="00653836"/>
    <w:rsid w:val="00653BB1"/>
    <w:rsid w:val="00654328"/>
    <w:rsid w:val="00654649"/>
    <w:rsid w:val="006553B5"/>
    <w:rsid w:val="00656424"/>
    <w:rsid w:val="00657CEE"/>
    <w:rsid w:val="00657EE8"/>
    <w:rsid w:val="0066189A"/>
    <w:rsid w:val="00663BFA"/>
    <w:rsid w:val="006644A9"/>
    <w:rsid w:val="006674F2"/>
    <w:rsid w:val="00667A77"/>
    <w:rsid w:val="00671307"/>
    <w:rsid w:val="00672594"/>
    <w:rsid w:val="0067286A"/>
    <w:rsid w:val="00673173"/>
    <w:rsid w:val="00673B8A"/>
    <w:rsid w:val="00673B8E"/>
    <w:rsid w:val="00674565"/>
    <w:rsid w:val="0067462C"/>
    <w:rsid w:val="006805B3"/>
    <w:rsid w:val="00680ED1"/>
    <w:rsid w:val="0068252F"/>
    <w:rsid w:val="00682CED"/>
    <w:rsid w:val="00683815"/>
    <w:rsid w:val="006838FF"/>
    <w:rsid w:val="00683B9A"/>
    <w:rsid w:val="0068483C"/>
    <w:rsid w:val="00685135"/>
    <w:rsid w:val="006852E5"/>
    <w:rsid w:val="006864EA"/>
    <w:rsid w:val="00686B52"/>
    <w:rsid w:val="00687025"/>
    <w:rsid w:val="006912F9"/>
    <w:rsid w:val="006916E5"/>
    <w:rsid w:val="006920F1"/>
    <w:rsid w:val="00692CA7"/>
    <w:rsid w:val="00692ED8"/>
    <w:rsid w:val="00692F8D"/>
    <w:rsid w:val="006935F8"/>
    <w:rsid w:val="006936E1"/>
    <w:rsid w:val="00693F20"/>
    <w:rsid w:val="006956B9"/>
    <w:rsid w:val="00696121"/>
    <w:rsid w:val="006965B5"/>
    <w:rsid w:val="00696B41"/>
    <w:rsid w:val="006971C8"/>
    <w:rsid w:val="006A0E6E"/>
    <w:rsid w:val="006A126F"/>
    <w:rsid w:val="006A2217"/>
    <w:rsid w:val="006A22BE"/>
    <w:rsid w:val="006A2350"/>
    <w:rsid w:val="006A27AE"/>
    <w:rsid w:val="006A296D"/>
    <w:rsid w:val="006A2CDD"/>
    <w:rsid w:val="006A3655"/>
    <w:rsid w:val="006A3EB7"/>
    <w:rsid w:val="006A4922"/>
    <w:rsid w:val="006A56B2"/>
    <w:rsid w:val="006A6F8F"/>
    <w:rsid w:val="006A7219"/>
    <w:rsid w:val="006A7423"/>
    <w:rsid w:val="006A7476"/>
    <w:rsid w:val="006A7560"/>
    <w:rsid w:val="006A7F89"/>
    <w:rsid w:val="006B007B"/>
    <w:rsid w:val="006B1E36"/>
    <w:rsid w:val="006B238D"/>
    <w:rsid w:val="006B345D"/>
    <w:rsid w:val="006B3CD3"/>
    <w:rsid w:val="006B4C19"/>
    <w:rsid w:val="006B4E1F"/>
    <w:rsid w:val="006B602E"/>
    <w:rsid w:val="006B62ED"/>
    <w:rsid w:val="006B6308"/>
    <w:rsid w:val="006B66D1"/>
    <w:rsid w:val="006B7911"/>
    <w:rsid w:val="006C09FD"/>
    <w:rsid w:val="006C0C4A"/>
    <w:rsid w:val="006C1541"/>
    <w:rsid w:val="006C1759"/>
    <w:rsid w:val="006C2697"/>
    <w:rsid w:val="006C2B81"/>
    <w:rsid w:val="006C35B8"/>
    <w:rsid w:val="006C3B88"/>
    <w:rsid w:val="006C582D"/>
    <w:rsid w:val="006C5E3C"/>
    <w:rsid w:val="006C64A6"/>
    <w:rsid w:val="006C6D55"/>
    <w:rsid w:val="006D06C2"/>
    <w:rsid w:val="006D09C6"/>
    <w:rsid w:val="006D18FF"/>
    <w:rsid w:val="006D1C62"/>
    <w:rsid w:val="006D5591"/>
    <w:rsid w:val="006D6E3B"/>
    <w:rsid w:val="006D7A56"/>
    <w:rsid w:val="006E0B44"/>
    <w:rsid w:val="006E0C9E"/>
    <w:rsid w:val="006E0E72"/>
    <w:rsid w:val="006E1FB9"/>
    <w:rsid w:val="006E2662"/>
    <w:rsid w:val="006E2A2B"/>
    <w:rsid w:val="006E2C1A"/>
    <w:rsid w:val="006E50F1"/>
    <w:rsid w:val="006E5F9F"/>
    <w:rsid w:val="006E6376"/>
    <w:rsid w:val="006E6879"/>
    <w:rsid w:val="006E7924"/>
    <w:rsid w:val="006F04A6"/>
    <w:rsid w:val="006F1670"/>
    <w:rsid w:val="006F18E2"/>
    <w:rsid w:val="006F197A"/>
    <w:rsid w:val="006F3577"/>
    <w:rsid w:val="006F37CF"/>
    <w:rsid w:val="006F3A00"/>
    <w:rsid w:val="006F45D0"/>
    <w:rsid w:val="006F48C3"/>
    <w:rsid w:val="006F4CBB"/>
    <w:rsid w:val="006F5310"/>
    <w:rsid w:val="006F6B30"/>
    <w:rsid w:val="006F77CE"/>
    <w:rsid w:val="006F7F82"/>
    <w:rsid w:val="007015F2"/>
    <w:rsid w:val="00701FD2"/>
    <w:rsid w:val="007023E7"/>
    <w:rsid w:val="00702450"/>
    <w:rsid w:val="00702BF9"/>
    <w:rsid w:val="00702C41"/>
    <w:rsid w:val="00703705"/>
    <w:rsid w:val="00704026"/>
    <w:rsid w:val="00707DFA"/>
    <w:rsid w:val="00707F50"/>
    <w:rsid w:val="007105EC"/>
    <w:rsid w:val="00711082"/>
    <w:rsid w:val="007113C9"/>
    <w:rsid w:val="007118B3"/>
    <w:rsid w:val="0071335F"/>
    <w:rsid w:val="00713A90"/>
    <w:rsid w:val="00714429"/>
    <w:rsid w:val="007157BC"/>
    <w:rsid w:val="00715F22"/>
    <w:rsid w:val="00720CFD"/>
    <w:rsid w:val="00721182"/>
    <w:rsid w:val="0072149C"/>
    <w:rsid w:val="007232AB"/>
    <w:rsid w:val="00723485"/>
    <w:rsid w:val="00723A5C"/>
    <w:rsid w:val="00723E29"/>
    <w:rsid w:val="00724185"/>
    <w:rsid w:val="0072430F"/>
    <w:rsid w:val="007255C8"/>
    <w:rsid w:val="00726DDA"/>
    <w:rsid w:val="00727932"/>
    <w:rsid w:val="00730AAE"/>
    <w:rsid w:val="00730D17"/>
    <w:rsid w:val="00731141"/>
    <w:rsid w:val="007313B3"/>
    <w:rsid w:val="007321F9"/>
    <w:rsid w:val="00733695"/>
    <w:rsid w:val="00734064"/>
    <w:rsid w:val="007359D8"/>
    <w:rsid w:val="00736052"/>
    <w:rsid w:val="00736A96"/>
    <w:rsid w:val="00737898"/>
    <w:rsid w:val="007401F7"/>
    <w:rsid w:val="00740516"/>
    <w:rsid w:val="007415F9"/>
    <w:rsid w:val="00741A94"/>
    <w:rsid w:val="00741E4A"/>
    <w:rsid w:val="00742610"/>
    <w:rsid w:val="00742E69"/>
    <w:rsid w:val="00744DC3"/>
    <w:rsid w:val="00745BD3"/>
    <w:rsid w:val="00751E7E"/>
    <w:rsid w:val="007528B9"/>
    <w:rsid w:val="0075511F"/>
    <w:rsid w:val="0075514B"/>
    <w:rsid w:val="00756409"/>
    <w:rsid w:val="00756ED9"/>
    <w:rsid w:val="00757147"/>
    <w:rsid w:val="00757158"/>
    <w:rsid w:val="007571ED"/>
    <w:rsid w:val="00757204"/>
    <w:rsid w:val="007626B0"/>
    <w:rsid w:val="00763A20"/>
    <w:rsid w:val="00765D9D"/>
    <w:rsid w:val="007677D3"/>
    <w:rsid w:val="007704DB"/>
    <w:rsid w:val="00770802"/>
    <w:rsid w:val="00770BD3"/>
    <w:rsid w:val="0077184A"/>
    <w:rsid w:val="00771964"/>
    <w:rsid w:val="00772557"/>
    <w:rsid w:val="00772AB3"/>
    <w:rsid w:val="007738B0"/>
    <w:rsid w:val="00773EDA"/>
    <w:rsid w:val="00776041"/>
    <w:rsid w:val="00776B03"/>
    <w:rsid w:val="00777408"/>
    <w:rsid w:val="00780945"/>
    <w:rsid w:val="00780F13"/>
    <w:rsid w:val="007815F6"/>
    <w:rsid w:val="00781C48"/>
    <w:rsid w:val="007832EC"/>
    <w:rsid w:val="00784C27"/>
    <w:rsid w:val="00784CDA"/>
    <w:rsid w:val="007852DD"/>
    <w:rsid w:val="007853E1"/>
    <w:rsid w:val="00787A0C"/>
    <w:rsid w:val="00787F80"/>
    <w:rsid w:val="0079179E"/>
    <w:rsid w:val="007932D3"/>
    <w:rsid w:val="00793AB8"/>
    <w:rsid w:val="00793CD0"/>
    <w:rsid w:val="00795F5F"/>
    <w:rsid w:val="00797277"/>
    <w:rsid w:val="0079746E"/>
    <w:rsid w:val="007974BB"/>
    <w:rsid w:val="00797E4E"/>
    <w:rsid w:val="007A34B8"/>
    <w:rsid w:val="007A4A9B"/>
    <w:rsid w:val="007A5C48"/>
    <w:rsid w:val="007A6081"/>
    <w:rsid w:val="007A615A"/>
    <w:rsid w:val="007A622C"/>
    <w:rsid w:val="007A692C"/>
    <w:rsid w:val="007A6D2D"/>
    <w:rsid w:val="007B04F2"/>
    <w:rsid w:val="007B15B5"/>
    <w:rsid w:val="007B1911"/>
    <w:rsid w:val="007B1D38"/>
    <w:rsid w:val="007B3AB2"/>
    <w:rsid w:val="007B3E09"/>
    <w:rsid w:val="007B56AB"/>
    <w:rsid w:val="007B69E2"/>
    <w:rsid w:val="007C07E6"/>
    <w:rsid w:val="007C14BE"/>
    <w:rsid w:val="007C1CB9"/>
    <w:rsid w:val="007C1DAD"/>
    <w:rsid w:val="007C42B1"/>
    <w:rsid w:val="007C5146"/>
    <w:rsid w:val="007C656D"/>
    <w:rsid w:val="007C6A85"/>
    <w:rsid w:val="007C6B07"/>
    <w:rsid w:val="007C70F4"/>
    <w:rsid w:val="007D1587"/>
    <w:rsid w:val="007D1A5B"/>
    <w:rsid w:val="007D2659"/>
    <w:rsid w:val="007D274B"/>
    <w:rsid w:val="007D2F68"/>
    <w:rsid w:val="007D49B1"/>
    <w:rsid w:val="007D4CC9"/>
    <w:rsid w:val="007D57D4"/>
    <w:rsid w:val="007D5DA0"/>
    <w:rsid w:val="007D630B"/>
    <w:rsid w:val="007D69DA"/>
    <w:rsid w:val="007D7BD8"/>
    <w:rsid w:val="007D7C5D"/>
    <w:rsid w:val="007E0B4D"/>
    <w:rsid w:val="007E0EA6"/>
    <w:rsid w:val="007E21A3"/>
    <w:rsid w:val="007E281E"/>
    <w:rsid w:val="007E2867"/>
    <w:rsid w:val="007E292E"/>
    <w:rsid w:val="007E2FA3"/>
    <w:rsid w:val="007E3585"/>
    <w:rsid w:val="007E49EF"/>
    <w:rsid w:val="007E4BFD"/>
    <w:rsid w:val="007E745A"/>
    <w:rsid w:val="007E7A6C"/>
    <w:rsid w:val="007E7FD8"/>
    <w:rsid w:val="007F044A"/>
    <w:rsid w:val="007F0C39"/>
    <w:rsid w:val="007F1570"/>
    <w:rsid w:val="007F23DA"/>
    <w:rsid w:val="007F3D8E"/>
    <w:rsid w:val="007F477A"/>
    <w:rsid w:val="007F649F"/>
    <w:rsid w:val="007F66DE"/>
    <w:rsid w:val="007F6B3A"/>
    <w:rsid w:val="007F6F41"/>
    <w:rsid w:val="007F733A"/>
    <w:rsid w:val="008003CA"/>
    <w:rsid w:val="008007D5"/>
    <w:rsid w:val="008009B3"/>
    <w:rsid w:val="0080161E"/>
    <w:rsid w:val="00802749"/>
    <w:rsid w:val="008030DE"/>
    <w:rsid w:val="0080378F"/>
    <w:rsid w:val="008053D4"/>
    <w:rsid w:val="008056A7"/>
    <w:rsid w:val="008068E7"/>
    <w:rsid w:val="00806A71"/>
    <w:rsid w:val="008072AB"/>
    <w:rsid w:val="008074D9"/>
    <w:rsid w:val="00807F55"/>
    <w:rsid w:val="0081010C"/>
    <w:rsid w:val="00810648"/>
    <w:rsid w:val="0081180D"/>
    <w:rsid w:val="00811D93"/>
    <w:rsid w:val="00811F39"/>
    <w:rsid w:val="00812078"/>
    <w:rsid w:val="008121A8"/>
    <w:rsid w:val="008127D8"/>
    <w:rsid w:val="008206A8"/>
    <w:rsid w:val="00822974"/>
    <w:rsid w:val="00824330"/>
    <w:rsid w:val="0082451F"/>
    <w:rsid w:val="00824A2A"/>
    <w:rsid w:val="00825512"/>
    <w:rsid w:val="008275A8"/>
    <w:rsid w:val="00827C8B"/>
    <w:rsid w:val="008306F1"/>
    <w:rsid w:val="00830C06"/>
    <w:rsid w:val="0083232D"/>
    <w:rsid w:val="00833220"/>
    <w:rsid w:val="00834E53"/>
    <w:rsid w:val="008368B6"/>
    <w:rsid w:val="008370E1"/>
    <w:rsid w:val="00837136"/>
    <w:rsid w:val="00837768"/>
    <w:rsid w:val="0084015F"/>
    <w:rsid w:val="008404A6"/>
    <w:rsid w:val="00840733"/>
    <w:rsid w:val="00840BBC"/>
    <w:rsid w:val="008416A3"/>
    <w:rsid w:val="0084391A"/>
    <w:rsid w:val="00844964"/>
    <w:rsid w:val="00846CD7"/>
    <w:rsid w:val="00846DED"/>
    <w:rsid w:val="00850338"/>
    <w:rsid w:val="008508C9"/>
    <w:rsid w:val="00851ABE"/>
    <w:rsid w:val="00852305"/>
    <w:rsid w:val="008531C6"/>
    <w:rsid w:val="008537B8"/>
    <w:rsid w:val="008541AF"/>
    <w:rsid w:val="00854D85"/>
    <w:rsid w:val="008552CC"/>
    <w:rsid w:val="008553BC"/>
    <w:rsid w:val="00855B08"/>
    <w:rsid w:val="00855C13"/>
    <w:rsid w:val="0085642D"/>
    <w:rsid w:val="0085752E"/>
    <w:rsid w:val="00857B81"/>
    <w:rsid w:val="00857C2C"/>
    <w:rsid w:val="00860782"/>
    <w:rsid w:val="0086164E"/>
    <w:rsid w:val="00862F89"/>
    <w:rsid w:val="00864060"/>
    <w:rsid w:val="00867AFF"/>
    <w:rsid w:val="00867CE2"/>
    <w:rsid w:val="00867EC0"/>
    <w:rsid w:val="008710F4"/>
    <w:rsid w:val="00872026"/>
    <w:rsid w:val="0087242D"/>
    <w:rsid w:val="00873D46"/>
    <w:rsid w:val="00873DAE"/>
    <w:rsid w:val="008740B0"/>
    <w:rsid w:val="0087550A"/>
    <w:rsid w:val="008763A4"/>
    <w:rsid w:val="00876917"/>
    <w:rsid w:val="00877025"/>
    <w:rsid w:val="00877160"/>
    <w:rsid w:val="008779BA"/>
    <w:rsid w:val="008805CC"/>
    <w:rsid w:val="00880608"/>
    <w:rsid w:val="00880E8D"/>
    <w:rsid w:val="00882F25"/>
    <w:rsid w:val="0088369E"/>
    <w:rsid w:val="00884498"/>
    <w:rsid w:val="008871F3"/>
    <w:rsid w:val="008903E1"/>
    <w:rsid w:val="008922FC"/>
    <w:rsid w:val="00892ED5"/>
    <w:rsid w:val="00894047"/>
    <w:rsid w:val="00894A48"/>
    <w:rsid w:val="00895B6C"/>
    <w:rsid w:val="008978BF"/>
    <w:rsid w:val="008A03D1"/>
    <w:rsid w:val="008A0A1C"/>
    <w:rsid w:val="008A0CF3"/>
    <w:rsid w:val="008A1298"/>
    <w:rsid w:val="008A29E0"/>
    <w:rsid w:val="008A4535"/>
    <w:rsid w:val="008A5DDF"/>
    <w:rsid w:val="008A671F"/>
    <w:rsid w:val="008A68D5"/>
    <w:rsid w:val="008A69B6"/>
    <w:rsid w:val="008A6CAD"/>
    <w:rsid w:val="008A7F89"/>
    <w:rsid w:val="008B0D75"/>
    <w:rsid w:val="008B32DD"/>
    <w:rsid w:val="008B44AE"/>
    <w:rsid w:val="008B4F19"/>
    <w:rsid w:val="008B531F"/>
    <w:rsid w:val="008B6838"/>
    <w:rsid w:val="008B6FA6"/>
    <w:rsid w:val="008B7253"/>
    <w:rsid w:val="008B7B5F"/>
    <w:rsid w:val="008B7F8C"/>
    <w:rsid w:val="008C017F"/>
    <w:rsid w:val="008C01CB"/>
    <w:rsid w:val="008C04C1"/>
    <w:rsid w:val="008C0623"/>
    <w:rsid w:val="008C0874"/>
    <w:rsid w:val="008C0B55"/>
    <w:rsid w:val="008C1C58"/>
    <w:rsid w:val="008C1F87"/>
    <w:rsid w:val="008C2095"/>
    <w:rsid w:val="008C2A8D"/>
    <w:rsid w:val="008C34AD"/>
    <w:rsid w:val="008C5154"/>
    <w:rsid w:val="008C563C"/>
    <w:rsid w:val="008C68B2"/>
    <w:rsid w:val="008C69B0"/>
    <w:rsid w:val="008C6FBB"/>
    <w:rsid w:val="008C76AB"/>
    <w:rsid w:val="008C7D4F"/>
    <w:rsid w:val="008D118C"/>
    <w:rsid w:val="008D14F1"/>
    <w:rsid w:val="008D1C99"/>
    <w:rsid w:val="008D1F0C"/>
    <w:rsid w:val="008D2D26"/>
    <w:rsid w:val="008D374C"/>
    <w:rsid w:val="008D4821"/>
    <w:rsid w:val="008D64F3"/>
    <w:rsid w:val="008D6EAE"/>
    <w:rsid w:val="008E04C4"/>
    <w:rsid w:val="008E1785"/>
    <w:rsid w:val="008E395F"/>
    <w:rsid w:val="008E4C16"/>
    <w:rsid w:val="008E5508"/>
    <w:rsid w:val="008E5A3F"/>
    <w:rsid w:val="008E6527"/>
    <w:rsid w:val="008E6C3D"/>
    <w:rsid w:val="008E7E45"/>
    <w:rsid w:val="008F1F3B"/>
    <w:rsid w:val="008F2B50"/>
    <w:rsid w:val="008F2D0B"/>
    <w:rsid w:val="008F3DB0"/>
    <w:rsid w:val="008F5F24"/>
    <w:rsid w:val="008F6123"/>
    <w:rsid w:val="008F6728"/>
    <w:rsid w:val="009013C0"/>
    <w:rsid w:val="00902435"/>
    <w:rsid w:val="00902F38"/>
    <w:rsid w:val="009037FC"/>
    <w:rsid w:val="009040A1"/>
    <w:rsid w:val="009045D4"/>
    <w:rsid w:val="00904941"/>
    <w:rsid w:val="00905091"/>
    <w:rsid w:val="009056FF"/>
    <w:rsid w:val="00907BBB"/>
    <w:rsid w:val="0091019E"/>
    <w:rsid w:val="00911CBD"/>
    <w:rsid w:val="00913117"/>
    <w:rsid w:val="009132C2"/>
    <w:rsid w:val="00913401"/>
    <w:rsid w:val="00915D9D"/>
    <w:rsid w:val="009168A9"/>
    <w:rsid w:val="009173C9"/>
    <w:rsid w:val="0092110D"/>
    <w:rsid w:val="0092158C"/>
    <w:rsid w:val="00923782"/>
    <w:rsid w:val="00925939"/>
    <w:rsid w:val="0092707B"/>
    <w:rsid w:val="0092791C"/>
    <w:rsid w:val="009307BA"/>
    <w:rsid w:val="009315FD"/>
    <w:rsid w:val="00931A54"/>
    <w:rsid w:val="009332A9"/>
    <w:rsid w:val="00933324"/>
    <w:rsid w:val="00933391"/>
    <w:rsid w:val="00933C6B"/>
    <w:rsid w:val="00933C9E"/>
    <w:rsid w:val="00934D42"/>
    <w:rsid w:val="00934F51"/>
    <w:rsid w:val="0093507A"/>
    <w:rsid w:val="00935B9C"/>
    <w:rsid w:val="009362A0"/>
    <w:rsid w:val="009363CD"/>
    <w:rsid w:val="00937456"/>
    <w:rsid w:val="009377FF"/>
    <w:rsid w:val="009379A8"/>
    <w:rsid w:val="00937ED5"/>
    <w:rsid w:val="00940BD6"/>
    <w:rsid w:val="00942205"/>
    <w:rsid w:val="00943236"/>
    <w:rsid w:val="00945E86"/>
    <w:rsid w:val="00946369"/>
    <w:rsid w:val="009465B4"/>
    <w:rsid w:val="00946748"/>
    <w:rsid w:val="00946B39"/>
    <w:rsid w:val="00947062"/>
    <w:rsid w:val="0095020B"/>
    <w:rsid w:val="00950AAF"/>
    <w:rsid w:val="0095189B"/>
    <w:rsid w:val="00951A1A"/>
    <w:rsid w:val="009529FA"/>
    <w:rsid w:val="00952C1C"/>
    <w:rsid w:val="00953050"/>
    <w:rsid w:val="009540C3"/>
    <w:rsid w:val="00954F85"/>
    <w:rsid w:val="00956094"/>
    <w:rsid w:val="0095629A"/>
    <w:rsid w:val="00961B9F"/>
    <w:rsid w:val="009621E6"/>
    <w:rsid w:val="0096287B"/>
    <w:rsid w:val="00963769"/>
    <w:rsid w:val="009638FB"/>
    <w:rsid w:val="0096421A"/>
    <w:rsid w:val="009649CA"/>
    <w:rsid w:val="00964AA6"/>
    <w:rsid w:val="009667D4"/>
    <w:rsid w:val="00967C9A"/>
    <w:rsid w:val="0097115B"/>
    <w:rsid w:val="00971F95"/>
    <w:rsid w:val="00972213"/>
    <w:rsid w:val="009722B3"/>
    <w:rsid w:val="00973ADA"/>
    <w:rsid w:val="009741CE"/>
    <w:rsid w:val="00975A33"/>
    <w:rsid w:val="00975F38"/>
    <w:rsid w:val="0097755E"/>
    <w:rsid w:val="009775DF"/>
    <w:rsid w:val="0098026D"/>
    <w:rsid w:val="00980A22"/>
    <w:rsid w:val="00980DC1"/>
    <w:rsid w:val="00982518"/>
    <w:rsid w:val="0098441D"/>
    <w:rsid w:val="00984AEE"/>
    <w:rsid w:val="0098533D"/>
    <w:rsid w:val="0098658D"/>
    <w:rsid w:val="009879E5"/>
    <w:rsid w:val="00987F31"/>
    <w:rsid w:val="0099070E"/>
    <w:rsid w:val="00991AA5"/>
    <w:rsid w:val="00991F59"/>
    <w:rsid w:val="009927D7"/>
    <w:rsid w:val="00992FA9"/>
    <w:rsid w:val="009940B7"/>
    <w:rsid w:val="009944EE"/>
    <w:rsid w:val="009964B9"/>
    <w:rsid w:val="0099735A"/>
    <w:rsid w:val="00997A1D"/>
    <w:rsid w:val="009A0123"/>
    <w:rsid w:val="009A10A4"/>
    <w:rsid w:val="009A43BC"/>
    <w:rsid w:val="009A4505"/>
    <w:rsid w:val="009A51A3"/>
    <w:rsid w:val="009A5D45"/>
    <w:rsid w:val="009A5EB5"/>
    <w:rsid w:val="009A6275"/>
    <w:rsid w:val="009A6B8B"/>
    <w:rsid w:val="009A7166"/>
    <w:rsid w:val="009A72DA"/>
    <w:rsid w:val="009A781F"/>
    <w:rsid w:val="009A79D8"/>
    <w:rsid w:val="009B1E50"/>
    <w:rsid w:val="009B2C9E"/>
    <w:rsid w:val="009B3496"/>
    <w:rsid w:val="009B353B"/>
    <w:rsid w:val="009B3830"/>
    <w:rsid w:val="009B4262"/>
    <w:rsid w:val="009B4D53"/>
    <w:rsid w:val="009B511A"/>
    <w:rsid w:val="009B518C"/>
    <w:rsid w:val="009B7452"/>
    <w:rsid w:val="009C0A2B"/>
    <w:rsid w:val="009C145F"/>
    <w:rsid w:val="009C252E"/>
    <w:rsid w:val="009C287D"/>
    <w:rsid w:val="009C3D06"/>
    <w:rsid w:val="009C4451"/>
    <w:rsid w:val="009C4A1C"/>
    <w:rsid w:val="009D06C7"/>
    <w:rsid w:val="009D0AAF"/>
    <w:rsid w:val="009D3BE4"/>
    <w:rsid w:val="009D3D60"/>
    <w:rsid w:val="009D49B0"/>
    <w:rsid w:val="009D693C"/>
    <w:rsid w:val="009D6B2C"/>
    <w:rsid w:val="009D75CF"/>
    <w:rsid w:val="009E222D"/>
    <w:rsid w:val="009E4017"/>
    <w:rsid w:val="009E472F"/>
    <w:rsid w:val="009E50B5"/>
    <w:rsid w:val="009E6049"/>
    <w:rsid w:val="009E75A5"/>
    <w:rsid w:val="009F0E92"/>
    <w:rsid w:val="009F102F"/>
    <w:rsid w:val="009F116C"/>
    <w:rsid w:val="009F1295"/>
    <w:rsid w:val="009F16C9"/>
    <w:rsid w:val="009F1FB9"/>
    <w:rsid w:val="009F2484"/>
    <w:rsid w:val="009F2B00"/>
    <w:rsid w:val="009F302F"/>
    <w:rsid w:val="009F394C"/>
    <w:rsid w:val="009F45D6"/>
    <w:rsid w:val="009F4B0D"/>
    <w:rsid w:val="009F52E7"/>
    <w:rsid w:val="009F5331"/>
    <w:rsid w:val="009F57B4"/>
    <w:rsid w:val="009F7F2A"/>
    <w:rsid w:val="00A00677"/>
    <w:rsid w:val="00A00771"/>
    <w:rsid w:val="00A01C5B"/>
    <w:rsid w:val="00A02F20"/>
    <w:rsid w:val="00A03317"/>
    <w:rsid w:val="00A03812"/>
    <w:rsid w:val="00A04656"/>
    <w:rsid w:val="00A04EC9"/>
    <w:rsid w:val="00A05A6E"/>
    <w:rsid w:val="00A07467"/>
    <w:rsid w:val="00A07F04"/>
    <w:rsid w:val="00A123BE"/>
    <w:rsid w:val="00A12BEC"/>
    <w:rsid w:val="00A13241"/>
    <w:rsid w:val="00A138C8"/>
    <w:rsid w:val="00A13AAA"/>
    <w:rsid w:val="00A13EAC"/>
    <w:rsid w:val="00A13F0B"/>
    <w:rsid w:val="00A14C54"/>
    <w:rsid w:val="00A151B0"/>
    <w:rsid w:val="00A157CA"/>
    <w:rsid w:val="00A15A43"/>
    <w:rsid w:val="00A15C7B"/>
    <w:rsid w:val="00A16ACE"/>
    <w:rsid w:val="00A20906"/>
    <w:rsid w:val="00A20B31"/>
    <w:rsid w:val="00A21DE2"/>
    <w:rsid w:val="00A21F74"/>
    <w:rsid w:val="00A22B8B"/>
    <w:rsid w:val="00A22EE8"/>
    <w:rsid w:val="00A22EEA"/>
    <w:rsid w:val="00A24062"/>
    <w:rsid w:val="00A242A9"/>
    <w:rsid w:val="00A2455C"/>
    <w:rsid w:val="00A24D6D"/>
    <w:rsid w:val="00A26069"/>
    <w:rsid w:val="00A26D83"/>
    <w:rsid w:val="00A272AD"/>
    <w:rsid w:val="00A3169E"/>
    <w:rsid w:val="00A31BB4"/>
    <w:rsid w:val="00A31FE9"/>
    <w:rsid w:val="00A32759"/>
    <w:rsid w:val="00A3342F"/>
    <w:rsid w:val="00A355D6"/>
    <w:rsid w:val="00A36289"/>
    <w:rsid w:val="00A36655"/>
    <w:rsid w:val="00A36DAA"/>
    <w:rsid w:val="00A37338"/>
    <w:rsid w:val="00A376A1"/>
    <w:rsid w:val="00A42C66"/>
    <w:rsid w:val="00A4344F"/>
    <w:rsid w:val="00A43E4B"/>
    <w:rsid w:val="00A45C18"/>
    <w:rsid w:val="00A470D4"/>
    <w:rsid w:val="00A475B6"/>
    <w:rsid w:val="00A503E6"/>
    <w:rsid w:val="00A50647"/>
    <w:rsid w:val="00A51A33"/>
    <w:rsid w:val="00A51AB7"/>
    <w:rsid w:val="00A51FEE"/>
    <w:rsid w:val="00A52EAC"/>
    <w:rsid w:val="00A53C04"/>
    <w:rsid w:val="00A549F7"/>
    <w:rsid w:val="00A558E0"/>
    <w:rsid w:val="00A55B0A"/>
    <w:rsid w:val="00A566BD"/>
    <w:rsid w:val="00A574A1"/>
    <w:rsid w:val="00A57694"/>
    <w:rsid w:val="00A601E3"/>
    <w:rsid w:val="00A602D6"/>
    <w:rsid w:val="00A60BD7"/>
    <w:rsid w:val="00A61E65"/>
    <w:rsid w:val="00A62E83"/>
    <w:rsid w:val="00A639FB"/>
    <w:rsid w:val="00A64A70"/>
    <w:rsid w:val="00A64DAD"/>
    <w:rsid w:val="00A64F18"/>
    <w:rsid w:val="00A65920"/>
    <w:rsid w:val="00A65AE6"/>
    <w:rsid w:val="00A65B39"/>
    <w:rsid w:val="00A67715"/>
    <w:rsid w:val="00A6780E"/>
    <w:rsid w:val="00A700C6"/>
    <w:rsid w:val="00A70B50"/>
    <w:rsid w:val="00A710C8"/>
    <w:rsid w:val="00A711C6"/>
    <w:rsid w:val="00A71451"/>
    <w:rsid w:val="00A71730"/>
    <w:rsid w:val="00A7176F"/>
    <w:rsid w:val="00A71B71"/>
    <w:rsid w:val="00A732A2"/>
    <w:rsid w:val="00A744E4"/>
    <w:rsid w:val="00A75127"/>
    <w:rsid w:val="00A75269"/>
    <w:rsid w:val="00A75EA7"/>
    <w:rsid w:val="00A7610A"/>
    <w:rsid w:val="00A77468"/>
    <w:rsid w:val="00A7756E"/>
    <w:rsid w:val="00A80DA5"/>
    <w:rsid w:val="00A8133C"/>
    <w:rsid w:val="00A82F04"/>
    <w:rsid w:val="00A8432F"/>
    <w:rsid w:val="00A84A22"/>
    <w:rsid w:val="00A85A36"/>
    <w:rsid w:val="00A868AE"/>
    <w:rsid w:val="00A86C4D"/>
    <w:rsid w:val="00A86F06"/>
    <w:rsid w:val="00A90EDD"/>
    <w:rsid w:val="00A9235A"/>
    <w:rsid w:val="00A93B40"/>
    <w:rsid w:val="00A96386"/>
    <w:rsid w:val="00A96395"/>
    <w:rsid w:val="00A96B50"/>
    <w:rsid w:val="00A96C87"/>
    <w:rsid w:val="00A9710A"/>
    <w:rsid w:val="00A9766C"/>
    <w:rsid w:val="00AA00A1"/>
    <w:rsid w:val="00AA0EE8"/>
    <w:rsid w:val="00AA1003"/>
    <w:rsid w:val="00AA1243"/>
    <w:rsid w:val="00AA16EC"/>
    <w:rsid w:val="00AA16FF"/>
    <w:rsid w:val="00AA1FB2"/>
    <w:rsid w:val="00AA2AFE"/>
    <w:rsid w:val="00AA2CB1"/>
    <w:rsid w:val="00AA300E"/>
    <w:rsid w:val="00AA37EA"/>
    <w:rsid w:val="00AA3D71"/>
    <w:rsid w:val="00AA3FB7"/>
    <w:rsid w:val="00AA4631"/>
    <w:rsid w:val="00AA478F"/>
    <w:rsid w:val="00AA488A"/>
    <w:rsid w:val="00AA4AC5"/>
    <w:rsid w:val="00AA4B40"/>
    <w:rsid w:val="00AA56C4"/>
    <w:rsid w:val="00AA5962"/>
    <w:rsid w:val="00AA6A98"/>
    <w:rsid w:val="00AA7B15"/>
    <w:rsid w:val="00AA7CEA"/>
    <w:rsid w:val="00AB11B9"/>
    <w:rsid w:val="00AB1B07"/>
    <w:rsid w:val="00AB1E36"/>
    <w:rsid w:val="00AB2B32"/>
    <w:rsid w:val="00AB2C2B"/>
    <w:rsid w:val="00AB3195"/>
    <w:rsid w:val="00AB3F08"/>
    <w:rsid w:val="00AB5408"/>
    <w:rsid w:val="00AB5723"/>
    <w:rsid w:val="00AC015D"/>
    <w:rsid w:val="00AC0631"/>
    <w:rsid w:val="00AC1F30"/>
    <w:rsid w:val="00AC21D1"/>
    <w:rsid w:val="00AC2383"/>
    <w:rsid w:val="00AC25CA"/>
    <w:rsid w:val="00AC2F9C"/>
    <w:rsid w:val="00AC3752"/>
    <w:rsid w:val="00AC38AE"/>
    <w:rsid w:val="00AC4105"/>
    <w:rsid w:val="00AC4586"/>
    <w:rsid w:val="00AC5150"/>
    <w:rsid w:val="00AC5B22"/>
    <w:rsid w:val="00AC6459"/>
    <w:rsid w:val="00AC67A6"/>
    <w:rsid w:val="00AC702C"/>
    <w:rsid w:val="00AD09C7"/>
    <w:rsid w:val="00AD2649"/>
    <w:rsid w:val="00AD43E3"/>
    <w:rsid w:val="00AD6333"/>
    <w:rsid w:val="00AD6C98"/>
    <w:rsid w:val="00AD7B79"/>
    <w:rsid w:val="00AE10B1"/>
    <w:rsid w:val="00AE1E94"/>
    <w:rsid w:val="00AE1EFD"/>
    <w:rsid w:val="00AE27A9"/>
    <w:rsid w:val="00AE3042"/>
    <w:rsid w:val="00AE388B"/>
    <w:rsid w:val="00AE3BF0"/>
    <w:rsid w:val="00AE464B"/>
    <w:rsid w:val="00AE5FD8"/>
    <w:rsid w:val="00AE6BAE"/>
    <w:rsid w:val="00AF0AB8"/>
    <w:rsid w:val="00AF280A"/>
    <w:rsid w:val="00AF31EC"/>
    <w:rsid w:val="00AF3A56"/>
    <w:rsid w:val="00AF6873"/>
    <w:rsid w:val="00AF6D66"/>
    <w:rsid w:val="00AF7B95"/>
    <w:rsid w:val="00AF7BFC"/>
    <w:rsid w:val="00B00260"/>
    <w:rsid w:val="00B012A4"/>
    <w:rsid w:val="00B0255A"/>
    <w:rsid w:val="00B04248"/>
    <w:rsid w:val="00B04833"/>
    <w:rsid w:val="00B04919"/>
    <w:rsid w:val="00B05209"/>
    <w:rsid w:val="00B06073"/>
    <w:rsid w:val="00B07B97"/>
    <w:rsid w:val="00B07CF8"/>
    <w:rsid w:val="00B110CC"/>
    <w:rsid w:val="00B12AC1"/>
    <w:rsid w:val="00B1368D"/>
    <w:rsid w:val="00B13C04"/>
    <w:rsid w:val="00B151AD"/>
    <w:rsid w:val="00B1608D"/>
    <w:rsid w:val="00B17E69"/>
    <w:rsid w:val="00B219D4"/>
    <w:rsid w:val="00B21EEC"/>
    <w:rsid w:val="00B21F6D"/>
    <w:rsid w:val="00B22ABB"/>
    <w:rsid w:val="00B23FC2"/>
    <w:rsid w:val="00B256A6"/>
    <w:rsid w:val="00B2591D"/>
    <w:rsid w:val="00B276E5"/>
    <w:rsid w:val="00B300EE"/>
    <w:rsid w:val="00B30F1F"/>
    <w:rsid w:val="00B31C15"/>
    <w:rsid w:val="00B32E97"/>
    <w:rsid w:val="00B348BC"/>
    <w:rsid w:val="00B354E0"/>
    <w:rsid w:val="00B3570E"/>
    <w:rsid w:val="00B3764F"/>
    <w:rsid w:val="00B402DF"/>
    <w:rsid w:val="00B40934"/>
    <w:rsid w:val="00B40BE1"/>
    <w:rsid w:val="00B40CA3"/>
    <w:rsid w:val="00B411B8"/>
    <w:rsid w:val="00B41BA9"/>
    <w:rsid w:val="00B41FA2"/>
    <w:rsid w:val="00B42D35"/>
    <w:rsid w:val="00B42FC2"/>
    <w:rsid w:val="00B43904"/>
    <w:rsid w:val="00B4413C"/>
    <w:rsid w:val="00B443A1"/>
    <w:rsid w:val="00B454D9"/>
    <w:rsid w:val="00B50A2A"/>
    <w:rsid w:val="00B51232"/>
    <w:rsid w:val="00B52B0B"/>
    <w:rsid w:val="00B52EA6"/>
    <w:rsid w:val="00B5359A"/>
    <w:rsid w:val="00B548D4"/>
    <w:rsid w:val="00B56C96"/>
    <w:rsid w:val="00B57365"/>
    <w:rsid w:val="00B575F2"/>
    <w:rsid w:val="00B600EB"/>
    <w:rsid w:val="00B6048F"/>
    <w:rsid w:val="00B60618"/>
    <w:rsid w:val="00B60D54"/>
    <w:rsid w:val="00B60EFD"/>
    <w:rsid w:val="00B61F30"/>
    <w:rsid w:val="00B62BCC"/>
    <w:rsid w:val="00B63998"/>
    <w:rsid w:val="00B63E2D"/>
    <w:rsid w:val="00B64240"/>
    <w:rsid w:val="00B648C3"/>
    <w:rsid w:val="00B654D1"/>
    <w:rsid w:val="00B65E9C"/>
    <w:rsid w:val="00B66DCE"/>
    <w:rsid w:val="00B66E49"/>
    <w:rsid w:val="00B66EBD"/>
    <w:rsid w:val="00B6730D"/>
    <w:rsid w:val="00B70C5C"/>
    <w:rsid w:val="00B71218"/>
    <w:rsid w:val="00B721DB"/>
    <w:rsid w:val="00B729C1"/>
    <w:rsid w:val="00B73829"/>
    <w:rsid w:val="00B73C61"/>
    <w:rsid w:val="00B74057"/>
    <w:rsid w:val="00B748E0"/>
    <w:rsid w:val="00B74CAC"/>
    <w:rsid w:val="00B769D6"/>
    <w:rsid w:val="00B7753C"/>
    <w:rsid w:val="00B80338"/>
    <w:rsid w:val="00B803DD"/>
    <w:rsid w:val="00B80F6F"/>
    <w:rsid w:val="00B845A8"/>
    <w:rsid w:val="00B84C9E"/>
    <w:rsid w:val="00B85F47"/>
    <w:rsid w:val="00B860E8"/>
    <w:rsid w:val="00B86D8F"/>
    <w:rsid w:val="00B87A73"/>
    <w:rsid w:val="00B913E8"/>
    <w:rsid w:val="00B918E9"/>
    <w:rsid w:val="00B91F6B"/>
    <w:rsid w:val="00B92385"/>
    <w:rsid w:val="00B9238C"/>
    <w:rsid w:val="00B938DA"/>
    <w:rsid w:val="00B95FCB"/>
    <w:rsid w:val="00B96BAB"/>
    <w:rsid w:val="00B9741A"/>
    <w:rsid w:val="00BA06EB"/>
    <w:rsid w:val="00BA0F64"/>
    <w:rsid w:val="00BA2198"/>
    <w:rsid w:val="00BA2DE0"/>
    <w:rsid w:val="00BA481C"/>
    <w:rsid w:val="00BA5B3C"/>
    <w:rsid w:val="00BA6568"/>
    <w:rsid w:val="00BA78CB"/>
    <w:rsid w:val="00BB0CA1"/>
    <w:rsid w:val="00BB3D00"/>
    <w:rsid w:val="00BB40AC"/>
    <w:rsid w:val="00BB43B8"/>
    <w:rsid w:val="00BB4D06"/>
    <w:rsid w:val="00BB51D8"/>
    <w:rsid w:val="00BB7CD0"/>
    <w:rsid w:val="00BC030D"/>
    <w:rsid w:val="00BC0535"/>
    <w:rsid w:val="00BC09A5"/>
    <w:rsid w:val="00BC1097"/>
    <w:rsid w:val="00BC1313"/>
    <w:rsid w:val="00BC18D3"/>
    <w:rsid w:val="00BC42F6"/>
    <w:rsid w:val="00BC51D9"/>
    <w:rsid w:val="00BC7223"/>
    <w:rsid w:val="00BC7A5D"/>
    <w:rsid w:val="00BC7EE3"/>
    <w:rsid w:val="00BD2198"/>
    <w:rsid w:val="00BD29D2"/>
    <w:rsid w:val="00BD3214"/>
    <w:rsid w:val="00BD7228"/>
    <w:rsid w:val="00BE01B2"/>
    <w:rsid w:val="00BE035C"/>
    <w:rsid w:val="00BE12B8"/>
    <w:rsid w:val="00BE1C37"/>
    <w:rsid w:val="00BE1F75"/>
    <w:rsid w:val="00BE24C4"/>
    <w:rsid w:val="00BE3F2F"/>
    <w:rsid w:val="00BE617E"/>
    <w:rsid w:val="00BE682E"/>
    <w:rsid w:val="00BE6D46"/>
    <w:rsid w:val="00BE72AD"/>
    <w:rsid w:val="00BE74AA"/>
    <w:rsid w:val="00BF009B"/>
    <w:rsid w:val="00BF0A67"/>
    <w:rsid w:val="00BF0ADD"/>
    <w:rsid w:val="00BF242C"/>
    <w:rsid w:val="00BF34CB"/>
    <w:rsid w:val="00BF3FD8"/>
    <w:rsid w:val="00BF58F0"/>
    <w:rsid w:val="00BF796D"/>
    <w:rsid w:val="00C014AD"/>
    <w:rsid w:val="00C036F3"/>
    <w:rsid w:val="00C0422D"/>
    <w:rsid w:val="00C04C63"/>
    <w:rsid w:val="00C04E49"/>
    <w:rsid w:val="00C0556B"/>
    <w:rsid w:val="00C06AB1"/>
    <w:rsid w:val="00C07655"/>
    <w:rsid w:val="00C1007F"/>
    <w:rsid w:val="00C10843"/>
    <w:rsid w:val="00C11563"/>
    <w:rsid w:val="00C11E76"/>
    <w:rsid w:val="00C11F4F"/>
    <w:rsid w:val="00C11F6D"/>
    <w:rsid w:val="00C121C3"/>
    <w:rsid w:val="00C130B8"/>
    <w:rsid w:val="00C13B7E"/>
    <w:rsid w:val="00C140D9"/>
    <w:rsid w:val="00C1424A"/>
    <w:rsid w:val="00C14842"/>
    <w:rsid w:val="00C14C01"/>
    <w:rsid w:val="00C14D35"/>
    <w:rsid w:val="00C14E92"/>
    <w:rsid w:val="00C17561"/>
    <w:rsid w:val="00C177EB"/>
    <w:rsid w:val="00C222C8"/>
    <w:rsid w:val="00C24025"/>
    <w:rsid w:val="00C24AF7"/>
    <w:rsid w:val="00C24C91"/>
    <w:rsid w:val="00C262B5"/>
    <w:rsid w:val="00C2654A"/>
    <w:rsid w:val="00C26771"/>
    <w:rsid w:val="00C26B9D"/>
    <w:rsid w:val="00C26E35"/>
    <w:rsid w:val="00C27FA4"/>
    <w:rsid w:val="00C30BAC"/>
    <w:rsid w:val="00C3164E"/>
    <w:rsid w:val="00C33635"/>
    <w:rsid w:val="00C338D8"/>
    <w:rsid w:val="00C3450F"/>
    <w:rsid w:val="00C3489B"/>
    <w:rsid w:val="00C34CE1"/>
    <w:rsid w:val="00C3540D"/>
    <w:rsid w:val="00C359F2"/>
    <w:rsid w:val="00C35D6F"/>
    <w:rsid w:val="00C3666B"/>
    <w:rsid w:val="00C3740A"/>
    <w:rsid w:val="00C37722"/>
    <w:rsid w:val="00C40850"/>
    <w:rsid w:val="00C434CA"/>
    <w:rsid w:val="00C44D65"/>
    <w:rsid w:val="00C45850"/>
    <w:rsid w:val="00C50BEC"/>
    <w:rsid w:val="00C53E1C"/>
    <w:rsid w:val="00C54534"/>
    <w:rsid w:val="00C54C09"/>
    <w:rsid w:val="00C615AF"/>
    <w:rsid w:val="00C6201E"/>
    <w:rsid w:val="00C62AB6"/>
    <w:rsid w:val="00C64453"/>
    <w:rsid w:val="00C64671"/>
    <w:rsid w:val="00C64FE1"/>
    <w:rsid w:val="00C6536A"/>
    <w:rsid w:val="00C65C4E"/>
    <w:rsid w:val="00C66550"/>
    <w:rsid w:val="00C669AD"/>
    <w:rsid w:val="00C671BC"/>
    <w:rsid w:val="00C67E78"/>
    <w:rsid w:val="00C7170E"/>
    <w:rsid w:val="00C730FF"/>
    <w:rsid w:val="00C7348A"/>
    <w:rsid w:val="00C7351B"/>
    <w:rsid w:val="00C735A9"/>
    <w:rsid w:val="00C73803"/>
    <w:rsid w:val="00C77640"/>
    <w:rsid w:val="00C77B00"/>
    <w:rsid w:val="00C80225"/>
    <w:rsid w:val="00C80A7F"/>
    <w:rsid w:val="00C8127F"/>
    <w:rsid w:val="00C81C63"/>
    <w:rsid w:val="00C81E5E"/>
    <w:rsid w:val="00C82844"/>
    <w:rsid w:val="00C82C69"/>
    <w:rsid w:val="00C834A1"/>
    <w:rsid w:val="00C83BFD"/>
    <w:rsid w:val="00C83D27"/>
    <w:rsid w:val="00C83DA5"/>
    <w:rsid w:val="00C845EA"/>
    <w:rsid w:val="00C85029"/>
    <w:rsid w:val="00C86844"/>
    <w:rsid w:val="00C8690C"/>
    <w:rsid w:val="00C86B0E"/>
    <w:rsid w:val="00C87C5B"/>
    <w:rsid w:val="00C9128C"/>
    <w:rsid w:val="00C91FBE"/>
    <w:rsid w:val="00C92E9C"/>
    <w:rsid w:val="00C937A9"/>
    <w:rsid w:val="00C9414A"/>
    <w:rsid w:val="00C94A26"/>
    <w:rsid w:val="00C9638C"/>
    <w:rsid w:val="00C96411"/>
    <w:rsid w:val="00C968CC"/>
    <w:rsid w:val="00C9693A"/>
    <w:rsid w:val="00C96FF0"/>
    <w:rsid w:val="00CA2492"/>
    <w:rsid w:val="00CA3AD2"/>
    <w:rsid w:val="00CA3F72"/>
    <w:rsid w:val="00CA40E6"/>
    <w:rsid w:val="00CA6A4F"/>
    <w:rsid w:val="00CA7746"/>
    <w:rsid w:val="00CB0B15"/>
    <w:rsid w:val="00CB1167"/>
    <w:rsid w:val="00CB2D00"/>
    <w:rsid w:val="00CB3275"/>
    <w:rsid w:val="00CB38E1"/>
    <w:rsid w:val="00CB4019"/>
    <w:rsid w:val="00CB4088"/>
    <w:rsid w:val="00CB4856"/>
    <w:rsid w:val="00CB632E"/>
    <w:rsid w:val="00CB730B"/>
    <w:rsid w:val="00CB74B2"/>
    <w:rsid w:val="00CB7746"/>
    <w:rsid w:val="00CC1F78"/>
    <w:rsid w:val="00CC2F34"/>
    <w:rsid w:val="00CC2F49"/>
    <w:rsid w:val="00CC3939"/>
    <w:rsid w:val="00CC3AF4"/>
    <w:rsid w:val="00CC4D35"/>
    <w:rsid w:val="00CC5D8A"/>
    <w:rsid w:val="00CC5E17"/>
    <w:rsid w:val="00CC68AD"/>
    <w:rsid w:val="00CC6ADA"/>
    <w:rsid w:val="00CD0500"/>
    <w:rsid w:val="00CD120B"/>
    <w:rsid w:val="00CD2224"/>
    <w:rsid w:val="00CD3817"/>
    <w:rsid w:val="00CD494E"/>
    <w:rsid w:val="00CD57D7"/>
    <w:rsid w:val="00CD5DF4"/>
    <w:rsid w:val="00CD7A9D"/>
    <w:rsid w:val="00CE17E1"/>
    <w:rsid w:val="00CE35AA"/>
    <w:rsid w:val="00CE5DEE"/>
    <w:rsid w:val="00CE64C0"/>
    <w:rsid w:val="00CE661B"/>
    <w:rsid w:val="00CE6993"/>
    <w:rsid w:val="00CE6D97"/>
    <w:rsid w:val="00CE7A55"/>
    <w:rsid w:val="00CF01D9"/>
    <w:rsid w:val="00CF2116"/>
    <w:rsid w:val="00CF3637"/>
    <w:rsid w:val="00CF3DD0"/>
    <w:rsid w:val="00CF437A"/>
    <w:rsid w:val="00CF4B84"/>
    <w:rsid w:val="00CF5B89"/>
    <w:rsid w:val="00CF608C"/>
    <w:rsid w:val="00CF6AA2"/>
    <w:rsid w:val="00CF76B5"/>
    <w:rsid w:val="00D00AC8"/>
    <w:rsid w:val="00D00FD2"/>
    <w:rsid w:val="00D02F36"/>
    <w:rsid w:val="00D039D3"/>
    <w:rsid w:val="00D03A51"/>
    <w:rsid w:val="00D059C0"/>
    <w:rsid w:val="00D0681F"/>
    <w:rsid w:val="00D1120A"/>
    <w:rsid w:val="00D12135"/>
    <w:rsid w:val="00D124A0"/>
    <w:rsid w:val="00D127B1"/>
    <w:rsid w:val="00D129D6"/>
    <w:rsid w:val="00D14216"/>
    <w:rsid w:val="00D148C1"/>
    <w:rsid w:val="00D15135"/>
    <w:rsid w:val="00D1566E"/>
    <w:rsid w:val="00D16BFC"/>
    <w:rsid w:val="00D1798D"/>
    <w:rsid w:val="00D17A36"/>
    <w:rsid w:val="00D17C72"/>
    <w:rsid w:val="00D20A5E"/>
    <w:rsid w:val="00D22035"/>
    <w:rsid w:val="00D227FD"/>
    <w:rsid w:val="00D23037"/>
    <w:rsid w:val="00D24755"/>
    <w:rsid w:val="00D247E3"/>
    <w:rsid w:val="00D252BA"/>
    <w:rsid w:val="00D265E8"/>
    <w:rsid w:val="00D27C36"/>
    <w:rsid w:val="00D306A7"/>
    <w:rsid w:val="00D30DB6"/>
    <w:rsid w:val="00D313CA"/>
    <w:rsid w:val="00D316E8"/>
    <w:rsid w:val="00D32B39"/>
    <w:rsid w:val="00D33E12"/>
    <w:rsid w:val="00D34CE8"/>
    <w:rsid w:val="00D36269"/>
    <w:rsid w:val="00D364CA"/>
    <w:rsid w:val="00D4029E"/>
    <w:rsid w:val="00D40ADE"/>
    <w:rsid w:val="00D40C23"/>
    <w:rsid w:val="00D41402"/>
    <w:rsid w:val="00D43601"/>
    <w:rsid w:val="00D438BB"/>
    <w:rsid w:val="00D43C6D"/>
    <w:rsid w:val="00D44801"/>
    <w:rsid w:val="00D46DD9"/>
    <w:rsid w:val="00D4739C"/>
    <w:rsid w:val="00D501A1"/>
    <w:rsid w:val="00D5029A"/>
    <w:rsid w:val="00D512B5"/>
    <w:rsid w:val="00D514F7"/>
    <w:rsid w:val="00D5191B"/>
    <w:rsid w:val="00D5352D"/>
    <w:rsid w:val="00D5385E"/>
    <w:rsid w:val="00D5508D"/>
    <w:rsid w:val="00D55ECD"/>
    <w:rsid w:val="00D60298"/>
    <w:rsid w:val="00D624D4"/>
    <w:rsid w:val="00D62613"/>
    <w:rsid w:val="00D62995"/>
    <w:rsid w:val="00D62DBD"/>
    <w:rsid w:val="00D63097"/>
    <w:rsid w:val="00D63686"/>
    <w:rsid w:val="00D638F6"/>
    <w:rsid w:val="00D63DF5"/>
    <w:rsid w:val="00D64C3B"/>
    <w:rsid w:val="00D65065"/>
    <w:rsid w:val="00D712A7"/>
    <w:rsid w:val="00D7192B"/>
    <w:rsid w:val="00D71A7A"/>
    <w:rsid w:val="00D7311F"/>
    <w:rsid w:val="00D73194"/>
    <w:rsid w:val="00D7346E"/>
    <w:rsid w:val="00D74A65"/>
    <w:rsid w:val="00D75DC8"/>
    <w:rsid w:val="00D75F1B"/>
    <w:rsid w:val="00D76BD5"/>
    <w:rsid w:val="00D7715F"/>
    <w:rsid w:val="00D8277A"/>
    <w:rsid w:val="00D82AC7"/>
    <w:rsid w:val="00D8388A"/>
    <w:rsid w:val="00D859CC"/>
    <w:rsid w:val="00D85ACA"/>
    <w:rsid w:val="00D86115"/>
    <w:rsid w:val="00D8641D"/>
    <w:rsid w:val="00D86F11"/>
    <w:rsid w:val="00D87253"/>
    <w:rsid w:val="00D878DF"/>
    <w:rsid w:val="00D90880"/>
    <w:rsid w:val="00D916D5"/>
    <w:rsid w:val="00D92AA7"/>
    <w:rsid w:val="00D930FE"/>
    <w:rsid w:val="00D93ADE"/>
    <w:rsid w:val="00D93C63"/>
    <w:rsid w:val="00D93D3C"/>
    <w:rsid w:val="00D942EC"/>
    <w:rsid w:val="00D94410"/>
    <w:rsid w:val="00DA069B"/>
    <w:rsid w:val="00DA0AD6"/>
    <w:rsid w:val="00DA27F9"/>
    <w:rsid w:val="00DA379B"/>
    <w:rsid w:val="00DA52D3"/>
    <w:rsid w:val="00DB0176"/>
    <w:rsid w:val="00DB0905"/>
    <w:rsid w:val="00DB09E4"/>
    <w:rsid w:val="00DB1989"/>
    <w:rsid w:val="00DB1B49"/>
    <w:rsid w:val="00DB1B62"/>
    <w:rsid w:val="00DB1DDF"/>
    <w:rsid w:val="00DB1DE3"/>
    <w:rsid w:val="00DB22F8"/>
    <w:rsid w:val="00DB3B6B"/>
    <w:rsid w:val="00DB3EEB"/>
    <w:rsid w:val="00DB4390"/>
    <w:rsid w:val="00DB5A87"/>
    <w:rsid w:val="00DB5AA0"/>
    <w:rsid w:val="00DB6EFF"/>
    <w:rsid w:val="00DB70C2"/>
    <w:rsid w:val="00DB78E7"/>
    <w:rsid w:val="00DC03AE"/>
    <w:rsid w:val="00DC0AEB"/>
    <w:rsid w:val="00DC1922"/>
    <w:rsid w:val="00DC19C6"/>
    <w:rsid w:val="00DC262F"/>
    <w:rsid w:val="00DC31F3"/>
    <w:rsid w:val="00DC45B4"/>
    <w:rsid w:val="00DC4EB9"/>
    <w:rsid w:val="00DC5654"/>
    <w:rsid w:val="00DC57A4"/>
    <w:rsid w:val="00DC692B"/>
    <w:rsid w:val="00DC6E2E"/>
    <w:rsid w:val="00DC7044"/>
    <w:rsid w:val="00DD0298"/>
    <w:rsid w:val="00DD07DA"/>
    <w:rsid w:val="00DD0C12"/>
    <w:rsid w:val="00DD1E29"/>
    <w:rsid w:val="00DD21F2"/>
    <w:rsid w:val="00DD314B"/>
    <w:rsid w:val="00DD3508"/>
    <w:rsid w:val="00DD3815"/>
    <w:rsid w:val="00DD3993"/>
    <w:rsid w:val="00DD49E8"/>
    <w:rsid w:val="00DD5406"/>
    <w:rsid w:val="00DD7459"/>
    <w:rsid w:val="00DD7778"/>
    <w:rsid w:val="00DD7D75"/>
    <w:rsid w:val="00DE16FA"/>
    <w:rsid w:val="00DE190F"/>
    <w:rsid w:val="00DE2326"/>
    <w:rsid w:val="00DE23B8"/>
    <w:rsid w:val="00DE2414"/>
    <w:rsid w:val="00DE2C8F"/>
    <w:rsid w:val="00DE46DE"/>
    <w:rsid w:val="00DE524B"/>
    <w:rsid w:val="00DE7D6B"/>
    <w:rsid w:val="00DF05DF"/>
    <w:rsid w:val="00DF08DE"/>
    <w:rsid w:val="00DF1EBE"/>
    <w:rsid w:val="00DF2770"/>
    <w:rsid w:val="00DF277E"/>
    <w:rsid w:val="00DF3C84"/>
    <w:rsid w:val="00DF439F"/>
    <w:rsid w:val="00DF4F38"/>
    <w:rsid w:val="00DF5E24"/>
    <w:rsid w:val="00DF6568"/>
    <w:rsid w:val="00DF7190"/>
    <w:rsid w:val="00DF7D3D"/>
    <w:rsid w:val="00E007B8"/>
    <w:rsid w:val="00E01794"/>
    <w:rsid w:val="00E0213C"/>
    <w:rsid w:val="00E02AAA"/>
    <w:rsid w:val="00E02EE5"/>
    <w:rsid w:val="00E037FC"/>
    <w:rsid w:val="00E03899"/>
    <w:rsid w:val="00E05102"/>
    <w:rsid w:val="00E05F3F"/>
    <w:rsid w:val="00E060BA"/>
    <w:rsid w:val="00E10D0D"/>
    <w:rsid w:val="00E10DA3"/>
    <w:rsid w:val="00E11350"/>
    <w:rsid w:val="00E11ADE"/>
    <w:rsid w:val="00E14C86"/>
    <w:rsid w:val="00E1502E"/>
    <w:rsid w:val="00E15126"/>
    <w:rsid w:val="00E20C05"/>
    <w:rsid w:val="00E210EF"/>
    <w:rsid w:val="00E22151"/>
    <w:rsid w:val="00E22928"/>
    <w:rsid w:val="00E22A00"/>
    <w:rsid w:val="00E2303F"/>
    <w:rsid w:val="00E23064"/>
    <w:rsid w:val="00E23CFE"/>
    <w:rsid w:val="00E2437B"/>
    <w:rsid w:val="00E244CE"/>
    <w:rsid w:val="00E24E6D"/>
    <w:rsid w:val="00E24FBD"/>
    <w:rsid w:val="00E258FE"/>
    <w:rsid w:val="00E2599F"/>
    <w:rsid w:val="00E25F04"/>
    <w:rsid w:val="00E263CA"/>
    <w:rsid w:val="00E27D41"/>
    <w:rsid w:val="00E3065D"/>
    <w:rsid w:val="00E31576"/>
    <w:rsid w:val="00E319DA"/>
    <w:rsid w:val="00E343B0"/>
    <w:rsid w:val="00E347B1"/>
    <w:rsid w:val="00E34E1A"/>
    <w:rsid w:val="00E35805"/>
    <w:rsid w:val="00E35854"/>
    <w:rsid w:val="00E373F3"/>
    <w:rsid w:val="00E42B2D"/>
    <w:rsid w:val="00E4329B"/>
    <w:rsid w:val="00E4671D"/>
    <w:rsid w:val="00E50376"/>
    <w:rsid w:val="00E504A4"/>
    <w:rsid w:val="00E50CB9"/>
    <w:rsid w:val="00E522D0"/>
    <w:rsid w:val="00E528D8"/>
    <w:rsid w:val="00E54D4B"/>
    <w:rsid w:val="00E55262"/>
    <w:rsid w:val="00E559A2"/>
    <w:rsid w:val="00E570E8"/>
    <w:rsid w:val="00E571AD"/>
    <w:rsid w:val="00E57CE8"/>
    <w:rsid w:val="00E618C3"/>
    <w:rsid w:val="00E61F34"/>
    <w:rsid w:val="00E6415E"/>
    <w:rsid w:val="00E64432"/>
    <w:rsid w:val="00E649EE"/>
    <w:rsid w:val="00E66E1A"/>
    <w:rsid w:val="00E66F8A"/>
    <w:rsid w:val="00E67227"/>
    <w:rsid w:val="00E67666"/>
    <w:rsid w:val="00E67F89"/>
    <w:rsid w:val="00E70C8E"/>
    <w:rsid w:val="00E71285"/>
    <w:rsid w:val="00E71FF4"/>
    <w:rsid w:val="00E72C23"/>
    <w:rsid w:val="00E72CA2"/>
    <w:rsid w:val="00E737A1"/>
    <w:rsid w:val="00E73C2E"/>
    <w:rsid w:val="00E74A31"/>
    <w:rsid w:val="00E75AAA"/>
    <w:rsid w:val="00E77945"/>
    <w:rsid w:val="00E77DDE"/>
    <w:rsid w:val="00E8025A"/>
    <w:rsid w:val="00E80809"/>
    <w:rsid w:val="00E82AD4"/>
    <w:rsid w:val="00E83D71"/>
    <w:rsid w:val="00E86857"/>
    <w:rsid w:val="00E870EF"/>
    <w:rsid w:val="00E875B2"/>
    <w:rsid w:val="00E903BF"/>
    <w:rsid w:val="00E90D06"/>
    <w:rsid w:val="00E92683"/>
    <w:rsid w:val="00E928F7"/>
    <w:rsid w:val="00E943A5"/>
    <w:rsid w:val="00E973D4"/>
    <w:rsid w:val="00E9772A"/>
    <w:rsid w:val="00EA0571"/>
    <w:rsid w:val="00EA0BE4"/>
    <w:rsid w:val="00EA247E"/>
    <w:rsid w:val="00EA38B5"/>
    <w:rsid w:val="00EA533C"/>
    <w:rsid w:val="00EA7202"/>
    <w:rsid w:val="00EB094E"/>
    <w:rsid w:val="00EB0CD5"/>
    <w:rsid w:val="00EB1E85"/>
    <w:rsid w:val="00EB2D32"/>
    <w:rsid w:val="00EB2EF0"/>
    <w:rsid w:val="00EB3793"/>
    <w:rsid w:val="00EB5082"/>
    <w:rsid w:val="00EB6BD3"/>
    <w:rsid w:val="00EB6C2C"/>
    <w:rsid w:val="00EB6C70"/>
    <w:rsid w:val="00EB6CE4"/>
    <w:rsid w:val="00EB6D01"/>
    <w:rsid w:val="00EB7175"/>
    <w:rsid w:val="00EB7DBE"/>
    <w:rsid w:val="00EC06F2"/>
    <w:rsid w:val="00EC16CD"/>
    <w:rsid w:val="00EC3A2D"/>
    <w:rsid w:val="00EC49A8"/>
    <w:rsid w:val="00EC506A"/>
    <w:rsid w:val="00EC538A"/>
    <w:rsid w:val="00EC543A"/>
    <w:rsid w:val="00EC5C0F"/>
    <w:rsid w:val="00EC7D90"/>
    <w:rsid w:val="00EC7EEB"/>
    <w:rsid w:val="00ED0E19"/>
    <w:rsid w:val="00ED154B"/>
    <w:rsid w:val="00ED17DF"/>
    <w:rsid w:val="00ED21C0"/>
    <w:rsid w:val="00ED225B"/>
    <w:rsid w:val="00ED2306"/>
    <w:rsid w:val="00ED27DC"/>
    <w:rsid w:val="00ED304B"/>
    <w:rsid w:val="00ED3499"/>
    <w:rsid w:val="00ED3579"/>
    <w:rsid w:val="00ED3C76"/>
    <w:rsid w:val="00ED431E"/>
    <w:rsid w:val="00ED4671"/>
    <w:rsid w:val="00ED55E4"/>
    <w:rsid w:val="00ED5D9D"/>
    <w:rsid w:val="00ED62B2"/>
    <w:rsid w:val="00ED69FD"/>
    <w:rsid w:val="00ED6E4E"/>
    <w:rsid w:val="00EE1237"/>
    <w:rsid w:val="00EE1AA4"/>
    <w:rsid w:val="00EE207C"/>
    <w:rsid w:val="00EE2146"/>
    <w:rsid w:val="00EE239E"/>
    <w:rsid w:val="00EE3E66"/>
    <w:rsid w:val="00EE44F6"/>
    <w:rsid w:val="00EE49A6"/>
    <w:rsid w:val="00EE5325"/>
    <w:rsid w:val="00EE5F5E"/>
    <w:rsid w:val="00EE62E8"/>
    <w:rsid w:val="00EE751A"/>
    <w:rsid w:val="00EE7F99"/>
    <w:rsid w:val="00EF03A1"/>
    <w:rsid w:val="00EF2995"/>
    <w:rsid w:val="00EF319F"/>
    <w:rsid w:val="00EF440F"/>
    <w:rsid w:val="00EF561F"/>
    <w:rsid w:val="00EF7A86"/>
    <w:rsid w:val="00EF7AD1"/>
    <w:rsid w:val="00EF7F72"/>
    <w:rsid w:val="00F011C7"/>
    <w:rsid w:val="00F0146B"/>
    <w:rsid w:val="00F01CBF"/>
    <w:rsid w:val="00F03448"/>
    <w:rsid w:val="00F03BE1"/>
    <w:rsid w:val="00F04857"/>
    <w:rsid w:val="00F04EC5"/>
    <w:rsid w:val="00F064DA"/>
    <w:rsid w:val="00F0675A"/>
    <w:rsid w:val="00F06A40"/>
    <w:rsid w:val="00F079C1"/>
    <w:rsid w:val="00F07F75"/>
    <w:rsid w:val="00F114C1"/>
    <w:rsid w:val="00F11508"/>
    <w:rsid w:val="00F11762"/>
    <w:rsid w:val="00F11D98"/>
    <w:rsid w:val="00F12678"/>
    <w:rsid w:val="00F12F23"/>
    <w:rsid w:val="00F134F9"/>
    <w:rsid w:val="00F13F4D"/>
    <w:rsid w:val="00F14961"/>
    <w:rsid w:val="00F14E38"/>
    <w:rsid w:val="00F14E6B"/>
    <w:rsid w:val="00F15200"/>
    <w:rsid w:val="00F152CB"/>
    <w:rsid w:val="00F158A7"/>
    <w:rsid w:val="00F16A72"/>
    <w:rsid w:val="00F17A70"/>
    <w:rsid w:val="00F203E1"/>
    <w:rsid w:val="00F2106F"/>
    <w:rsid w:val="00F22CB2"/>
    <w:rsid w:val="00F2301E"/>
    <w:rsid w:val="00F23563"/>
    <w:rsid w:val="00F25059"/>
    <w:rsid w:val="00F2541C"/>
    <w:rsid w:val="00F25F31"/>
    <w:rsid w:val="00F27045"/>
    <w:rsid w:val="00F276E4"/>
    <w:rsid w:val="00F279A4"/>
    <w:rsid w:val="00F27A03"/>
    <w:rsid w:val="00F30CA3"/>
    <w:rsid w:val="00F30EEF"/>
    <w:rsid w:val="00F32A3C"/>
    <w:rsid w:val="00F32EA9"/>
    <w:rsid w:val="00F3315F"/>
    <w:rsid w:val="00F36F33"/>
    <w:rsid w:val="00F37393"/>
    <w:rsid w:val="00F376AB"/>
    <w:rsid w:val="00F40649"/>
    <w:rsid w:val="00F41742"/>
    <w:rsid w:val="00F417D5"/>
    <w:rsid w:val="00F41943"/>
    <w:rsid w:val="00F4242D"/>
    <w:rsid w:val="00F426C2"/>
    <w:rsid w:val="00F45C14"/>
    <w:rsid w:val="00F46CA9"/>
    <w:rsid w:val="00F47E28"/>
    <w:rsid w:val="00F5092A"/>
    <w:rsid w:val="00F51661"/>
    <w:rsid w:val="00F530AA"/>
    <w:rsid w:val="00F5364F"/>
    <w:rsid w:val="00F539E5"/>
    <w:rsid w:val="00F544AB"/>
    <w:rsid w:val="00F555E7"/>
    <w:rsid w:val="00F55D34"/>
    <w:rsid w:val="00F56E4B"/>
    <w:rsid w:val="00F56FAC"/>
    <w:rsid w:val="00F601FE"/>
    <w:rsid w:val="00F60DE4"/>
    <w:rsid w:val="00F616B7"/>
    <w:rsid w:val="00F620AD"/>
    <w:rsid w:val="00F632D4"/>
    <w:rsid w:val="00F645F8"/>
    <w:rsid w:val="00F64AA1"/>
    <w:rsid w:val="00F64CFD"/>
    <w:rsid w:val="00F64E42"/>
    <w:rsid w:val="00F67352"/>
    <w:rsid w:val="00F67587"/>
    <w:rsid w:val="00F6758A"/>
    <w:rsid w:val="00F67B9D"/>
    <w:rsid w:val="00F70DF1"/>
    <w:rsid w:val="00F71B0F"/>
    <w:rsid w:val="00F71E28"/>
    <w:rsid w:val="00F73BC0"/>
    <w:rsid w:val="00F73DBC"/>
    <w:rsid w:val="00F743A6"/>
    <w:rsid w:val="00F7587D"/>
    <w:rsid w:val="00F7591F"/>
    <w:rsid w:val="00F760B7"/>
    <w:rsid w:val="00F764B3"/>
    <w:rsid w:val="00F77DD7"/>
    <w:rsid w:val="00F77F9F"/>
    <w:rsid w:val="00F8078C"/>
    <w:rsid w:val="00F81981"/>
    <w:rsid w:val="00F82B9B"/>
    <w:rsid w:val="00F8390E"/>
    <w:rsid w:val="00F83E58"/>
    <w:rsid w:val="00F83FA6"/>
    <w:rsid w:val="00F8443E"/>
    <w:rsid w:val="00F8522C"/>
    <w:rsid w:val="00F85C4F"/>
    <w:rsid w:val="00F85F35"/>
    <w:rsid w:val="00F87A5A"/>
    <w:rsid w:val="00F90AE4"/>
    <w:rsid w:val="00F90EDF"/>
    <w:rsid w:val="00F910A5"/>
    <w:rsid w:val="00F928E5"/>
    <w:rsid w:val="00F92951"/>
    <w:rsid w:val="00F931CC"/>
    <w:rsid w:val="00F93574"/>
    <w:rsid w:val="00F96023"/>
    <w:rsid w:val="00F9783A"/>
    <w:rsid w:val="00FA00BC"/>
    <w:rsid w:val="00FA0587"/>
    <w:rsid w:val="00FA0AC1"/>
    <w:rsid w:val="00FA1752"/>
    <w:rsid w:val="00FA1FD5"/>
    <w:rsid w:val="00FA2368"/>
    <w:rsid w:val="00FA2D3D"/>
    <w:rsid w:val="00FA2FC4"/>
    <w:rsid w:val="00FA311E"/>
    <w:rsid w:val="00FA6C25"/>
    <w:rsid w:val="00FB09CA"/>
    <w:rsid w:val="00FB0C92"/>
    <w:rsid w:val="00FB1257"/>
    <w:rsid w:val="00FB1F48"/>
    <w:rsid w:val="00FB2615"/>
    <w:rsid w:val="00FB269A"/>
    <w:rsid w:val="00FB3BB0"/>
    <w:rsid w:val="00FB3DB5"/>
    <w:rsid w:val="00FB4291"/>
    <w:rsid w:val="00FB4945"/>
    <w:rsid w:val="00FB4B89"/>
    <w:rsid w:val="00FB5177"/>
    <w:rsid w:val="00FB569D"/>
    <w:rsid w:val="00FB5D20"/>
    <w:rsid w:val="00FB7093"/>
    <w:rsid w:val="00FC0138"/>
    <w:rsid w:val="00FC04D6"/>
    <w:rsid w:val="00FC0D14"/>
    <w:rsid w:val="00FC1143"/>
    <w:rsid w:val="00FC1E1A"/>
    <w:rsid w:val="00FC246C"/>
    <w:rsid w:val="00FC267E"/>
    <w:rsid w:val="00FC4745"/>
    <w:rsid w:val="00FC4CA0"/>
    <w:rsid w:val="00FC4DA4"/>
    <w:rsid w:val="00FC5996"/>
    <w:rsid w:val="00FC6CC2"/>
    <w:rsid w:val="00FC7268"/>
    <w:rsid w:val="00FD1006"/>
    <w:rsid w:val="00FD1865"/>
    <w:rsid w:val="00FD1FA6"/>
    <w:rsid w:val="00FD2397"/>
    <w:rsid w:val="00FD54E8"/>
    <w:rsid w:val="00FD55AA"/>
    <w:rsid w:val="00FD55C7"/>
    <w:rsid w:val="00FD66CD"/>
    <w:rsid w:val="00FD6B4D"/>
    <w:rsid w:val="00FD722E"/>
    <w:rsid w:val="00FD74BF"/>
    <w:rsid w:val="00FD75CB"/>
    <w:rsid w:val="00FE0E48"/>
    <w:rsid w:val="00FE11BC"/>
    <w:rsid w:val="00FE17E8"/>
    <w:rsid w:val="00FE1A0A"/>
    <w:rsid w:val="00FE1DE0"/>
    <w:rsid w:val="00FE3FDB"/>
    <w:rsid w:val="00FE50C0"/>
    <w:rsid w:val="00FE60FA"/>
    <w:rsid w:val="00FE6194"/>
    <w:rsid w:val="00FE6CDA"/>
    <w:rsid w:val="00FE7CED"/>
    <w:rsid w:val="00FF0A8A"/>
    <w:rsid w:val="00FF179C"/>
    <w:rsid w:val="00FF4FEA"/>
    <w:rsid w:val="00FF618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9BDCD"/>
  <w15:docId w15:val="{5A321024-8DAB-428A-8552-7A24A02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B6192"/>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evisione">
    <w:name w:val="Revision"/>
    <w:hidden/>
    <w:uiPriority w:val="99"/>
    <w:semiHidden/>
    <w:rsid w:val="00C730FF"/>
    <w:rPr>
      <w:sz w:val="24"/>
      <w:szCs w:val="24"/>
    </w:rPr>
  </w:style>
  <w:style w:type="paragraph" w:styleId="Testofumetto">
    <w:name w:val="Balloon Text"/>
    <w:basedOn w:val="Normale"/>
    <w:link w:val="TestofumettoCarattere"/>
    <w:semiHidden/>
    <w:unhideWhenUsed/>
    <w:rsid w:val="00C730FF"/>
    <w:rPr>
      <w:rFonts w:ascii="Segoe UI" w:hAnsi="Segoe UI" w:cs="Segoe UI"/>
      <w:sz w:val="18"/>
      <w:szCs w:val="18"/>
    </w:rPr>
  </w:style>
  <w:style w:type="character" w:customStyle="1" w:styleId="TestofumettoCarattere">
    <w:name w:val="Testo fumetto Carattere"/>
    <w:basedOn w:val="Carpredefinitoparagrafo"/>
    <w:link w:val="Testofumetto"/>
    <w:semiHidden/>
    <w:rsid w:val="00C730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6675099">
      <w:bodyDiv w:val="1"/>
      <w:marLeft w:val="0"/>
      <w:marRight w:val="0"/>
      <w:marTop w:val="0"/>
      <w:marBottom w:val="0"/>
      <w:divBdr>
        <w:top w:val="none" w:sz="0" w:space="0" w:color="auto"/>
        <w:left w:val="none" w:sz="0" w:space="0" w:color="auto"/>
        <w:bottom w:val="none" w:sz="0" w:space="0" w:color="auto"/>
        <w:right w:val="none" w:sz="0" w:space="0" w:color="auto"/>
      </w:divBdr>
      <w:divsChild>
        <w:div w:id="1367678280">
          <w:marLeft w:val="0"/>
          <w:marRight w:val="0"/>
          <w:marTop w:val="0"/>
          <w:marBottom w:val="0"/>
          <w:divBdr>
            <w:top w:val="none" w:sz="0" w:space="0" w:color="auto"/>
            <w:left w:val="none" w:sz="0" w:space="0" w:color="auto"/>
            <w:bottom w:val="none" w:sz="0" w:space="0" w:color="auto"/>
            <w:right w:val="none" w:sz="0" w:space="0" w:color="auto"/>
          </w:divBdr>
        </w:div>
        <w:div w:id="1548223290">
          <w:marLeft w:val="0"/>
          <w:marRight w:val="0"/>
          <w:marTop w:val="0"/>
          <w:marBottom w:val="0"/>
          <w:divBdr>
            <w:top w:val="none" w:sz="0" w:space="0" w:color="auto"/>
            <w:left w:val="none" w:sz="0" w:space="0" w:color="auto"/>
            <w:bottom w:val="none" w:sz="0" w:space="0" w:color="auto"/>
            <w:right w:val="none" w:sz="0" w:space="0" w:color="auto"/>
          </w:divBdr>
        </w:div>
        <w:div w:id="15534677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predicazione\duemila6-7\2&#176;%20quaresima%20trasfigur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066DB3-1FF6-45A7-A2FF-E96BB7C75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 quaresima trasfigurazione</Template>
  <TotalTime>58</TotalTime>
  <Pages>2</Pages>
  <Words>1075</Words>
  <Characters>5200</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Poi la vita si riprende tutto</vt:lpstr>
    </vt:vector>
  </TitlesOfParts>
  <Company>Utente</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 la vita si riprende tutto</dc:title>
  <dc:creator>Utente</dc:creator>
  <cp:lastModifiedBy>Alessandro Dehò</cp:lastModifiedBy>
  <cp:revision>57</cp:revision>
  <cp:lastPrinted>2020-08-07T19:32:00Z</cp:lastPrinted>
  <dcterms:created xsi:type="dcterms:W3CDTF">2020-09-25T07:52:00Z</dcterms:created>
  <dcterms:modified xsi:type="dcterms:W3CDTF">2020-09-25T08:49:00Z</dcterms:modified>
</cp:coreProperties>
</file>