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323F8" w14:textId="150A3ED4" w:rsidR="00DD3993" w:rsidRDefault="00E315CB" w:rsidP="0094323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Pe</w:t>
      </w:r>
      <w:r w:rsidR="00201C76">
        <w:rPr>
          <w:rFonts w:ascii="Tempus Sans ITC" w:hAnsi="Tempus Sans ITC"/>
          <w:b/>
          <w:sz w:val="32"/>
        </w:rPr>
        <w:t>r quando</w:t>
      </w:r>
    </w:p>
    <w:p w14:paraId="75A7A1AE" w14:textId="4E9D2141" w:rsidR="00DD3993" w:rsidRDefault="00240950" w:rsidP="00943236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1D4721">
        <w:rPr>
          <w:rFonts w:ascii="Tempus Sans ITC" w:hAnsi="Tempus Sans ITC"/>
          <w:sz w:val="20"/>
        </w:rPr>
        <w:t>Matteo 1</w:t>
      </w:r>
      <w:r w:rsidR="00D656F2">
        <w:rPr>
          <w:rFonts w:ascii="Tempus Sans ITC" w:hAnsi="Tempus Sans ITC"/>
          <w:sz w:val="20"/>
        </w:rPr>
        <w:t>3</w:t>
      </w:r>
      <w:r w:rsidR="00E315CB">
        <w:rPr>
          <w:rFonts w:ascii="Tempus Sans ITC" w:hAnsi="Tempus Sans ITC"/>
          <w:sz w:val="20"/>
        </w:rPr>
        <w:t>,44-52</w:t>
      </w:r>
      <w:r w:rsidR="00B11026">
        <w:rPr>
          <w:rFonts w:ascii="Tempus Sans ITC" w:hAnsi="Tempus Sans ITC"/>
          <w:sz w:val="20"/>
        </w:rPr>
        <w:t>)</w:t>
      </w:r>
    </w:p>
    <w:p w14:paraId="3AF28014" w14:textId="68649D73" w:rsidR="00DD3993" w:rsidRDefault="000F6A60" w:rsidP="00943236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Diciassettesima</w:t>
      </w:r>
      <w:r w:rsidR="007C656D">
        <w:rPr>
          <w:rFonts w:ascii="Tempus Sans ITC" w:hAnsi="Tempus Sans ITC"/>
          <w:sz w:val="20"/>
        </w:rPr>
        <w:t xml:space="preserve"> domenica Tempo Ordinario</w:t>
      </w:r>
      <w:r w:rsidR="00B50A2A">
        <w:rPr>
          <w:rFonts w:ascii="Tempus Sans ITC" w:hAnsi="Tempus Sans ITC"/>
          <w:sz w:val="20"/>
        </w:rPr>
        <w:t xml:space="preserve"> anno A</w:t>
      </w:r>
    </w:p>
    <w:p w14:paraId="43A9BDCF" w14:textId="77777777" w:rsidR="003E5657" w:rsidRDefault="003E5657" w:rsidP="00943236">
      <w:pPr>
        <w:spacing w:line="360" w:lineRule="auto"/>
        <w:jc w:val="both"/>
      </w:pPr>
    </w:p>
    <w:p w14:paraId="4E3000F6" w14:textId="77777777" w:rsidR="00DC35EB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la vita è inciampata nelle mie miserie, </w:t>
      </w:r>
    </w:p>
    <w:p w14:paraId="18FC5573" w14:textId="291CBA9E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ed ha sorriso.</w:t>
      </w:r>
    </w:p>
    <w:p w14:paraId="309F6232" w14:textId="77777777" w:rsidR="00DC35EB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non si è scandalizzata di me, </w:t>
      </w:r>
    </w:p>
    <w:p w14:paraId="6A4FE0F1" w14:textId="77777777" w:rsidR="00DC35EB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qualcuno ha trovato un tesoro sepolto proprio sotto le rughe dei miei giorni, </w:t>
      </w:r>
    </w:p>
    <w:p w14:paraId="5577BD07" w14:textId="77777777" w:rsidR="00DC35EB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l’ha trovato per caso e non me l’ha fatto pesare, </w:t>
      </w:r>
    </w:p>
    <w:p w14:paraId="2366E2EA" w14:textId="157570DE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quando l’ha trovato e io non ci credevo.</w:t>
      </w:r>
    </w:p>
    <w:p w14:paraId="3959DE77" w14:textId="77777777" w:rsidR="006758F3" w:rsidRDefault="006758F3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</w:p>
    <w:p w14:paraId="0484F226" w14:textId="77777777" w:rsidR="006758F3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chi mi amava non ha smesso di scavare nonostante le mie resistenze, </w:t>
      </w:r>
    </w:p>
    <w:p w14:paraId="3DC5CC1A" w14:textId="77777777" w:rsidR="006758F3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non c’è stato fatalismo ma l’incontro con un Dio inaspettatamente </w:t>
      </w:r>
    </w:p>
    <w:p w14:paraId="1905C384" w14:textId="77777777" w:rsidR="006758F3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comico travestito </w:t>
      </w:r>
    </w:p>
    <w:p w14:paraId="3D1BDF15" w14:textId="21AD864C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da dea fortuna, o destino, o fato. E ridendo ha sfiorato la mia fronte.</w:t>
      </w:r>
    </w:p>
    <w:p w14:paraId="2B80D972" w14:textId="77777777" w:rsidR="006758F3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chi mi amava ha deciso di perdere tutto di me, </w:t>
      </w:r>
    </w:p>
    <w:p w14:paraId="12E464EA" w14:textId="77777777" w:rsidR="006758F3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ma proprio tutto, pur di non perdermi. </w:t>
      </w:r>
    </w:p>
    <w:p w14:paraId="714A0BAE" w14:textId="0922B0C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chi, dopo aver dato al mondo tutti i suoi averi, è riuscito a rimanere solo, e nudo, ed esposto con tutto il suo essere vulnerabile davanti a me.</w:t>
      </w:r>
    </w:p>
    <w:p w14:paraId="40AF175C" w14:textId="6A1DD0AA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chi mi amava ha scelto la </w:t>
      </w:r>
      <w:r w:rsidR="00FC105E">
        <w:rPr>
          <w:color w:val="1D2228"/>
        </w:rPr>
        <w:t>scandalosa</w:t>
      </w:r>
      <w:r w:rsidRPr="000F6A60">
        <w:rPr>
          <w:color w:val="1D2228"/>
        </w:rPr>
        <w:t xml:space="preserve"> maturità d</w:t>
      </w:r>
      <w:r w:rsidR="00FC105E">
        <w:rPr>
          <w:color w:val="1D2228"/>
        </w:rPr>
        <w:t>ell</w:t>
      </w:r>
      <w:r w:rsidRPr="000F6A60">
        <w:rPr>
          <w:color w:val="1D2228"/>
        </w:rPr>
        <w:t>a zolla affamata di seme.</w:t>
      </w:r>
    </w:p>
    <w:p w14:paraId="2E59DF3C" w14:textId="77777777" w:rsidR="00FC105E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tutto questo è avvenuto proprio a me, e ve lo giuro, è avvenuto. </w:t>
      </w:r>
    </w:p>
    <w:p w14:paraId="13C8D3E0" w14:textId="77777777" w:rsidR="00FC105E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io non </w:t>
      </w:r>
      <w:r w:rsidR="00FC105E">
        <w:rPr>
          <w:color w:val="1D2228"/>
        </w:rPr>
        <w:t>riuscivo a</w:t>
      </w:r>
      <w:r w:rsidRPr="000F6A60">
        <w:rPr>
          <w:color w:val="1D2228"/>
        </w:rPr>
        <w:t xml:space="preserve"> credere a quel tesoro, </w:t>
      </w:r>
    </w:p>
    <w:p w14:paraId="12973B39" w14:textId="77777777" w:rsidR="00FC105E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e non riuscivo a credere che era me </w:t>
      </w:r>
    </w:p>
    <w:p w14:paraId="181FF5B9" w14:textId="1A74EC3A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ma proprio non potevo negare la gioia negli occhi di chi mi amava, beh, per tutto questo: grazie</w:t>
      </w:r>
    </w:p>
    <w:p w14:paraId="1D2270C2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è il Regno dei Cieli</w:t>
      </w:r>
    </w:p>
    <w:p w14:paraId="4D4C7EF1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è il Vangelo</w:t>
      </w:r>
    </w:p>
    <w:p w14:paraId="0AAED3CC" w14:textId="6888F14E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è qualcosa che </w:t>
      </w:r>
      <w:r w:rsidR="00FC105E">
        <w:rPr>
          <w:color w:val="1D2228"/>
        </w:rPr>
        <w:t xml:space="preserve">mi </w:t>
      </w:r>
      <w:r w:rsidRPr="000F6A60">
        <w:rPr>
          <w:color w:val="1D2228"/>
        </w:rPr>
        <w:t>sembra Dio.</w:t>
      </w:r>
    </w:p>
    <w:p w14:paraId="6FFFF054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E io non lo so bene se ho fede oppure no ma quando è successo io so che sono stato felice di essere stato partorito al mondo. E credo che anche Dio lo fosse. Come chi trova un tesoro.</w:t>
      </w:r>
    </w:p>
    <w:p w14:paraId="48B3C1B3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 </w:t>
      </w:r>
    </w:p>
    <w:p w14:paraId="022A4089" w14:textId="77777777" w:rsidR="006755E8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mi ero perso ma la Vita segugio è venuta a cercarmi, </w:t>
      </w:r>
    </w:p>
    <w:p w14:paraId="0B50DACE" w14:textId="77777777" w:rsidR="006755E8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ho lasciato perdere ma la storia è tornata a bussare, </w:t>
      </w:r>
    </w:p>
    <w:p w14:paraId="331ABB2E" w14:textId="29FA886F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proprio alla porta della mia, della mia storia.</w:t>
      </w:r>
    </w:p>
    <w:p w14:paraId="293177D1" w14:textId="77777777" w:rsidR="006755E8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ho buttato tutto credendo fosse senza valore, </w:t>
      </w:r>
    </w:p>
    <w:p w14:paraId="238BB4AC" w14:textId="65FFCA0D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quando qualcuno ha </w:t>
      </w:r>
      <w:r w:rsidR="006755E8">
        <w:rPr>
          <w:color w:val="1D2228"/>
        </w:rPr>
        <w:t>di</w:t>
      </w:r>
      <w:r w:rsidRPr="000F6A60">
        <w:rPr>
          <w:color w:val="1D2228"/>
        </w:rPr>
        <w:t xml:space="preserve">mostrato che non potevo essere io a decidere la preziosità di </w:t>
      </w:r>
      <w:r w:rsidR="006755E8">
        <w:rPr>
          <w:color w:val="1D2228"/>
        </w:rPr>
        <w:t>me stesso</w:t>
      </w:r>
      <w:r w:rsidRPr="000F6A60">
        <w:rPr>
          <w:color w:val="1D2228"/>
        </w:rPr>
        <w:t>.</w:t>
      </w:r>
    </w:p>
    <w:p w14:paraId="419EDF9C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quando l’amore si è fatto cocciuto, tormento, assillo.</w:t>
      </w:r>
    </w:p>
    <w:p w14:paraId="06F53533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quando qualcuno ha deciso che non c’era nessun altro da cercare ma me, proprio me, ed è successo, ve lo giuro.</w:t>
      </w:r>
    </w:p>
    <w:p w14:paraId="08068A9F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quando ho avuto rabbia per quella fissazione</w:t>
      </w:r>
    </w:p>
    <w:p w14:paraId="7E00A5DD" w14:textId="748BCDD7" w:rsidR="000F6A60" w:rsidRPr="000F6A60" w:rsidRDefault="00EC5E39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>
        <w:rPr>
          <w:color w:val="1D2228"/>
        </w:rPr>
        <w:t>e poi</w:t>
      </w:r>
      <w:r w:rsidR="000F6A60" w:rsidRPr="000F6A60">
        <w:rPr>
          <w:color w:val="1D2228"/>
        </w:rPr>
        <w:t xml:space="preserve"> paura</w:t>
      </w:r>
    </w:p>
    <w:p w14:paraId="79E800A6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e poi vergogna</w:t>
      </w:r>
    </w:p>
    <w:p w14:paraId="546DD9C3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e poi ho ceduto.</w:t>
      </w:r>
    </w:p>
    <w:p w14:paraId="1547F89E" w14:textId="326494B0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quando ho accettato che dentro lo scarto dei miei giorni si annidasse una perla.</w:t>
      </w:r>
    </w:p>
    <w:p w14:paraId="051972A9" w14:textId="05ACF48B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lastRenderedPageBreak/>
        <w:t>E non ho avuto paura di riconoscere che ero io</w:t>
      </w:r>
    </w:p>
    <w:p w14:paraId="3C5065C8" w14:textId="038CFC5F" w:rsidR="000F6A60" w:rsidRPr="000F6A60" w:rsidRDefault="00851932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>
        <w:rPr>
          <w:color w:val="1D2228"/>
        </w:rPr>
        <w:t>perché era scritto</w:t>
      </w:r>
      <w:r w:rsidR="000F6A60" w:rsidRPr="000F6A60">
        <w:rPr>
          <w:color w:val="1D2228"/>
        </w:rPr>
        <w:t xml:space="preserve"> negli occhi di chi mi cercava.</w:t>
      </w:r>
    </w:p>
    <w:p w14:paraId="735D7FD2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tutto questo: grazie.</w:t>
      </w:r>
    </w:p>
    <w:p w14:paraId="64FD9725" w14:textId="6B0B6609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A Dio, al </w:t>
      </w:r>
      <w:r w:rsidR="00851932">
        <w:rPr>
          <w:color w:val="1D2228"/>
        </w:rPr>
        <w:t>R</w:t>
      </w:r>
      <w:r w:rsidRPr="000F6A60">
        <w:rPr>
          <w:color w:val="1D2228"/>
        </w:rPr>
        <w:t>egno, alla Vita.</w:t>
      </w:r>
      <w:r w:rsidR="00851932">
        <w:rPr>
          <w:color w:val="1D2228"/>
        </w:rPr>
        <w:t xml:space="preserve"> A Qualsiasi Accadimento di cui ancora non conosco nome.</w:t>
      </w:r>
    </w:p>
    <w:p w14:paraId="6F9C4A05" w14:textId="2A006AAD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br/>
        <w:t>Per quando si vive così come viene, come ret</w:t>
      </w:r>
      <w:r w:rsidR="009C37CE">
        <w:rPr>
          <w:color w:val="1D2228"/>
        </w:rPr>
        <w:t>e</w:t>
      </w:r>
      <w:r w:rsidRPr="000F6A60">
        <w:rPr>
          <w:color w:val="1D2228"/>
        </w:rPr>
        <w:t xml:space="preserve"> gettata nel mare</w:t>
      </w:r>
    </w:p>
    <w:p w14:paraId="59D08B04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quando tutto si prende e poi si deciderà cosa trattenere</w:t>
      </w:r>
    </w:p>
    <w:p w14:paraId="3071F331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la vita normale</w:t>
      </w:r>
    </w:p>
    <w:p w14:paraId="1E8B775E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feriale</w:t>
      </w:r>
    </w:p>
    <w:p w14:paraId="676F1F72" w14:textId="6E02B49B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 xml:space="preserve">per quel suo raccogliere </w:t>
      </w:r>
      <w:r w:rsidR="009C37CE">
        <w:rPr>
          <w:color w:val="1D2228"/>
        </w:rPr>
        <w:t>pur di</w:t>
      </w:r>
      <w:r w:rsidRPr="000F6A60">
        <w:rPr>
          <w:color w:val="1D2228"/>
        </w:rPr>
        <w:t xml:space="preserve"> </w:t>
      </w:r>
      <w:r w:rsidR="009C37CE">
        <w:rPr>
          <w:color w:val="1D2228"/>
        </w:rPr>
        <w:t>giustificare</w:t>
      </w:r>
      <w:r w:rsidRPr="000F6A60">
        <w:rPr>
          <w:color w:val="1D2228"/>
        </w:rPr>
        <w:t xml:space="preserve"> la rete</w:t>
      </w:r>
      <w:r w:rsidR="009C37CE">
        <w:rPr>
          <w:color w:val="1D2228"/>
        </w:rPr>
        <w:t xml:space="preserve"> prima che sia troppo tardi</w:t>
      </w:r>
    </w:p>
    <w:p w14:paraId="2D165180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la pazienza di chi ha trattenuto il bello e sorridendo non mi ha fatto pesare lo scarto</w:t>
      </w:r>
    </w:p>
    <w:p w14:paraId="4C41635B" w14:textId="697DCBEA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Per tutto questo</w:t>
      </w:r>
      <w:r w:rsidR="009C37CE">
        <w:rPr>
          <w:color w:val="1D2228"/>
        </w:rPr>
        <w:t>,</w:t>
      </w:r>
      <w:r w:rsidRPr="000F6A60">
        <w:rPr>
          <w:color w:val="1D2228"/>
        </w:rPr>
        <w:t xml:space="preserve"> solo</w:t>
      </w:r>
      <w:r w:rsidR="009C37CE">
        <w:rPr>
          <w:color w:val="1D2228"/>
        </w:rPr>
        <w:t>,</w:t>
      </w:r>
      <w:r w:rsidRPr="000F6A60">
        <w:rPr>
          <w:color w:val="1D2228"/>
        </w:rPr>
        <w:t xml:space="preserve"> grazie.</w:t>
      </w:r>
    </w:p>
    <w:p w14:paraId="65C0A36C" w14:textId="2B5AAAC6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 Solo</w:t>
      </w:r>
      <w:r w:rsidR="009C37CE">
        <w:rPr>
          <w:color w:val="1D2228"/>
        </w:rPr>
        <w:t>,</w:t>
      </w:r>
      <w:r w:rsidRPr="000F6A60">
        <w:rPr>
          <w:color w:val="1D2228"/>
        </w:rPr>
        <w:t xml:space="preserve"> grazie</w:t>
      </w:r>
      <w:r w:rsidR="009C37CE">
        <w:rPr>
          <w:color w:val="1D2228"/>
        </w:rPr>
        <w:t>.</w:t>
      </w:r>
    </w:p>
    <w:p w14:paraId="2A4A4DA3" w14:textId="13D389E1" w:rsidR="000F6A60" w:rsidRPr="000F6A60" w:rsidRDefault="009C37CE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>
        <w:rPr>
          <w:color w:val="1D2228"/>
        </w:rPr>
        <w:t>O</w:t>
      </w:r>
      <w:r w:rsidR="000F6A60" w:rsidRPr="000F6A60">
        <w:rPr>
          <w:color w:val="1D2228"/>
        </w:rPr>
        <w:t>ra posso sedermi sul bordo del campo, in riva al mare</w:t>
      </w:r>
    </w:p>
    <w:p w14:paraId="7F91332A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e da discepolo della vita ringraziare per ciò che è stato</w:t>
      </w:r>
    </w:p>
    <w:p w14:paraId="0064C102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cose nuove e cose antiche</w:t>
      </w:r>
    </w:p>
    <w:p w14:paraId="344D08D3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cosa importa? “</w:t>
      </w:r>
      <w:r w:rsidRPr="000F6A60">
        <w:rPr>
          <w:i/>
          <w:iCs/>
          <w:color w:val="1D2228"/>
        </w:rPr>
        <w:t>tutto concorre al bene</w:t>
      </w:r>
      <w:r w:rsidRPr="000F6A60">
        <w:rPr>
          <w:color w:val="1D2228"/>
        </w:rPr>
        <w:t>”</w:t>
      </w:r>
    </w:p>
    <w:p w14:paraId="0A5848BF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se non si nega la verità,</w:t>
      </w:r>
    </w:p>
    <w:p w14:paraId="77EB6AD3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se non si ha paura di mostrarsi per quel che si è</w:t>
      </w:r>
    </w:p>
    <w:p w14:paraId="54E9CA50" w14:textId="697B9559" w:rsidR="009C37CE" w:rsidRDefault="009C37CE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>
        <w:rPr>
          <w:color w:val="1D2228"/>
        </w:rPr>
        <w:t>di leggersi in occhi altri</w:t>
      </w:r>
    </w:p>
    <w:p w14:paraId="1D6E1DA3" w14:textId="355D3C94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poveri martiri bisognosi di un Dio</w:t>
      </w:r>
    </w:p>
    <w:p w14:paraId="2473A8CB" w14:textId="77777777" w:rsidR="000F6A60" w:rsidRP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color w:val="1D2228"/>
        </w:rPr>
      </w:pPr>
      <w:r w:rsidRPr="000F6A60">
        <w:rPr>
          <w:color w:val="1D2228"/>
        </w:rPr>
        <w:t>insopportabile e infaticabile</w:t>
      </w:r>
    </w:p>
    <w:p w14:paraId="041F3E87" w14:textId="77777777" w:rsidR="000F6A60" w:rsidRDefault="000F6A60" w:rsidP="000F6A60">
      <w:pPr>
        <w:pStyle w:val="yiv7645376109ydp83f334b6msonormal"/>
        <w:shd w:val="clear" w:color="auto" w:fill="FFFFFF"/>
        <w:spacing w:before="0" w:beforeAutospacing="0" w:after="0" w:afterAutospacing="0" w:line="360" w:lineRule="auto"/>
        <w:rPr>
          <w:rFonts w:ascii="Verdana" w:hAnsi="Verdana"/>
          <w:color w:val="1D2228"/>
        </w:rPr>
      </w:pPr>
      <w:r w:rsidRPr="000F6A60">
        <w:rPr>
          <w:color w:val="1D2228"/>
        </w:rPr>
        <w:t>cercatore di preziosi</w:t>
      </w:r>
      <w:r>
        <w:rPr>
          <w:rFonts w:ascii="Verdana" w:hAnsi="Verdana"/>
          <w:color w:val="1D2228"/>
        </w:rPr>
        <w:t>.</w:t>
      </w:r>
    </w:p>
    <w:p w14:paraId="040A40DD" w14:textId="54C80889" w:rsidR="00780FAE" w:rsidRPr="006C6FF8" w:rsidRDefault="00780FAE" w:rsidP="000F6A60">
      <w:pPr>
        <w:spacing w:line="360" w:lineRule="auto"/>
        <w:ind w:firstLine="708"/>
        <w:jc w:val="both"/>
      </w:pPr>
    </w:p>
    <w:sectPr w:rsidR="00780FAE" w:rsidRPr="006C6FF8" w:rsidSect="004917AF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textFit" w:percent="27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252"/>
    <w:rsid w:val="00000D2D"/>
    <w:rsid w:val="00002A77"/>
    <w:rsid w:val="00005954"/>
    <w:rsid w:val="00005B4C"/>
    <w:rsid w:val="00006800"/>
    <w:rsid w:val="00007788"/>
    <w:rsid w:val="000105DA"/>
    <w:rsid w:val="00012087"/>
    <w:rsid w:val="00012F69"/>
    <w:rsid w:val="00013F7B"/>
    <w:rsid w:val="00014905"/>
    <w:rsid w:val="00015B92"/>
    <w:rsid w:val="0001689A"/>
    <w:rsid w:val="00016902"/>
    <w:rsid w:val="000170A9"/>
    <w:rsid w:val="000174B2"/>
    <w:rsid w:val="00020086"/>
    <w:rsid w:val="0002126E"/>
    <w:rsid w:val="000256BA"/>
    <w:rsid w:val="000266FD"/>
    <w:rsid w:val="00026922"/>
    <w:rsid w:val="000275D3"/>
    <w:rsid w:val="00030B94"/>
    <w:rsid w:val="000313DE"/>
    <w:rsid w:val="00031601"/>
    <w:rsid w:val="00031BBB"/>
    <w:rsid w:val="00031BE3"/>
    <w:rsid w:val="000322F0"/>
    <w:rsid w:val="000324DE"/>
    <w:rsid w:val="00034173"/>
    <w:rsid w:val="00035729"/>
    <w:rsid w:val="0003592A"/>
    <w:rsid w:val="00036E50"/>
    <w:rsid w:val="00037CC7"/>
    <w:rsid w:val="00037D9F"/>
    <w:rsid w:val="00040F98"/>
    <w:rsid w:val="000410BB"/>
    <w:rsid w:val="00041185"/>
    <w:rsid w:val="0004167A"/>
    <w:rsid w:val="000418EB"/>
    <w:rsid w:val="00041A09"/>
    <w:rsid w:val="00041EAD"/>
    <w:rsid w:val="000445CC"/>
    <w:rsid w:val="00044EED"/>
    <w:rsid w:val="000467D3"/>
    <w:rsid w:val="00046A6D"/>
    <w:rsid w:val="000502F5"/>
    <w:rsid w:val="0005049F"/>
    <w:rsid w:val="00050E4C"/>
    <w:rsid w:val="000514A1"/>
    <w:rsid w:val="000529A3"/>
    <w:rsid w:val="000539E7"/>
    <w:rsid w:val="00053E87"/>
    <w:rsid w:val="0005428C"/>
    <w:rsid w:val="00054CE6"/>
    <w:rsid w:val="00054D0C"/>
    <w:rsid w:val="00057D88"/>
    <w:rsid w:val="00060FB9"/>
    <w:rsid w:val="00061060"/>
    <w:rsid w:val="000615E6"/>
    <w:rsid w:val="00061600"/>
    <w:rsid w:val="00062E6C"/>
    <w:rsid w:val="000630C0"/>
    <w:rsid w:val="00065B7B"/>
    <w:rsid w:val="0007117E"/>
    <w:rsid w:val="0007118F"/>
    <w:rsid w:val="00074B0C"/>
    <w:rsid w:val="000761B2"/>
    <w:rsid w:val="0007625F"/>
    <w:rsid w:val="0007648D"/>
    <w:rsid w:val="00076E23"/>
    <w:rsid w:val="00077186"/>
    <w:rsid w:val="00077233"/>
    <w:rsid w:val="000800AA"/>
    <w:rsid w:val="000807F4"/>
    <w:rsid w:val="0008164F"/>
    <w:rsid w:val="000824B5"/>
    <w:rsid w:val="00083955"/>
    <w:rsid w:val="0008481D"/>
    <w:rsid w:val="00085501"/>
    <w:rsid w:val="00085A73"/>
    <w:rsid w:val="00086E3D"/>
    <w:rsid w:val="0008790D"/>
    <w:rsid w:val="00090B0E"/>
    <w:rsid w:val="00091CC2"/>
    <w:rsid w:val="00092572"/>
    <w:rsid w:val="000927F8"/>
    <w:rsid w:val="000956C1"/>
    <w:rsid w:val="00095EFA"/>
    <w:rsid w:val="00096A6B"/>
    <w:rsid w:val="00097465"/>
    <w:rsid w:val="000A09B0"/>
    <w:rsid w:val="000A16AC"/>
    <w:rsid w:val="000A2902"/>
    <w:rsid w:val="000A33AD"/>
    <w:rsid w:val="000A3757"/>
    <w:rsid w:val="000A40CF"/>
    <w:rsid w:val="000A4372"/>
    <w:rsid w:val="000A62AA"/>
    <w:rsid w:val="000A6903"/>
    <w:rsid w:val="000A7128"/>
    <w:rsid w:val="000A72CB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492"/>
    <w:rsid w:val="000C25ED"/>
    <w:rsid w:val="000C2706"/>
    <w:rsid w:val="000C3420"/>
    <w:rsid w:val="000C3559"/>
    <w:rsid w:val="000C434A"/>
    <w:rsid w:val="000D0AFA"/>
    <w:rsid w:val="000D47E4"/>
    <w:rsid w:val="000D6D2E"/>
    <w:rsid w:val="000D6D59"/>
    <w:rsid w:val="000D74F5"/>
    <w:rsid w:val="000D78FA"/>
    <w:rsid w:val="000E03A9"/>
    <w:rsid w:val="000E085B"/>
    <w:rsid w:val="000E0A00"/>
    <w:rsid w:val="000E0A33"/>
    <w:rsid w:val="000E32CD"/>
    <w:rsid w:val="000E3E92"/>
    <w:rsid w:val="000E48DC"/>
    <w:rsid w:val="000E5112"/>
    <w:rsid w:val="000E624E"/>
    <w:rsid w:val="000E6639"/>
    <w:rsid w:val="000E760F"/>
    <w:rsid w:val="000E78FC"/>
    <w:rsid w:val="000E7C50"/>
    <w:rsid w:val="000E7E94"/>
    <w:rsid w:val="000F102A"/>
    <w:rsid w:val="000F173C"/>
    <w:rsid w:val="000F17DB"/>
    <w:rsid w:val="000F17FF"/>
    <w:rsid w:val="000F2D3E"/>
    <w:rsid w:val="000F4C0D"/>
    <w:rsid w:val="000F6A60"/>
    <w:rsid w:val="000F7242"/>
    <w:rsid w:val="000F7FC7"/>
    <w:rsid w:val="0010023A"/>
    <w:rsid w:val="00101B49"/>
    <w:rsid w:val="00104E13"/>
    <w:rsid w:val="00104E94"/>
    <w:rsid w:val="00105058"/>
    <w:rsid w:val="0010526C"/>
    <w:rsid w:val="001056BC"/>
    <w:rsid w:val="00106342"/>
    <w:rsid w:val="00111BC3"/>
    <w:rsid w:val="00111D9A"/>
    <w:rsid w:val="00111E5A"/>
    <w:rsid w:val="001172A5"/>
    <w:rsid w:val="001179CD"/>
    <w:rsid w:val="00117B4D"/>
    <w:rsid w:val="00117D28"/>
    <w:rsid w:val="00120B64"/>
    <w:rsid w:val="0012135E"/>
    <w:rsid w:val="00121C2F"/>
    <w:rsid w:val="00122A30"/>
    <w:rsid w:val="00123A55"/>
    <w:rsid w:val="00123E19"/>
    <w:rsid w:val="00124FD7"/>
    <w:rsid w:val="0012560E"/>
    <w:rsid w:val="00127614"/>
    <w:rsid w:val="0013184D"/>
    <w:rsid w:val="0013184E"/>
    <w:rsid w:val="001318E3"/>
    <w:rsid w:val="00131B85"/>
    <w:rsid w:val="00133D82"/>
    <w:rsid w:val="00134F4B"/>
    <w:rsid w:val="00136574"/>
    <w:rsid w:val="00136882"/>
    <w:rsid w:val="00136D3A"/>
    <w:rsid w:val="00137C00"/>
    <w:rsid w:val="00140749"/>
    <w:rsid w:val="0014159D"/>
    <w:rsid w:val="0014284E"/>
    <w:rsid w:val="00142D81"/>
    <w:rsid w:val="00142F86"/>
    <w:rsid w:val="00143AA8"/>
    <w:rsid w:val="00143FC7"/>
    <w:rsid w:val="001458E2"/>
    <w:rsid w:val="0014667A"/>
    <w:rsid w:val="00146F72"/>
    <w:rsid w:val="00150377"/>
    <w:rsid w:val="00150ED7"/>
    <w:rsid w:val="001519F3"/>
    <w:rsid w:val="00151A95"/>
    <w:rsid w:val="0015395A"/>
    <w:rsid w:val="00153A39"/>
    <w:rsid w:val="001558C5"/>
    <w:rsid w:val="00160068"/>
    <w:rsid w:val="0016060A"/>
    <w:rsid w:val="0016083D"/>
    <w:rsid w:val="00160909"/>
    <w:rsid w:val="001622DF"/>
    <w:rsid w:val="00163111"/>
    <w:rsid w:val="00163407"/>
    <w:rsid w:val="001634DD"/>
    <w:rsid w:val="00163708"/>
    <w:rsid w:val="00173946"/>
    <w:rsid w:val="00174402"/>
    <w:rsid w:val="00175727"/>
    <w:rsid w:val="0017681E"/>
    <w:rsid w:val="0017719E"/>
    <w:rsid w:val="00180E25"/>
    <w:rsid w:val="0018143D"/>
    <w:rsid w:val="00182346"/>
    <w:rsid w:val="00182F0F"/>
    <w:rsid w:val="00183D58"/>
    <w:rsid w:val="0018413F"/>
    <w:rsid w:val="001842C0"/>
    <w:rsid w:val="00185003"/>
    <w:rsid w:val="00185352"/>
    <w:rsid w:val="00185C8C"/>
    <w:rsid w:val="00186917"/>
    <w:rsid w:val="00190C7E"/>
    <w:rsid w:val="00190D06"/>
    <w:rsid w:val="00191054"/>
    <w:rsid w:val="00192C93"/>
    <w:rsid w:val="00194AFE"/>
    <w:rsid w:val="001A03B9"/>
    <w:rsid w:val="001A0AEF"/>
    <w:rsid w:val="001A1804"/>
    <w:rsid w:val="001A243D"/>
    <w:rsid w:val="001A4F26"/>
    <w:rsid w:val="001A6088"/>
    <w:rsid w:val="001A60E1"/>
    <w:rsid w:val="001B00C1"/>
    <w:rsid w:val="001B14A2"/>
    <w:rsid w:val="001B3000"/>
    <w:rsid w:val="001B33AF"/>
    <w:rsid w:val="001B3968"/>
    <w:rsid w:val="001B687C"/>
    <w:rsid w:val="001C0613"/>
    <w:rsid w:val="001C0D8F"/>
    <w:rsid w:val="001C14C2"/>
    <w:rsid w:val="001C36E3"/>
    <w:rsid w:val="001C6604"/>
    <w:rsid w:val="001C6755"/>
    <w:rsid w:val="001C7FAF"/>
    <w:rsid w:val="001D0578"/>
    <w:rsid w:val="001D16A4"/>
    <w:rsid w:val="001D2394"/>
    <w:rsid w:val="001D25BB"/>
    <w:rsid w:val="001D2CED"/>
    <w:rsid w:val="001D2E5B"/>
    <w:rsid w:val="001D3DE0"/>
    <w:rsid w:val="001D4721"/>
    <w:rsid w:val="001D67C7"/>
    <w:rsid w:val="001E002F"/>
    <w:rsid w:val="001E0589"/>
    <w:rsid w:val="001E2501"/>
    <w:rsid w:val="001E31E0"/>
    <w:rsid w:val="001E3AF2"/>
    <w:rsid w:val="001E4574"/>
    <w:rsid w:val="001E4635"/>
    <w:rsid w:val="001E4EA6"/>
    <w:rsid w:val="001E698F"/>
    <w:rsid w:val="001E6E53"/>
    <w:rsid w:val="001E74A0"/>
    <w:rsid w:val="001E78C6"/>
    <w:rsid w:val="001F014F"/>
    <w:rsid w:val="001F0ABE"/>
    <w:rsid w:val="001F1413"/>
    <w:rsid w:val="001F217A"/>
    <w:rsid w:val="001F491A"/>
    <w:rsid w:val="001F4EAF"/>
    <w:rsid w:val="001F4F9B"/>
    <w:rsid w:val="001F5371"/>
    <w:rsid w:val="001F6631"/>
    <w:rsid w:val="001F6EF7"/>
    <w:rsid w:val="001F7570"/>
    <w:rsid w:val="002001D6"/>
    <w:rsid w:val="002016D0"/>
    <w:rsid w:val="00201C76"/>
    <w:rsid w:val="00202652"/>
    <w:rsid w:val="00203CF2"/>
    <w:rsid w:val="002042DA"/>
    <w:rsid w:val="00207014"/>
    <w:rsid w:val="00210045"/>
    <w:rsid w:val="00210420"/>
    <w:rsid w:val="00210EAA"/>
    <w:rsid w:val="00211347"/>
    <w:rsid w:val="0021188D"/>
    <w:rsid w:val="00211B22"/>
    <w:rsid w:val="00211C60"/>
    <w:rsid w:val="00211DBF"/>
    <w:rsid w:val="002122EB"/>
    <w:rsid w:val="002124F7"/>
    <w:rsid w:val="00213E88"/>
    <w:rsid w:val="0021407D"/>
    <w:rsid w:val="00214259"/>
    <w:rsid w:val="00215701"/>
    <w:rsid w:val="00216DC6"/>
    <w:rsid w:val="0021726F"/>
    <w:rsid w:val="002205D6"/>
    <w:rsid w:val="00220844"/>
    <w:rsid w:val="002213A7"/>
    <w:rsid w:val="002228EE"/>
    <w:rsid w:val="00222D57"/>
    <w:rsid w:val="00223F33"/>
    <w:rsid w:val="00224A1B"/>
    <w:rsid w:val="00224DAF"/>
    <w:rsid w:val="002250BC"/>
    <w:rsid w:val="00226CC4"/>
    <w:rsid w:val="002301FB"/>
    <w:rsid w:val="002306F7"/>
    <w:rsid w:val="0023102F"/>
    <w:rsid w:val="00231397"/>
    <w:rsid w:val="002336E5"/>
    <w:rsid w:val="002347E6"/>
    <w:rsid w:val="00234AD6"/>
    <w:rsid w:val="00235990"/>
    <w:rsid w:val="00235E8C"/>
    <w:rsid w:val="00236001"/>
    <w:rsid w:val="00236C8D"/>
    <w:rsid w:val="00237A2D"/>
    <w:rsid w:val="0024005E"/>
    <w:rsid w:val="00240950"/>
    <w:rsid w:val="00241776"/>
    <w:rsid w:val="00241C79"/>
    <w:rsid w:val="00241E6A"/>
    <w:rsid w:val="0024498A"/>
    <w:rsid w:val="0024537D"/>
    <w:rsid w:val="00245AEA"/>
    <w:rsid w:val="002462C7"/>
    <w:rsid w:val="00247060"/>
    <w:rsid w:val="00251D9D"/>
    <w:rsid w:val="00255390"/>
    <w:rsid w:val="00255DC1"/>
    <w:rsid w:val="00257B0F"/>
    <w:rsid w:val="002602C8"/>
    <w:rsid w:val="00260DC7"/>
    <w:rsid w:val="0026117D"/>
    <w:rsid w:val="0026166F"/>
    <w:rsid w:val="00262284"/>
    <w:rsid w:val="0026233C"/>
    <w:rsid w:val="002629A6"/>
    <w:rsid w:val="002634FC"/>
    <w:rsid w:val="002635AC"/>
    <w:rsid w:val="00263F15"/>
    <w:rsid w:val="00265BC9"/>
    <w:rsid w:val="00266567"/>
    <w:rsid w:val="002666E1"/>
    <w:rsid w:val="00267298"/>
    <w:rsid w:val="00270049"/>
    <w:rsid w:val="00270DE0"/>
    <w:rsid w:val="00272368"/>
    <w:rsid w:val="00272A89"/>
    <w:rsid w:val="002733D8"/>
    <w:rsid w:val="002736B0"/>
    <w:rsid w:val="002740ED"/>
    <w:rsid w:val="002766DD"/>
    <w:rsid w:val="0027686E"/>
    <w:rsid w:val="002805BE"/>
    <w:rsid w:val="002820A6"/>
    <w:rsid w:val="0028244B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84AC2"/>
    <w:rsid w:val="00284DBB"/>
    <w:rsid w:val="0028636A"/>
    <w:rsid w:val="00290FB5"/>
    <w:rsid w:val="00291853"/>
    <w:rsid w:val="00291F95"/>
    <w:rsid w:val="00293944"/>
    <w:rsid w:val="00294637"/>
    <w:rsid w:val="00294FE6"/>
    <w:rsid w:val="002950FB"/>
    <w:rsid w:val="0029568E"/>
    <w:rsid w:val="0029661D"/>
    <w:rsid w:val="00297B94"/>
    <w:rsid w:val="00297D0F"/>
    <w:rsid w:val="002A09B0"/>
    <w:rsid w:val="002A0DCF"/>
    <w:rsid w:val="002A1202"/>
    <w:rsid w:val="002A202F"/>
    <w:rsid w:val="002A20C1"/>
    <w:rsid w:val="002A3D3F"/>
    <w:rsid w:val="002A4884"/>
    <w:rsid w:val="002A4AB6"/>
    <w:rsid w:val="002A5401"/>
    <w:rsid w:val="002A5AA0"/>
    <w:rsid w:val="002A6139"/>
    <w:rsid w:val="002A6949"/>
    <w:rsid w:val="002A6A90"/>
    <w:rsid w:val="002B03DC"/>
    <w:rsid w:val="002B0617"/>
    <w:rsid w:val="002B196C"/>
    <w:rsid w:val="002B1AC8"/>
    <w:rsid w:val="002B1FD9"/>
    <w:rsid w:val="002B2A11"/>
    <w:rsid w:val="002B48CC"/>
    <w:rsid w:val="002B59B6"/>
    <w:rsid w:val="002B61F0"/>
    <w:rsid w:val="002B69AC"/>
    <w:rsid w:val="002B7467"/>
    <w:rsid w:val="002B7983"/>
    <w:rsid w:val="002C028D"/>
    <w:rsid w:val="002C05C8"/>
    <w:rsid w:val="002C0A15"/>
    <w:rsid w:val="002C1C17"/>
    <w:rsid w:val="002C308B"/>
    <w:rsid w:val="002C30C1"/>
    <w:rsid w:val="002C39BE"/>
    <w:rsid w:val="002C3E60"/>
    <w:rsid w:val="002C4F44"/>
    <w:rsid w:val="002C582C"/>
    <w:rsid w:val="002C7031"/>
    <w:rsid w:val="002C7987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0D8"/>
    <w:rsid w:val="002E625D"/>
    <w:rsid w:val="002E65EC"/>
    <w:rsid w:val="002E6C6F"/>
    <w:rsid w:val="002E78C2"/>
    <w:rsid w:val="002F09FF"/>
    <w:rsid w:val="002F1E13"/>
    <w:rsid w:val="002F515F"/>
    <w:rsid w:val="002F5897"/>
    <w:rsid w:val="002F61C2"/>
    <w:rsid w:val="002F7C5D"/>
    <w:rsid w:val="003006F4"/>
    <w:rsid w:val="00301CCF"/>
    <w:rsid w:val="003022CD"/>
    <w:rsid w:val="00304169"/>
    <w:rsid w:val="0030457D"/>
    <w:rsid w:val="003049AE"/>
    <w:rsid w:val="00305610"/>
    <w:rsid w:val="00306412"/>
    <w:rsid w:val="00306FB7"/>
    <w:rsid w:val="00307EE4"/>
    <w:rsid w:val="003100B4"/>
    <w:rsid w:val="00310424"/>
    <w:rsid w:val="00310D8C"/>
    <w:rsid w:val="003120FF"/>
    <w:rsid w:val="00313404"/>
    <w:rsid w:val="003145DA"/>
    <w:rsid w:val="00314EE0"/>
    <w:rsid w:val="00315566"/>
    <w:rsid w:val="003168DA"/>
    <w:rsid w:val="003221FB"/>
    <w:rsid w:val="0032252C"/>
    <w:rsid w:val="00323533"/>
    <w:rsid w:val="00323CC5"/>
    <w:rsid w:val="00324105"/>
    <w:rsid w:val="00326BE5"/>
    <w:rsid w:val="0033010C"/>
    <w:rsid w:val="00330B82"/>
    <w:rsid w:val="00331991"/>
    <w:rsid w:val="0033234C"/>
    <w:rsid w:val="0033319E"/>
    <w:rsid w:val="00334BD8"/>
    <w:rsid w:val="00334E29"/>
    <w:rsid w:val="003358B7"/>
    <w:rsid w:val="00340DBD"/>
    <w:rsid w:val="00341063"/>
    <w:rsid w:val="00342CC9"/>
    <w:rsid w:val="003430EC"/>
    <w:rsid w:val="00344B24"/>
    <w:rsid w:val="0034676C"/>
    <w:rsid w:val="003500B1"/>
    <w:rsid w:val="003501EC"/>
    <w:rsid w:val="00350F83"/>
    <w:rsid w:val="00352FD3"/>
    <w:rsid w:val="00354471"/>
    <w:rsid w:val="00355867"/>
    <w:rsid w:val="00355F67"/>
    <w:rsid w:val="00356860"/>
    <w:rsid w:val="00357E0A"/>
    <w:rsid w:val="003602DF"/>
    <w:rsid w:val="00360ADE"/>
    <w:rsid w:val="00360BE0"/>
    <w:rsid w:val="00362F30"/>
    <w:rsid w:val="003644F9"/>
    <w:rsid w:val="0036567E"/>
    <w:rsid w:val="003656DA"/>
    <w:rsid w:val="00370FC1"/>
    <w:rsid w:val="003713C4"/>
    <w:rsid w:val="00371FD5"/>
    <w:rsid w:val="00372236"/>
    <w:rsid w:val="00372429"/>
    <w:rsid w:val="00372C60"/>
    <w:rsid w:val="00372DF1"/>
    <w:rsid w:val="00375578"/>
    <w:rsid w:val="00376C70"/>
    <w:rsid w:val="00376EC0"/>
    <w:rsid w:val="003775BB"/>
    <w:rsid w:val="003811A4"/>
    <w:rsid w:val="003812F3"/>
    <w:rsid w:val="00381741"/>
    <w:rsid w:val="0038194F"/>
    <w:rsid w:val="0038198E"/>
    <w:rsid w:val="00381AA2"/>
    <w:rsid w:val="00381E51"/>
    <w:rsid w:val="0038204D"/>
    <w:rsid w:val="00382A78"/>
    <w:rsid w:val="00382F84"/>
    <w:rsid w:val="00383109"/>
    <w:rsid w:val="00384AB0"/>
    <w:rsid w:val="00385CF0"/>
    <w:rsid w:val="00386880"/>
    <w:rsid w:val="00387D3D"/>
    <w:rsid w:val="00387EC9"/>
    <w:rsid w:val="003903EA"/>
    <w:rsid w:val="003906E4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2728"/>
    <w:rsid w:val="003A3584"/>
    <w:rsid w:val="003A3953"/>
    <w:rsid w:val="003A3A17"/>
    <w:rsid w:val="003A3D43"/>
    <w:rsid w:val="003A4BF0"/>
    <w:rsid w:val="003A55B8"/>
    <w:rsid w:val="003A78BE"/>
    <w:rsid w:val="003A7E78"/>
    <w:rsid w:val="003B0390"/>
    <w:rsid w:val="003B04BC"/>
    <w:rsid w:val="003B44EA"/>
    <w:rsid w:val="003B48F2"/>
    <w:rsid w:val="003B4AD0"/>
    <w:rsid w:val="003B6A37"/>
    <w:rsid w:val="003B6FEB"/>
    <w:rsid w:val="003B77E6"/>
    <w:rsid w:val="003B7BE5"/>
    <w:rsid w:val="003C032E"/>
    <w:rsid w:val="003C06F4"/>
    <w:rsid w:val="003C1C60"/>
    <w:rsid w:val="003C2BBC"/>
    <w:rsid w:val="003C3EA1"/>
    <w:rsid w:val="003C40DC"/>
    <w:rsid w:val="003C4B80"/>
    <w:rsid w:val="003C4FC5"/>
    <w:rsid w:val="003C52C6"/>
    <w:rsid w:val="003C60B2"/>
    <w:rsid w:val="003D01BB"/>
    <w:rsid w:val="003D0251"/>
    <w:rsid w:val="003D140E"/>
    <w:rsid w:val="003D3AD6"/>
    <w:rsid w:val="003D3B29"/>
    <w:rsid w:val="003D442E"/>
    <w:rsid w:val="003D5404"/>
    <w:rsid w:val="003D560F"/>
    <w:rsid w:val="003D5992"/>
    <w:rsid w:val="003D6693"/>
    <w:rsid w:val="003D6C4E"/>
    <w:rsid w:val="003D6F4B"/>
    <w:rsid w:val="003D7FD8"/>
    <w:rsid w:val="003E1238"/>
    <w:rsid w:val="003E1FAC"/>
    <w:rsid w:val="003E2B31"/>
    <w:rsid w:val="003E300A"/>
    <w:rsid w:val="003E39C9"/>
    <w:rsid w:val="003E3E05"/>
    <w:rsid w:val="003E5657"/>
    <w:rsid w:val="003E6528"/>
    <w:rsid w:val="003E6DBD"/>
    <w:rsid w:val="003E6F4C"/>
    <w:rsid w:val="003E74E5"/>
    <w:rsid w:val="003E7BDB"/>
    <w:rsid w:val="003F0798"/>
    <w:rsid w:val="003F0D72"/>
    <w:rsid w:val="003F2565"/>
    <w:rsid w:val="003F30E9"/>
    <w:rsid w:val="003F4F9B"/>
    <w:rsid w:val="003F5436"/>
    <w:rsid w:val="003F7A67"/>
    <w:rsid w:val="00402386"/>
    <w:rsid w:val="0040249B"/>
    <w:rsid w:val="004040D6"/>
    <w:rsid w:val="004040DC"/>
    <w:rsid w:val="00404F1E"/>
    <w:rsid w:val="004060E9"/>
    <w:rsid w:val="004064C3"/>
    <w:rsid w:val="00407D85"/>
    <w:rsid w:val="00410463"/>
    <w:rsid w:val="004109BF"/>
    <w:rsid w:val="00412948"/>
    <w:rsid w:val="004157A1"/>
    <w:rsid w:val="00415DEE"/>
    <w:rsid w:val="00420D36"/>
    <w:rsid w:val="00420F1D"/>
    <w:rsid w:val="004228CF"/>
    <w:rsid w:val="00422BAA"/>
    <w:rsid w:val="00423992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2616"/>
    <w:rsid w:val="00432F05"/>
    <w:rsid w:val="00435F2E"/>
    <w:rsid w:val="00435F47"/>
    <w:rsid w:val="004360CE"/>
    <w:rsid w:val="00436836"/>
    <w:rsid w:val="00437DE8"/>
    <w:rsid w:val="00437FFA"/>
    <w:rsid w:val="00441261"/>
    <w:rsid w:val="004428DB"/>
    <w:rsid w:val="004429DA"/>
    <w:rsid w:val="00443385"/>
    <w:rsid w:val="00444075"/>
    <w:rsid w:val="0044414E"/>
    <w:rsid w:val="004448DC"/>
    <w:rsid w:val="00445DD4"/>
    <w:rsid w:val="00446D7B"/>
    <w:rsid w:val="0045013D"/>
    <w:rsid w:val="004523CB"/>
    <w:rsid w:val="0045316B"/>
    <w:rsid w:val="00453529"/>
    <w:rsid w:val="00454CFD"/>
    <w:rsid w:val="004600C8"/>
    <w:rsid w:val="00460C3B"/>
    <w:rsid w:val="00461EFB"/>
    <w:rsid w:val="004635B6"/>
    <w:rsid w:val="00463CCB"/>
    <w:rsid w:val="004641BF"/>
    <w:rsid w:val="004647ED"/>
    <w:rsid w:val="00464B19"/>
    <w:rsid w:val="004665C4"/>
    <w:rsid w:val="004667B8"/>
    <w:rsid w:val="00466DDA"/>
    <w:rsid w:val="004717C7"/>
    <w:rsid w:val="00471F30"/>
    <w:rsid w:val="00473279"/>
    <w:rsid w:val="004735E6"/>
    <w:rsid w:val="00474123"/>
    <w:rsid w:val="00474915"/>
    <w:rsid w:val="00475707"/>
    <w:rsid w:val="00476C8D"/>
    <w:rsid w:val="00481304"/>
    <w:rsid w:val="00481C5C"/>
    <w:rsid w:val="004820B8"/>
    <w:rsid w:val="00484B01"/>
    <w:rsid w:val="00485C96"/>
    <w:rsid w:val="00490183"/>
    <w:rsid w:val="00490982"/>
    <w:rsid w:val="004917AF"/>
    <w:rsid w:val="0049275E"/>
    <w:rsid w:val="00493324"/>
    <w:rsid w:val="00494015"/>
    <w:rsid w:val="00494755"/>
    <w:rsid w:val="00495F2F"/>
    <w:rsid w:val="004967C7"/>
    <w:rsid w:val="0049705C"/>
    <w:rsid w:val="004971F9"/>
    <w:rsid w:val="00497A17"/>
    <w:rsid w:val="004A103E"/>
    <w:rsid w:val="004A1C5E"/>
    <w:rsid w:val="004A1D72"/>
    <w:rsid w:val="004A210E"/>
    <w:rsid w:val="004A294B"/>
    <w:rsid w:val="004A3197"/>
    <w:rsid w:val="004A39FA"/>
    <w:rsid w:val="004A591C"/>
    <w:rsid w:val="004A624D"/>
    <w:rsid w:val="004A6493"/>
    <w:rsid w:val="004A6A8B"/>
    <w:rsid w:val="004B0E90"/>
    <w:rsid w:val="004B22F7"/>
    <w:rsid w:val="004B32AA"/>
    <w:rsid w:val="004B33D9"/>
    <w:rsid w:val="004B3EB1"/>
    <w:rsid w:val="004B45E1"/>
    <w:rsid w:val="004B5174"/>
    <w:rsid w:val="004B5A66"/>
    <w:rsid w:val="004B65B1"/>
    <w:rsid w:val="004C041D"/>
    <w:rsid w:val="004C3B13"/>
    <w:rsid w:val="004C3C0F"/>
    <w:rsid w:val="004C3C52"/>
    <w:rsid w:val="004C424E"/>
    <w:rsid w:val="004C4405"/>
    <w:rsid w:val="004C49C1"/>
    <w:rsid w:val="004C5B0C"/>
    <w:rsid w:val="004C6736"/>
    <w:rsid w:val="004C7140"/>
    <w:rsid w:val="004D12F6"/>
    <w:rsid w:val="004D26C9"/>
    <w:rsid w:val="004D357F"/>
    <w:rsid w:val="004D3BE7"/>
    <w:rsid w:val="004D6F51"/>
    <w:rsid w:val="004D76CF"/>
    <w:rsid w:val="004E162D"/>
    <w:rsid w:val="004E1DD6"/>
    <w:rsid w:val="004E20AB"/>
    <w:rsid w:val="004E3381"/>
    <w:rsid w:val="004E3648"/>
    <w:rsid w:val="004E402C"/>
    <w:rsid w:val="004E45E0"/>
    <w:rsid w:val="004E5880"/>
    <w:rsid w:val="004E5919"/>
    <w:rsid w:val="004E5967"/>
    <w:rsid w:val="004E600B"/>
    <w:rsid w:val="004E6192"/>
    <w:rsid w:val="004E6FA9"/>
    <w:rsid w:val="004E7EDB"/>
    <w:rsid w:val="004F1122"/>
    <w:rsid w:val="004F208D"/>
    <w:rsid w:val="004F25BE"/>
    <w:rsid w:val="004F47B7"/>
    <w:rsid w:val="004F4D4E"/>
    <w:rsid w:val="004F571C"/>
    <w:rsid w:val="004F6104"/>
    <w:rsid w:val="004F7C61"/>
    <w:rsid w:val="0050015A"/>
    <w:rsid w:val="00501231"/>
    <w:rsid w:val="00502912"/>
    <w:rsid w:val="005032A7"/>
    <w:rsid w:val="00503765"/>
    <w:rsid w:val="00503BE8"/>
    <w:rsid w:val="00504CB5"/>
    <w:rsid w:val="00506FA3"/>
    <w:rsid w:val="00507052"/>
    <w:rsid w:val="00507BCB"/>
    <w:rsid w:val="00510E6B"/>
    <w:rsid w:val="00511BFC"/>
    <w:rsid w:val="00512786"/>
    <w:rsid w:val="00513F29"/>
    <w:rsid w:val="00515F5C"/>
    <w:rsid w:val="00516314"/>
    <w:rsid w:val="00517B85"/>
    <w:rsid w:val="00520DD8"/>
    <w:rsid w:val="00520FF5"/>
    <w:rsid w:val="005223ED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27358"/>
    <w:rsid w:val="005301F8"/>
    <w:rsid w:val="00531613"/>
    <w:rsid w:val="0053414E"/>
    <w:rsid w:val="005353E0"/>
    <w:rsid w:val="0053605B"/>
    <w:rsid w:val="00537A1D"/>
    <w:rsid w:val="00540288"/>
    <w:rsid w:val="005402E2"/>
    <w:rsid w:val="005419B6"/>
    <w:rsid w:val="00542042"/>
    <w:rsid w:val="00544FC3"/>
    <w:rsid w:val="005479D6"/>
    <w:rsid w:val="005528F2"/>
    <w:rsid w:val="005557DA"/>
    <w:rsid w:val="0055596E"/>
    <w:rsid w:val="00556126"/>
    <w:rsid w:val="00556B26"/>
    <w:rsid w:val="0055758C"/>
    <w:rsid w:val="0055780C"/>
    <w:rsid w:val="005622E3"/>
    <w:rsid w:val="005633FC"/>
    <w:rsid w:val="005644C3"/>
    <w:rsid w:val="0056455F"/>
    <w:rsid w:val="005659D8"/>
    <w:rsid w:val="00565BAC"/>
    <w:rsid w:val="0057240B"/>
    <w:rsid w:val="0057299C"/>
    <w:rsid w:val="00574268"/>
    <w:rsid w:val="005748A3"/>
    <w:rsid w:val="00574C92"/>
    <w:rsid w:val="00575148"/>
    <w:rsid w:val="005754E7"/>
    <w:rsid w:val="00576687"/>
    <w:rsid w:val="00577036"/>
    <w:rsid w:val="005773D3"/>
    <w:rsid w:val="00577BFC"/>
    <w:rsid w:val="00577DA6"/>
    <w:rsid w:val="00580613"/>
    <w:rsid w:val="00580D00"/>
    <w:rsid w:val="00581655"/>
    <w:rsid w:val="0058253B"/>
    <w:rsid w:val="00582D49"/>
    <w:rsid w:val="00582E50"/>
    <w:rsid w:val="00584E41"/>
    <w:rsid w:val="005850AE"/>
    <w:rsid w:val="00585D5C"/>
    <w:rsid w:val="005866B6"/>
    <w:rsid w:val="005872EE"/>
    <w:rsid w:val="00590624"/>
    <w:rsid w:val="0059254A"/>
    <w:rsid w:val="00592B17"/>
    <w:rsid w:val="005933F0"/>
    <w:rsid w:val="005935E8"/>
    <w:rsid w:val="00595C44"/>
    <w:rsid w:val="00595FCC"/>
    <w:rsid w:val="0059653C"/>
    <w:rsid w:val="005965E4"/>
    <w:rsid w:val="00597004"/>
    <w:rsid w:val="00597A10"/>
    <w:rsid w:val="005A07C1"/>
    <w:rsid w:val="005A1F3F"/>
    <w:rsid w:val="005A2433"/>
    <w:rsid w:val="005A2CD5"/>
    <w:rsid w:val="005A2D46"/>
    <w:rsid w:val="005A383C"/>
    <w:rsid w:val="005A419D"/>
    <w:rsid w:val="005A43B1"/>
    <w:rsid w:val="005A43BB"/>
    <w:rsid w:val="005A57AB"/>
    <w:rsid w:val="005B0D57"/>
    <w:rsid w:val="005B0FE3"/>
    <w:rsid w:val="005B163A"/>
    <w:rsid w:val="005B19B5"/>
    <w:rsid w:val="005B245F"/>
    <w:rsid w:val="005B40B2"/>
    <w:rsid w:val="005B5615"/>
    <w:rsid w:val="005B5ACA"/>
    <w:rsid w:val="005B6192"/>
    <w:rsid w:val="005B644F"/>
    <w:rsid w:val="005B7DFE"/>
    <w:rsid w:val="005C0418"/>
    <w:rsid w:val="005C14C6"/>
    <w:rsid w:val="005C475F"/>
    <w:rsid w:val="005C5252"/>
    <w:rsid w:val="005C6103"/>
    <w:rsid w:val="005C6B8C"/>
    <w:rsid w:val="005C73A8"/>
    <w:rsid w:val="005C77A0"/>
    <w:rsid w:val="005C7DF8"/>
    <w:rsid w:val="005C7ED7"/>
    <w:rsid w:val="005D127B"/>
    <w:rsid w:val="005D24A8"/>
    <w:rsid w:val="005D3148"/>
    <w:rsid w:val="005D35B3"/>
    <w:rsid w:val="005D364B"/>
    <w:rsid w:val="005D4033"/>
    <w:rsid w:val="005D53E0"/>
    <w:rsid w:val="005D55E9"/>
    <w:rsid w:val="005D6199"/>
    <w:rsid w:val="005D67F1"/>
    <w:rsid w:val="005E0E73"/>
    <w:rsid w:val="005E491E"/>
    <w:rsid w:val="005E56AE"/>
    <w:rsid w:val="005E6589"/>
    <w:rsid w:val="005E67E0"/>
    <w:rsid w:val="005E7281"/>
    <w:rsid w:val="005F0C71"/>
    <w:rsid w:val="005F2560"/>
    <w:rsid w:val="005F43E3"/>
    <w:rsid w:val="005F6A02"/>
    <w:rsid w:val="00600206"/>
    <w:rsid w:val="006004EE"/>
    <w:rsid w:val="00600E80"/>
    <w:rsid w:val="0060115D"/>
    <w:rsid w:val="006011D9"/>
    <w:rsid w:val="00601FA1"/>
    <w:rsid w:val="006020F9"/>
    <w:rsid w:val="00602360"/>
    <w:rsid w:val="00602AFC"/>
    <w:rsid w:val="00603416"/>
    <w:rsid w:val="00603509"/>
    <w:rsid w:val="006050EA"/>
    <w:rsid w:val="0060566B"/>
    <w:rsid w:val="00610412"/>
    <w:rsid w:val="006121D2"/>
    <w:rsid w:val="006126F6"/>
    <w:rsid w:val="0061646D"/>
    <w:rsid w:val="00620BB1"/>
    <w:rsid w:val="00620C40"/>
    <w:rsid w:val="00622753"/>
    <w:rsid w:val="0062285D"/>
    <w:rsid w:val="00624B1C"/>
    <w:rsid w:val="0062677A"/>
    <w:rsid w:val="00626A44"/>
    <w:rsid w:val="0063175B"/>
    <w:rsid w:val="00632390"/>
    <w:rsid w:val="0063249E"/>
    <w:rsid w:val="00633846"/>
    <w:rsid w:val="00633E35"/>
    <w:rsid w:val="00634871"/>
    <w:rsid w:val="00641759"/>
    <w:rsid w:val="00642486"/>
    <w:rsid w:val="006425B0"/>
    <w:rsid w:val="00643A6B"/>
    <w:rsid w:val="00644381"/>
    <w:rsid w:val="00646AF3"/>
    <w:rsid w:val="00647FA4"/>
    <w:rsid w:val="00651B9F"/>
    <w:rsid w:val="00652075"/>
    <w:rsid w:val="0065220C"/>
    <w:rsid w:val="00652866"/>
    <w:rsid w:val="00652AF7"/>
    <w:rsid w:val="00652FBB"/>
    <w:rsid w:val="00653836"/>
    <w:rsid w:val="00653BB1"/>
    <w:rsid w:val="00654328"/>
    <w:rsid w:val="00654649"/>
    <w:rsid w:val="006553B5"/>
    <w:rsid w:val="00656424"/>
    <w:rsid w:val="00657EE8"/>
    <w:rsid w:val="0066189A"/>
    <w:rsid w:val="00663BFA"/>
    <w:rsid w:val="00664148"/>
    <w:rsid w:val="006644A9"/>
    <w:rsid w:val="00666D36"/>
    <w:rsid w:val="006674F2"/>
    <w:rsid w:val="00667A77"/>
    <w:rsid w:val="00671307"/>
    <w:rsid w:val="00672594"/>
    <w:rsid w:val="0067286A"/>
    <w:rsid w:val="00673173"/>
    <w:rsid w:val="00673B8A"/>
    <w:rsid w:val="00673B8E"/>
    <w:rsid w:val="00674565"/>
    <w:rsid w:val="0067462C"/>
    <w:rsid w:val="006755E8"/>
    <w:rsid w:val="006758F3"/>
    <w:rsid w:val="006805B3"/>
    <w:rsid w:val="00680ED1"/>
    <w:rsid w:val="0068252F"/>
    <w:rsid w:val="00682CED"/>
    <w:rsid w:val="00683815"/>
    <w:rsid w:val="006838FF"/>
    <w:rsid w:val="0068483C"/>
    <w:rsid w:val="00685135"/>
    <w:rsid w:val="006852E5"/>
    <w:rsid w:val="006864EA"/>
    <w:rsid w:val="00686B52"/>
    <w:rsid w:val="006912F9"/>
    <w:rsid w:val="006916E5"/>
    <w:rsid w:val="006920F1"/>
    <w:rsid w:val="00692ED8"/>
    <w:rsid w:val="00692F8D"/>
    <w:rsid w:val="006935F8"/>
    <w:rsid w:val="006936E1"/>
    <w:rsid w:val="00693F20"/>
    <w:rsid w:val="006956B9"/>
    <w:rsid w:val="006965B5"/>
    <w:rsid w:val="00696B41"/>
    <w:rsid w:val="006971C8"/>
    <w:rsid w:val="006A0E6E"/>
    <w:rsid w:val="006A126F"/>
    <w:rsid w:val="006A22BE"/>
    <w:rsid w:val="006A2350"/>
    <w:rsid w:val="006A296D"/>
    <w:rsid w:val="006A2CDD"/>
    <w:rsid w:val="006A3655"/>
    <w:rsid w:val="006A3EB7"/>
    <w:rsid w:val="006A4922"/>
    <w:rsid w:val="006A6E71"/>
    <w:rsid w:val="006A6F8F"/>
    <w:rsid w:val="006A7219"/>
    <w:rsid w:val="006A7423"/>
    <w:rsid w:val="006A7476"/>
    <w:rsid w:val="006A7F89"/>
    <w:rsid w:val="006B007B"/>
    <w:rsid w:val="006B1E36"/>
    <w:rsid w:val="006B345D"/>
    <w:rsid w:val="006B3CD3"/>
    <w:rsid w:val="006B4E1F"/>
    <w:rsid w:val="006B62ED"/>
    <w:rsid w:val="006B6308"/>
    <w:rsid w:val="006B66D1"/>
    <w:rsid w:val="006B7911"/>
    <w:rsid w:val="006C09FD"/>
    <w:rsid w:val="006C0C4A"/>
    <w:rsid w:val="006C1541"/>
    <w:rsid w:val="006C2B81"/>
    <w:rsid w:val="006C35B8"/>
    <w:rsid w:val="006C582D"/>
    <w:rsid w:val="006C5E3C"/>
    <w:rsid w:val="006C64A6"/>
    <w:rsid w:val="006C6D55"/>
    <w:rsid w:val="006C6FF8"/>
    <w:rsid w:val="006D06C2"/>
    <w:rsid w:val="006D18FF"/>
    <w:rsid w:val="006D5591"/>
    <w:rsid w:val="006D6E3B"/>
    <w:rsid w:val="006D7A56"/>
    <w:rsid w:val="006E0B44"/>
    <w:rsid w:val="006E0E72"/>
    <w:rsid w:val="006E1FB9"/>
    <w:rsid w:val="006E2662"/>
    <w:rsid w:val="006E2A2B"/>
    <w:rsid w:val="006E5F9F"/>
    <w:rsid w:val="006E6376"/>
    <w:rsid w:val="006F04A6"/>
    <w:rsid w:val="006F1670"/>
    <w:rsid w:val="006F197A"/>
    <w:rsid w:val="006F3577"/>
    <w:rsid w:val="006F37CF"/>
    <w:rsid w:val="006F3A00"/>
    <w:rsid w:val="006F48C3"/>
    <w:rsid w:val="006F4CBB"/>
    <w:rsid w:val="006F5310"/>
    <w:rsid w:val="006F6B30"/>
    <w:rsid w:val="006F77CE"/>
    <w:rsid w:val="006F7F82"/>
    <w:rsid w:val="007015F2"/>
    <w:rsid w:val="00701FD2"/>
    <w:rsid w:val="007023E7"/>
    <w:rsid w:val="00702450"/>
    <w:rsid w:val="00702BF9"/>
    <w:rsid w:val="00702C41"/>
    <w:rsid w:val="00703705"/>
    <w:rsid w:val="00704026"/>
    <w:rsid w:val="00707DFA"/>
    <w:rsid w:val="00707F50"/>
    <w:rsid w:val="007105EC"/>
    <w:rsid w:val="00711082"/>
    <w:rsid w:val="007113C9"/>
    <w:rsid w:val="007118B3"/>
    <w:rsid w:val="00714429"/>
    <w:rsid w:val="007157BC"/>
    <w:rsid w:val="00715F22"/>
    <w:rsid w:val="00720CFD"/>
    <w:rsid w:val="00721182"/>
    <w:rsid w:val="0072149C"/>
    <w:rsid w:val="007232AB"/>
    <w:rsid w:val="00723485"/>
    <w:rsid w:val="00723A5C"/>
    <w:rsid w:val="00723E29"/>
    <w:rsid w:val="00724185"/>
    <w:rsid w:val="0072430F"/>
    <w:rsid w:val="007255C8"/>
    <w:rsid w:val="00726DDA"/>
    <w:rsid w:val="00727932"/>
    <w:rsid w:val="00730AAE"/>
    <w:rsid w:val="00730D17"/>
    <w:rsid w:val="00731141"/>
    <w:rsid w:val="007313B3"/>
    <w:rsid w:val="007321F9"/>
    <w:rsid w:val="00733695"/>
    <w:rsid w:val="00734064"/>
    <w:rsid w:val="007359D8"/>
    <w:rsid w:val="00736052"/>
    <w:rsid w:val="00736A96"/>
    <w:rsid w:val="007401F7"/>
    <w:rsid w:val="00740516"/>
    <w:rsid w:val="00741481"/>
    <w:rsid w:val="007415F9"/>
    <w:rsid w:val="00741A94"/>
    <w:rsid w:val="00742610"/>
    <w:rsid w:val="00742E69"/>
    <w:rsid w:val="007443F6"/>
    <w:rsid w:val="00744DC3"/>
    <w:rsid w:val="00751E7E"/>
    <w:rsid w:val="007528B9"/>
    <w:rsid w:val="0075511F"/>
    <w:rsid w:val="0075514B"/>
    <w:rsid w:val="00756ED9"/>
    <w:rsid w:val="00757147"/>
    <w:rsid w:val="00757158"/>
    <w:rsid w:val="007571ED"/>
    <w:rsid w:val="00757204"/>
    <w:rsid w:val="00763A20"/>
    <w:rsid w:val="007677D3"/>
    <w:rsid w:val="007704DB"/>
    <w:rsid w:val="007705E3"/>
    <w:rsid w:val="00770BD3"/>
    <w:rsid w:val="0077184A"/>
    <w:rsid w:val="0077198C"/>
    <w:rsid w:val="00772557"/>
    <w:rsid w:val="00772AB3"/>
    <w:rsid w:val="007738B0"/>
    <w:rsid w:val="00773EDA"/>
    <w:rsid w:val="00776AFA"/>
    <w:rsid w:val="00776B03"/>
    <w:rsid w:val="00777408"/>
    <w:rsid w:val="00780945"/>
    <w:rsid w:val="00780F13"/>
    <w:rsid w:val="00780FAE"/>
    <w:rsid w:val="007832EC"/>
    <w:rsid w:val="00784C27"/>
    <w:rsid w:val="00784CDA"/>
    <w:rsid w:val="007852DD"/>
    <w:rsid w:val="007853E1"/>
    <w:rsid w:val="00787A0C"/>
    <w:rsid w:val="00787F80"/>
    <w:rsid w:val="0079179E"/>
    <w:rsid w:val="00793AB8"/>
    <w:rsid w:val="00793CD0"/>
    <w:rsid w:val="00795F5F"/>
    <w:rsid w:val="00797277"/>
    <w:rsid w:val="0079746E"/>
    <w:rsid w:val="007974BB"/>
    <w:rsid w:val="00797E4E"/>
    <w:rsid w:val="007A4A9B"/>
    <w:rsid w:val="007A5A08"/>
    <w:rsid w:val="007A5C48"/>
    <w:rsid w:val="007A615A"/>
    <w:rsid w:val="007A622C"/>
    <w:rsid w:val="007A692C"/>
    <w:rsid w:val="007A6D2D"/>
    <w:rsid w:val="007B04F2"/>
    <w:rsid w:val="007B1911"/>
    <w:rsid w:val="007B1D38"/>
    <w:rsid w:val="007B3AB2"/>
    <w:rsid w:val="007B3E09"/>
    <w:rsid w:val="007B56AB"/>
    <w:rsid w:val="007C07E6"/>
    <w:rsid w:val="007C14BE"/>
    <w:rsid w:val="007C1CB9"/>
    <w:rsid w:val="007C1DAD"/>
    <w:rsid w:val="007C42B1"/>
    <w:rsid w:val="007C5146"/>
    <w:rsid w:val="007C656D"/>
    <w:rsid w:val="007C6A85"/>
    <w:rsid w:val="007C6B07"/>
    <w:rsid w:val="007C70F4"/>
    <w:rsid w:val="007D1587"/>
    <w:rsid w:val="007D1A5B"/>
    <w:rsid w:val="007D2659"/>
    <w:rsid w:val="007D274B"/>
    <w:rsid w:val="007D2F68"/>
    <w:rsid w:val="007D5DA0"/>
    <w:rsid w:val="007D630B"/>
    <w:rsid w:val="007D7BD8"/>
    <w:rsid w:val="007E0B4D"/>
    <w:rsid w:val="007E0EA6"/>
    <w:rsid w:val="007E21A3"/>
    <w:rsid w:val="007E281E"/>
    <w:rsid w:val="007E2867"/>
    <w:rsid w:val="007E2FA3"/>
    <w:rsid w:val="007E3585"/>
    <w:rsid w:val="007E49EF"/>
    <w:rsid w:val="007E4BFD"/>
    <w:rsid w:val="007E7A6C"/>
    <w:rsid w:val="007E7FD8"/>
    <w:rsid w:val="007F044A"/>
    <w:rsid w:val="007F0C39"/>
    <w:rsid w:val="007F23DA"/>
    <w:rsid w:val="007F3D8E"/>
    <w:rsid w:val="007F477A"/>
    <w:rsid w:val="007F649F"/>
    <w:rsid w:val="007F66DE"/>
    <w:rsid w:val="007F6B3A"/>
    <w:rsid w:val="007F6F41"/>
    <w:rsid w:val="008003CA"/>
    <w:rsid w:val="008007D5"/>
    <w:rsid w:val="008009B3"/>
    <w:rsid w:val="0080161E"/>
    <w:rsid w:val="00802749"/>
    <w:rsid w:val="008030DE"/>
    <w:rsid w:val="0080378F"/>
    <w:rsid w:val="008053D4"/>
    <w:rsid w:val="008068E7"/>
    <w:rsid w:val="00806A71"/>
    <w:rsid w:val="008072AB"/>
    <w:rsid w:val="008074D9"/>
    <w:rsid w:val="0081010C"/>
    <w:rsid w:val="00810648"/>
    <w:rsid w:val="0081180D"/>
    <w:rsid w:val="00811D93"/>
    <w:rsid w:val="00811F39"/>
    <w:rsid w:val="00812078"/>
    <w:rsid w:val="008121A8"/>
    <w:rsid w:val="008127D8"/>
    <w:rsid w:val="0082041A"/>
    <w:rsid w:val="008206A8"/>
    <w:rsid w:val="00822974"/>
    <w:rsid w:val="00824330"/>
    <w:rsid w:val="0082451F"/>
    <w:rsid w:val="00824A2A"/>
    <w:rsid w:val="008275A8"/>
    <w:rsid w:val="008306F1"/>
    <w:rsid w:val="00830C06"/>
    <w:rsid w:val="0083232D"/>
    <w:rsid w:val="00833220"/>
    <w:rsid w:val="00834E53"/>
    <w:rsid w:val="008368B6"/>
    <w:rsid w:val="008370E1"/>
    <w:rsid w:val="00837136"/>
    <w:rsid w:val="00837768"/>
    <w:rsid w:val="0084015F"/>
    <w:rsid w:val="008404A6"/>
    <w:rsid w:val="00840733"/>
    <w:rsid w:val="00840BBC"/>
    <w:rsid w:val="00841B68"/>
    <w:rsid w:val="0084391A"/>
    <w:rsid w:val="00844964"/>
    <w:rsid w:val="00846CD7"/>
    <w:rsid w:val="00847E04"/>
    <w:rsid w:val="00850338"/>
    <w:rsid w:val="008508C9"/>
    <w:rsid w:val="00851932"/>
    <w:rsid w:val="00851ABE"/>
    <w:rsid w:val="00852305"/>
    <w:rsid w:val="008531C6"/>
    <w:rsid w:val="008537B8"/>
    <w:rsid w:val="008541AF"/>
    <w:rsid w:val="008553BC"/>
    <w:rsid w:val="00855B08"/>
    <w:rsid w:val="00855C13"/>
    <w:rsid w:val="0085642D"/>
    <w:rsid w:val="0085752E"/>
    <w:rsid w:val="00857B81"/>
    <w:rsid w:val="00857C2C"/>
    <w:rsid w:val="00860782"/>
    <w:rsid w:val="0086164E"/>
    <w:rsid w:val="00862F89"/>
    <w:rsid w:val="00867AFF"/>
    <w:rsid w:val="00867CE2"/>
    <w:rsid w:val="00867EC0"/>
    <w:rsid w:val="008710F4"/>
    <w:rsid w:val="00872026"/>
    <w:rsid w:val="0087242D"/>
    <w:rsid w:val="00873D46"/>
    <w:rsid w:val="00873DAE"/>
    <w:rsid w:val="008740B0"/>
    <w:rsid w:val="0087550A"/>
    <w:rsid w:val="008763A4"/>
    <w:rsid w:val="008763F0"/>
    <w:rsid w:val="00876917"/>
    <w:rsid w:val="00877025"/>
    <w:rsid w:val="00877160"/>
    <w:rsid w:val="008779BA"/>
    <w:rsid w:val="00880608"/>
    <w:rsid w:val="00880E8D"/>
    <w:rsid w:val="00882F25"/>
    <w:rsid w:val="0088369E"/>
    <w:rsid w:val="00884498"/>
    <w:rsid w:val="008871F3"/>
    <w:rsid w:val="008922FC"/>
    <w:rsid w:val="00892ED5"/>
    <w:rsid w:val="00894047"/>
    <w:rsid w:val="00894A48"/>
    <w:rsid w:val="00895B6C"/>
    <w:rsid w:val="008978BF"/>
    <w:rsid w:val="008A031A"/>
    <w:rsid w:val="008A03D1"/>
    <w:rsid w:val="008A0A1C"/>
    <w:rsid w:val="008A1298"/>
    <w:rsid w:val="008A29E0"/>
    <w:rsid w:val="008A68D5"/>
    <w:rsid w:val="008A69B6"/>
    <w:rsid w:val="008A6CAD"/>
    <w:rsid w:val="008A7F89"/>
    <w:rsid w:val="008B10A7"/>
    <w:rsid w:val="008B32DD"/>
    <w:rsid w:val="008B44AE"/>
    <w:rsid w:val="008B4F19"/>
    <w:rsid w:val="008B6838"/>
    <w:rsid w:val="008B6FA6"/>
    <w:rsid w:val="008B7253"/>
    <w:rsid w:val="008B7B5F"/>
    <w:rsid w:val="008B7F8C"/>
    <w:rsid w:val="008C017F"/>
    <w:rsid w:val="008C01CB"/>
    <w:rsid w:val="008C04C1"/>
    <w:rsid w:val="008C0623"/>
    <w:rsid w:val="008C0874"/>
    <w:rsid w:val="008C1C58"/>
    <w:rsid w:val="008C1F87"/>
    <w:rsid w:val="008C2095"/>
    <w:rsid w:val="008C34AD"/>
    <w:rsid w:val="008C5154"/>
    <w:rsid w:val="008C563C"/>
    <w:rsid w:val="008C68B2"/>
    <w:rsid w:val="008C69B0"/>
    <w:rsid w:val="008C6FBB"/>
    <w:rsid w:val="008C7BF4"/>
    <w:rsid w:val="008C7D4F"/>
    <w:rsid w:val="008D118C"/>
    <w:rsid w:val="008D14F1"/>
    <w:rsid w:val="008D1C99"/>
    <w:rsid w:val="008D1F0C"/>
    <w:rsid w:val="008D374C"/>
    <w:rsid w:val="008D4821"/>
    <w:rsid w:val="008D64F3"/>
    <w:rsid w:val="008E1785"/>
    <w:rsid w:val="008E33B1"/>
    <w:rsid w:val="008E395F"/>
    <w:rsid w:val="008E5508"/>
    <w:rsid w:val="008E5A3F"/>
    <w:rsid w:val="008E6527"/>
    <w:rsid w:val="008E6C3D"/>
    <w:rsid w:val="008E7E45"/>
    <w:rsid w:val="008F1F3B"/>
    <w:rsid w:val="008F2B50"/>
    <w:rsid w:val="008F2D0B"/>
    <w:rsid w:val="008F521D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07BBB"/>
    <w:rsid w:val="0091019E"/>
    <w:rsid w:val="00911CBD"/>
    <w:rsid w:val="00913117"/>
    <w:rsid w:val="009132C2"/>
    <w:rsid w:val="00913401"/>
    <w:rsid w:val="009168A9"/>
    <w:rsid w:val="0092110D"/>
    <w:rsid w:val="0092158C"/>
    <w:rsid w:val="00923782"/>
    <w:rsid w:val="00925939"/>
    <w:rsid w:val="0092707B"/>
    <w:rsid w:val="0092791C"/>
    <w:rsid w:val="009307BA"/>
    <w:rsid w:val="009315FD"/>
    <w:rsid w:val="00931A54"/>
    <w:rsid w:val="009332A9"/>
    <w:rsid w:val="00933C6B"/>
    <w:rsid w:val="00933C9E"/>
    <w:rsid w:val="00934D42"/>
    <w:rsid w:val="00934F51"/>
    <w:rsid w:val="0093507A"/>
    <w:rsid w:val="00935B9C"/>
    <w:rsid w:val="009362A0"/>
    <w:rsid w:val="009363CD"/>
    <w:rsid w:val="00937456"/>
    <w:rsid w:val="009377FF"/>
    <w:rsid w:val="009379A8"/>
    <w:rsid w:val="00937ED5"/>
    <w:rsid w:val="00940BD6"/>
    <w:rsid w:val="00942205"/>
    <w:rsid w:val="00943236"/>
    <w:rsid w:val="00946369"/>
    <w:rsid w:val="009465B4"/>
    <w:rsid w:val="00946748"/>
    <w:rsid w:val="00946B39"/>
    <w:rsid w:val="00947062"/>
    <w:rsid w:val="0095020B"/>
    <w:rsid w:val="009504F5"/>
    <w:rsid w:val="00950AAF"/>
    <w:rsid w:val="0095189B"/>
    <w:rsid w:val="009529FA"/>
    <w:rsid w:val="00953050"/>
    <w:rsid w:val="00954F85"/>
    <w:rsid w:val="00956094"/>
    <w:rsid w:val="009604D4"/>
    <w:rsid w:val="00961B9F"/>
    <w:rsid w:val="009621E6"/>
    <w:rsid w:val="0096287B"/>
    <w:rsid w:val="00963769"/>
    <w:rsid w:val="0096421A"/>
    <w:rsid w:val="009649CA"/>
    <w:rsid w:val="00964AA6"/>
    <w:rsid w:val="009667D4"/>
    <w:rsid w:val="00967C9A"/>
    <w:rsid w:val="0097115B"/>
    <w:rsid w:val="00971F95"/>
    <w:rsid w:val="00972213"/>
    <w:rsid w:val="009722B3"/>
    <w:rsid w:val="00973ADA"/>
    <w:rsid w:val="009741CE"/>
    <w:rsid w:val="00975A33"/>
    <w:rsid w:val="00975F38"/>
    <w:rsid w:val="0097755E"/>
    <w:rsid w:val="0098026D"/>
    <w:rsid w:val="00980A22"/>
    <w:rsid w:val="00980DC1"/>
    <w:rsid w:val="0098441D"/>
    <w:rsid w:val="00984AEE"/>
    <w:rsid w:val="0098533D"/>
    <w:rsid w:val="0098658D"/>
    <w:rsid w:val="009879E5"/>
    <w:rsid w:val="00987F31"/>
    <w:rsid w:val="0099070E"/>
    <w:rsid w:val="00991AA5"/>
    <w:rsid w:val="00991F59"/>
    <w:rsid w:val="009927D7"/>
    <w:rsid w:val="00992FA9"/>
    <w:rsid w:val="009940B7"/>
    <w:rsid w:val="009964B9"/>
    <w:rsid w:val="0099735A"/>
    <w:rsid w:val="00997A1D"/>
    <w:rsid w:val="009A0123"/>
    <w:rsid w:val="009A10A4"/>
    <w:rsid w:val="009A43BC"/>
    <w:rsid w:val="009A4505"/>
    <w:rsid w:val="009A4C38"/>
    <w:rsid w:val="009A5D45"/>
    <w:rsid w:val="009A5EB5"/>
    <w:rsid w:val="009A6275"/>
    <w:rsid w:val="009A6B8B"/>
    <w:rsid w:val="009A7166"/>
    <w:rsid w:val="009A72DA"/>
    <w:rsid w:val="009A781F"/>
    <w:rsid w:val="009A79D8"/>
    <w:rsid w:val="009B1E50"/>
    <w:rsid w:val="009B2C9E"/>
    <w:rsid w:val="009B3496"/>
    <w:rsid w:val="009B3830"/>
    <w:rsid w:val="009B4D53"/>
    <w:rsid w:val="009B4E27"/>
    <w:rsid w:val="009B511A"/>
    <w:rsid w:val="009B7452"/>
    <w:rsid w:val="009C0A2B"/>
    <w:rsid w:val="009C287D"/>
    <w:rsid w:val="009C37CE"/>
    <w:rsid w:val="009C4A1C"/>
    <w:rsid w:val="009C5FE0"/>
    <w:rsid w:val="009D06C7"/>
    <w:rsid w:val="009D0AAF"/>
    <w:rsid w:val="009D1F67"/>
    <w:rsid w:val="009D3BE4"/>
    <w:rsid w:val="009D3D60"/>
    <w:rsid w:val="009D49B0"/>
    <w:rsid w:val="009D6930"/>
    <w:rsid w:val="009D693C"/>
    <w:rsid w:val="009D6B2C"/>
    <w:rsid w:val="009D75CF"/>
    <w:rsid w:val="009E222D"/>
    <w:rsid w:val="009E4017"/>
    <w:rsid w:val="009E472F"/>
    <w:rsid w:val="009E50B5"/>
    <w:rsid w:val="009E5AFE"/>
    <w:rsid w:val="009E6049"/>
    <w:rsid w:val="009E75A5"/>
    <w:rsid w:val="009F102F"/>
    <w:rsid w:val="009F116C"/>
    <w:rsid w:val="009F1295"/>
    <w:rsid w:val="009F16C9"/>
    <w:rsid w:val="009F1FB9"/>
    <w:rsid w:val="009F2484"/>
    <w:rsid w:val="009F2B00"/>
    <w:rsid w:val="009F394C"/>
    <w:rsid w:val="009F45D6"/>
    <w:rsid w:val="009F4B0D"/>
    <w:rsid w:val="009F52E7"/>
    <w:rsid w:val="009F5331"/>
    <w:rsid w:val="009F57B4"/>
    <w:rsid w:val="009F7F2A"/>
    <w:rsid w:val="00A00677"/>
    <w:rsid w:val="00A01C5B"/>
    <w:rsid w:val="00A03317"/>
    <w:rsid w:val="00A03812"/>
    <w:rsid w:val="00A03D4C"/>
    <w:rsid w:val="00A04656"/>
    <w:rsid w:val="00A04EC9"/>
    <w:rsid w:val="00A05A6E"/>
    <w:rsid w:val="00A06993"/>
    <w:rsid w:val="00A07467"/>
    <w:rsid w:val="00A07F04"/>
    <w:rsid w:val="00A123BE"/>
    <w:rsid w:val="00A13241"/>
    <w:rsid w:val="00A13AAA"/>
    <w:rsid w:val="00A13EAC"/>
    <w:rsid w:val="00A13F0B"/>
    <w:rsid w:val="00A14C54"/>
    <w:rsid w:val="00A151B0"/>
    <w:rsid w:val="00A157CA"/>
    <w:rsid w:val="00A15A43"/>
    <w:rsid w:val="00A15C7B"/>
    <w:rsid w:val="00A16ACE"/>
    <w:rsid w:val="00A20906"/>
    <w:rsid w:val="00A20B31"/>
    <w:rsid w:val="00A21DE2"/>
    <w:rsid w:val="00A21F74"/>
    <w:rsid w:val="00A22B8B"/>
    <w:rsid w:val="00A22EE8"/>
    <w:rsid w:val="00A22EEA"/>
    <w:rsid w:val="00A242A9"/>
    <w:rsid w:val="00A2455C"/>
    <w:rsid w:val="00A24D6D"/>
    <w:rsid w:val="00A26069"/>
    <w:rsid w:val="00A26D83"/>
    <w:rsid w:val="00A31FE9"/>
    <w:rsid w:val="00A32759"/>
    <w:rsid w:val="00A3342F"/>
    <w:rsid w:val="00A355D6"/>
    <w:rsid w:val="00A36289"/>
    <w:rsid w:val="00A36655"/>
    <w:rsid w:val="00A36DAA"/>
    <w:rsid w:val="00A376A1"/>
    <w:rsid w:val="00A42C66"/>
    <w:rsid w:val="00A4344F"/>
    <w:rsid w:val="00A43E4B"/>
    <w:rsid w:val="00A44FC5"/>
    <w:rsid w:val="00A45C18"/>
    <w:rsid w:val="00A475B6"/>
    <w:rsid w:val="00A503E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0BD7"/>
    <w:rsid w:val="00A61E65"/>
    <w:rsid w:val="00A62E83"/>
    <w:rsid w:val="00A639FB"/>
    <w:rsid w:val="00A64A70"/>
    <w:rsid w:val="00A64DAD"/>
    <w:rsid w:val="00A64F18"/>
    <w:rsid w:val="00A65920"/>
    <w:rsid w:val="00A65AE6"/>
    <w:rsid w:val="00A65B39"/>
    <w:rsid w:val="00A67715"/>
    <w:rsid w:val="00A6780E"/>
    <w:rsid w:val="00A700C6"/>
    <w:rsid w:val="00A70B50"/>
    <w:rsid w:val="00A710C8"/>
    <w:rsid w:val="00A711C6"/>
    <w:rsid w:val="00A71451"/>
    <w:rsid w:val="00A71730"/>
    <w:rsid w:val="00A7176F"/>
    <w:rsid w:val="00A71B71"/>
    <w:rsid w:val="00A732A2"/>
    <w:rsid w:val="00A744E4"/>
    <w:rsid w:val="00A75127"/>
    <w:rsid w:val="00A75269"/>
    <w:rsid w:val="00A75EA7"/>
    <w:rsid w:val="00A77468"/>
    <w:rsid w:val="00A8133C"/>
    <w:rsid w:val="00A82F04"/>
    <w:rsid w:val="00A840C2"/>
    <w:rsid w:val="00A8432F"/>
    <w:rsid w:val="00A84A22"/>
    <w:rsid w:val="00A868AE"/>
    <w:rsid w:val="00A86C4D"/>
    <w:rsid w:val="00A86F06"/>
    <w:rsid w:val="00A90EDD"/>
    <w:rsid w:val="00A9235A"/>
    <w:rsid w:val="00A93B40"/>
    <w:rsid w:val="00A9638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819"/>
    <w:rsid w:val="00AA2AFE"/>
    <w:rsid w:val="00AA2CB1"/>
    <w:rsid w:val="00AA300E"/>
    <w:rsid w:val="00AA37EA"/>
    <w:rsid w:val="00AA3D71"/>
    <w:rsid w:val="00AA3FB7"/>
    <w:rsid w:val="00AA4631"/>
    <w:rsid w:val="00AA478F"/>
    <w:rsid w:val="00AA488A"/>
    <w:rsid w:val="00AA4AC5"/>
    <w:rsid w:val="00AA4B40"/>
    <w:rsid w:val="00AA56C4"/>
    <w:rsid w:val="00AA5962"/>
    <w:rsid w:val="00AA7CEA"/>
    <w:rsid w:val="00AB11B9"/>
    <w:rsid w:val="00AB14AA"/>
    <w:rsid w:val="00AB1E36"/>
    <w:rsid w:val="00AB2B32"/>
    <w:rsid w:val="00AB2C2B"/>
    <w:rsid w:val="00AB3195"/>
    <w:rsid w:val="00AB5408"/>
    <w:rsid w:val="00AB5723"/>
    <w:rsid w:val="00AC015D"/>
    <w:rsid w:val="00AC1F30"/>
    <w:rsid w:val="00AC21D1"/>
    <w:rsid w:val="00AC2383"/>
    <w:rsid w:val="00AC2F9C"/>
    <w:rsid w:val="00AC3752"/>
    <w:rsid w:val="00AC38AE"/>
    <w:rsid w:val="00AC4105"/>
    <w:rsid w:val="00AC4586"/>
    <w:rsid w:val="00AC5B22"/>
    <w:rsid w:val="00AC6459"/>
    <w:rsid w:val="00AC702C"/>
    <w:rsid w:val="00AD09C7"/>
    <w:rsid w:val="00AD2649"/>
    <w:rsid w:val="00AD43E3"/>
    <w:rsid w:val="00AD6333"/>
    <w:rsid w:val="00AD6C98"/>
    <w:rsid w:val="00AD7B79"/>
    <w:rsid w:val="00AE10B1"/>
    <w:rsid w:val="00AE1E94"/>
    <w:rsid w:val="00AE1EFD"/>
    <w:rsid w:val="00AE27A9"/>
    <w:rsid w:val="00AE3042"/>
    <w:rsid w:val="00AE388B"/>
    <w:rsid w:val="00AE3BF0"/>
    <w:rsid w:val="00AE464B"/>
    <w:rsid w:val="00AE5FD8"/>
    <w:rsid w:val="00AE6BAE"/>
    <w:rsid w:val="00AF31EC"/>
    <w:rsid w:val="00AF3A56"/>
    <w:rsid w:val="00AF6873"/>
    <w:rsid w:val="00AF7B95"/>
    <w:rsid w:val="00AF7BFC"/>
    <w:rsid w:val="00B012A4"/>
    <w:rsid w:val="00B0255A"/>
    <w:rsid w:val="00B04833"/>
    <w:rsid w:val="00B04919"/>
    <w:rsid w:val="00B06073"/>
    <w:rsid w:val="00B07B97"/>
    <w:rsid w:val="00B07CF8"/>
    <w:rsid w:val="00B11026"/>
    <w:rsid w:val="00B12AC1"/>
    <w:rsid w:val="00B1368D"/>
    <w:rsid w:val="00B13C04"/>
    <w:rsid w:val="00B151AD"/>
    <w:rsid w:val="00B1608D"/>
    <w:rsid w:val="00B17E69"/>
    <w:rsid w:val="00B219D4"/>
    <w:rsid w:val="00B21EEC"/>
    <w:rsid w:val="00B22ABB"/>
    <w:rsid w:val="00B23FC2"/>
    <w:rsid w:val="00B256A6"/>
    <w:rsid w:val="00B2591D"/>
    <w:rsid w:val="00B276E5"/>
    <w:rsid w:val="00B300EE"/>
    <w:rsid w:val="00B32E97"/>
    <w:rsid w:val="00B342F0"/>
    <w:rsid w:val="00B347E7"/>
    <w:rsid w:val="00B348BC"/>
    <w:rsid w:val="00B354E0"/>
    <w:rsid w:val="00B3570E"/>
    <w:rsid w:val="00B35BDE"/>
    <w:rsid w:val="00B37466"/>
    <w:rsid w:val="00B3764F"/>
    <w:rsid w:val="00B402DF"/>
    <w:rsid w:val="00B40934"/>
    <w:rsid w:val="00B40BE1"/>
    <w:rsid w:val="00B411B8"/>
    <w:rsid w:val="00B41BA9"/>
    <w:rsid w:val="00B41FA2"/>
    <w:rsid w:val="00B42D35"/>
    <w:rsid w:val="00B4413C"/>
    <w:rsid w:val="00B454D9"/>
    <w:rsid w:val="00B50A2A"/>
    <w:rsid w:val="00B51232"/>
    <w:rsid w:val="00B52EA6"/>
    <w:rsid w:val="00B5359A"/>
    <w:rsid w:val="00B548D4"/>
    <w:rsid w:val="00B56C96"/>
    <w:rsid w:val="00B57365"/>
    <w:rsid w:val="00B600EB"/>
    <w:rsid w:val="00B6048F"/>
    <w:rsid w:val="00B60618"/>
    <w:rsid w:val="00B60EFD"/>
    <w:rsid w:val="00B62BCC"/>
    <w:rsid w:val="00B63998"/>
    <w:rsid w:val="00B63E2D"/>
    <w:rsid w:val="00B64240"/>
    <w:rsid w:val="00B648C3"/>
    <w:rsid w:val="00B654D1"/>
    <w:rsid w:val="00B65E9C"/>
    <w:rsid w:val="00B66DCE"/>
    <w:rsid w:val="00B66E49"/>
    <w:rsid w:val="00B66EBD"/>
    <w:rsid w:val="00B6730D"/>
    <w:rsid w:val="00B70C5C"/>
    <w:rsid w:val="00B71218"/>
    <w:rsid w:val="00B721DB"/>
    <w:rsid w:val="00B729C1"/>
    <w:rsid w:val="00B73829"/>
    <w:rsid w:val="00B73C61"/>
    <w:rsid w:val="00B74057"/>
    <w:rsid w:val="00B74CAC"/>
    <w:rsid w:val="00B769D6"/>
    <w:rsid w:val="00B76A31"/>
    <w:rsid w:val="00B7753C"/>
    <w:rsid w:val="00B80338"/>
    <w:rsid w:val="00B803DD"/>
    <w:rsid w:val="00B845A8"/>
    <w:rsid w:val="00B84C9E"/>
    <w:rsid w:val="00B85F47"/>
    <w:rsid w:val="00B860E8"/>
    <w:rsid w:val="00B86D8F"/>
    <w:rsid w:val="00B87A73"/>
    <w:rsid w:val="00B913E8"/>
    <w:rsid w:val="00B918E9"/>
    <w:rsid w:val="00B91F6B"/>
    <w:rsid w:val="00B92385"/>
    <w:rsid w:val="00B9238C"/>
    <w:rsid w:val="00B938DA"/>
    <w:rsid w:val="00B95FCB"/>
    <w:rsid w:val="00B96BAB"/>
    <w:rsid w:val="00B9741A"/>
    <w:rsid w:val="00BA0F64"/>
    <w:rsid w:val="00BA2198"/>
    <w:rsid w:val="00BA2DE0"/>
    <w:rsid w:val="00BA481C"/>
    <w:rsid w:val="00BA5B3C"/>
    <w:rsid w:val="00BA6568"/>
    <w:rsid w:val="00BA78CB"/>
    <w:rsid w:val="00BB0CA1"/>
    <w:rsid w:val="00BB3D00"/>
    <w:rsid w:val="00BB40AC"/>
    <w:rsid w:val="00BB51D8"/>
    <w:rsid w:val="00BB7130"/>
    <w:rsid w:val="00BB7CD0"/>
    <w:rsid w:val="00BC030D"/>
    <w:rsid w:val="00BC0535"/>
    <w:rsid w:val="00BC09A5"/>
    <w:rsid w:val="00BC1313"/>
    <w:rsid w:val="00BC1339"/>
    <w:rsid w:val="00BC18D3"/>
    <w:rsid w:val="00BC42F6"/>
    <w:rsid w:val="00BC6363"/>
    <w:rsid w:val="00BC7223"/>
    <w:rsid w:val="00BC7A5D"/>
    <w:rsid w:val="00BC7EE3"/>
    <w:rsid w:val="00BD2198"/>
    <w:rsid w:val="00BD29D2"/>
    <w:rsid w:val="00BD3214"/>
    <w:rsid w:val="00BD7228"/>
    <w:rsid w:val="00BE01B2"/>
    <w:rsid w:val="00BE035C"/>
    <w:rsid w:val="00BE12B8"/>
    <w:rsid w:val="00BE1C37"/>
    <w:rsid w:val="00BE1F75"/>
    <w:rsid w:val="00BE24C4"/>
    <w:rsid w:val="00BE3F2F"/>
    <w:rsid w:val="00BE617E"/>
    <w:rsid w:val="00BE682E"/>
    <w:rsid w:val="00BE6D46"/>
    <w:rsid w:val="00BF009B"/>
    <w:rsid w:val="00BF0A67"/>
    <w:rsid w:val="00BF0ADD"/>
    <w:rsid w:val="00BF5891"/>
    <w:rsid w:val="00BF58F0"/>
    <w:rsid w:val="00C014AD"/>
    <w:rsid w:val="00C036F3"/>
    <w:rsid w:val="00C0422D"/>
    <w:rsid w:val="00C04C63"/>
    <w:rsid w:val="00C04E49"/>
    <w:rsid w:val="00C0556B"/>
    <w:rsid w:val="00C06AB1"/>
    <w:rsid w:val="00C07655"/>
    <w:rsid w:val="00C1007F"/>
    <w:rsid w:val="00C10843"/>
    <w:rsid w:val="00C11E76"/>
    <w:rsid w:val="00C11F6D"/>
    <w:rsid w:val="00C121C3"/>
    <w:rsid w:val="00C130B8"/>
    <w:rsid w:val="00C140D9"/>
    <w:rsid w:val="00C1424A"/>
    <w:rsid w:val="00C14842"/>
    <w:rsid w:val="00C14C01"/>
    <w:rsid w:val="00C14D35"/>
    <w:rsid w:val="00C17561"/>
    <w:rsid w:val="00C177EB"/>
    <w:rsid w:val="00C17E88"/>
    <w:rsid w:val="00C222C8"/>
    <w:rsid w:val="00C24025"/>
    <w:rsid w:val="00C262B5"/>
    <w:rsid w:val="00C2654A"/>
    <w:rsid w:val="00C26771"/>
    <w:rsid w:val="00C26B9D"/>
    <w:rsid w:val="00C26E35"/>
    <w:rsid w:val="00C27FA4"/>
    <w:rsid w:val="00C30BAC"/>
    <w:rsid w:val="00C3164E"/>
    <w:rsid w:val="00C33635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0850"/>
    <w:rsid w:val="00C44D65"/>
    <w:rsid w:val="00C45850"/>
    <w:rsid w:val="00C50BEC"/>
    <w:rsid w:val="00C52EC1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5C4E"/>
    <w:rsid w:val="00C66550"/>
    <w:rsid w:val="00C669AD"/>
    <w:rsid w:val="00C67E78"/>
    <w:rsid w:val="00C7170E"/>
    <w:rsid w:val="00C730FF"/>
    <w:rsid w:val="00C7348A"/>
    <w:rsid w:val="00C735A9"/>
    <w:rsid w:val="00C73803"/>
    <w:rsid w:val="00C77640"/>
    <w:rsid w:val="00C77B00"/>
    <w:rsid w:val="00C80225"/>
    <w:rsid w:val="00C80A7F"/>
    <w:rsid w:val="00C8127F"/>
    <w:rsid w:val="00C81E5E"/>
    <w:rsid w:val="00C82C69"/>
    <w:rsid w:val="00C834A1"/>
    <w:rsid w:val="00C83BFD"/>
    <w:rsid w:val="00C83D27"/>
    <w:rsid w:val="00C83DA5"/>
    <w:rsid w:val="00C845EA"/>
    <w:rsid w:val="00C85029"/>
    <w:rsid w:val="00C8690C"/>
    <w:rsid w:val="00C86B0E"/>
    <w:rsid w:val="00C87C5B"/>
    <w:rsid w:val="00C9128C"/>
    <w:rsid w:val="00C91FBE"/>
    <w:rsid w:val="00C92E9C"/>
    <w:rsid w:val="00C9414A"/>
    <w:rsid w:val="00C94A26"/>
    <w:rsid w:val="00C9638C"/>
    <w:rsid w:val="00C96411"/>
    <w:rsid w:val="00C968CC"/>
    <w:rsid w:val="00C96FF0"/>
    <w:rsid w:val="00CA11C5"/>
    <w:rsid w:val="00CA2492"/>
    <w:rsid w:val="00CA3AD2"/>
    <w:rsid w:val="00CA3F72"/>
    <w:rsid w:val="00CA40E6"/>
    <w:rsid w:val="00CA6A4F"/>
    <w:rsid w:val="00CA7746"/>
    <w:rsid w:val="00CB0B15"/>
    <w:rsid w:val="00CB1167"/>
    <w:rsid w:val="00CB2D00"/>
    <w:rsid w:val="00CB3275"/>
    <w:rsid w:val="00CB4088"/>
    <w:rsid w:val="00CB4856"/>
    <w:rsid w:val="00CB6302"/>
    <w:rsid w:val="00CB632E"/>
    <w:rsid w:val="00CB730B"/>
    <w:rsid w:val="00CB74B2"/>
    <w:rsid w:val="00CB7746"/>
    <w:rsid w:val="00CC1F78"/>
    <w:rsid w:val="00CC2F34"/>
    <w:rsid w:val="00CC2F49"/>
    <w:rsid w:val="00CC3939"/>
    <w:rsid w:val="00CC3AF4"/>
    <w:rsid w:val="00CC4D35"/>
    <w:rsid w:val="00CC5D8A"/>
    <w:rsid w:val="00CC6ADA"/>
    <w:rsid w:val="00CD0500"/>
    <w:rsid w:val="00CD120B"/>
    <w:rsid w:val="00CD3817"/>
    <w:rsid w:val="00CD494E"/>
    <w:rsid w:val="00CD57D7"/>
    <w:rsid w:val="00CD5DF4"/>
    <w:rsid w:val="00CD7A9D"/>
    <w:rsid w:val="00CE17E1"/>
    <w:rsid w:val="00CE35AA"/>
    <w:rsid w:val="00CE50C0"/>
    <w:rsid w:val="00CE5DEE"/>
    <w:rsid w:val="00CE64C0"/>
    <w:rsid w:val="00CE661B"/>
    <w:rsid w:val="00CE6993"/>
    <w:rsid w:val="00CE6D97"/>
    <w:rsid w:val="00CE7A55"/>
    <w:rsid w:val="00CE7E0E"/>
    <w:rsid w:val="00CF01D9"/>
    <w:rsid w:val="00CF2116"/>
    <w:rsid w:val="00CF3DD0"/>
    <w:rsid w:val="00CF437A"/>
    <w:rsid w:val="00CF4B84"/>
    <w:rsid w:val="00CF5B89"/>
    <w:rsid w:val="00CF608C"/>
    <w:rsid w:val="00CF6AA2"/>
    <w:rsid w:val="00CF76B5"/>
    <w:rsid w:val="00D00AC8"/>
    <w:rsid w:val="00D00FD2"/>
    <w:rsid w:val="00D02F36"/>
    <w:rsid w:val="00D039D3"/>
    <w:rsid w:val="00D03A51"/>
    <w:rsid w:val="00D0681F"/>
    <w:rsid w:val="00D1120A"/>
    <w:rsid w:val="00D127B1"/>
    <w:rsid w:val="00D129D6"/>
    <w:rsid w:val="00D14216"/>
    <w:rsid w:val="00D148C1"/>
    <w:rsid w:val="00D15135"/>
    <w:rsid w:val="00D16BFC"/>
    <w:rsid w:val="00D174C2"/>
    <w:rsid w:val="00D1798D"/>
    <w:rsid w:val="00D17A36"/>
    <w:rsid w:val="00D17C72"/>
    <w:rsid w:val="00D20A5E"/>
    <w:rsid w:val="00D227FD"/>
    <w:rsid w:val="00D23037"/>
    <w:rsid w:val="00D24755"/>
    <w:rsid w:val="00D247E3"/>
    <w:rsid w:val="00D30DB6"/>
    <w:rsid w:val="00D313CA"/>
    <w:rsid w:val="00D316E8"/>
    <w:rsid w:val="00D32B39"/>
    <w:rsid w:val="00D33E12"/>
    <w:rsid w:val="00D34CE8"/>
    <w:rsid w:val="00D364CA"/>
    <w:rsid w:val="00D4029E"/>
    <w:rsid w:val="00D40ADE"/>
    <w:rsid w:val="00D40C23"/>
    <w:rsid w:val="00D41402"/>
    <w:rsid w:val="00D43601"/>
    <w:rsid w:val="00D438BB"/>
    <w:rsid w:val="00D43C6D"/>
    <w:rsid w:val="00D44801"/>
    <w:rsid w:val="00D46DD9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4D4"/>
    <w:rsid w:val="00D62613"/>
    <w:rsid w:val="00D62995"/>
    <w:rsid w:val="00D62DBD"/>
    <w:rsid w:val="00D63097"/>
    <w:rsid w:val="00D63DF5"/>
    <w:rsid w:val="00D64C3B"/>
    <w:rsid w:val="00D656F2"/>
    <w:rsid w:val="00D67E1E"/>
    <w:rsid w:val="00D712A7"/>
    <w:rsid w:val="00D7192B"/>
    <w:rsid w:val="00D71A7A"/>
    <w:rsid w:val="00D7311F"/>
    <w:rsid w:val="00D7346E"/>
    <w:rsid w:val="00D74A65"/>
    <w:rsid w:val="00D75DC8"/>
    <w:rsid w:val="00D76BD5"/>
    <w:rsid w:val="00D7715F"/>
    <w:rsid w:val="00D80C59"/>
    <w:rsid w:val="00D8277A"/>
    <w:rsid w:val="00D82AC7"/>
    <w:rsid w:val="00D8388A"/>
    <w:rsid w:val="00D859CC"/>
    <w:rsid w:val="00D859E2"/>
    <w:rsid w:val="00D85ACA"/>
    <w:rsid w:val="00D86115"/>
    <w:rsid w:val="00D86F11"/>
    <w:rsid w:val="00D87253"/>
    <w:rsid w:val="00D878DF"/>
    <w:rsid w:val="00D90880"/>
    <w:rsid w:val="00D92AA7"/>
    <w:rsid w:val="00D930FE"/>
    <w:rsid w:val="00D93ADE"/>
    <w:rsid w:val="00D93C63"/>
    <w:rsid w:val="00D93D3C"/>
    <w:rsid w:val="00D942EC"/>
    <w:rsid w:val="00D94410"/>
    <w:rsid w:val="00D97722"/>
    <w:rsid w:val="00DA069B"/>
    <w:rsid w:val="00DA27F9"/>
    <w:rsid w:val="00DA379B"/>
    <w:rsid w:val="00DA52D3"/>
    <w:rsid w:val="00DB0176"/>
    <w:rsid w:val="00DB09E4"/>
    <w:rsid w:val="00DB1989"/>
    <w:rsid w:val="00DB1B62"/>
    <w:rsid w:val="00DB1DE3"/>
    <w:rsid w:val="00DB22F8"/>
    <w:rsid w:val="00DB3B6B"/>
    <w:rsid w:val="00DB3EEB"/>
    <w:rsid w:val="00DB4390"/>
    <w:rsid w:val="00DB5A87"/>
    <w:rsid w:val="00DB6EFF"/>
    <w:rsid w:val="00DB70C2"/>
    <w:rsid w:val="00DB78E7"/>
    <w:rsid w:val="00DC03AE"/>
    <w:rsid w:val="00DC0AEB"/>
    <w:rsid w:val="00DC1922"/>
    <w:rsid w:val="00DC19C6"/>
    <w:rsid w:val="00DC31F3"/>
    <w:rsid w:val="00DC35EB"/>
    <w:rsid w:val="00DC45B4"/>
    <w:rsid w:val="00DC4EB9"/>
    <w:rsid w:val="00DC5654"/>
    <w:rsid w:val="00DC57A4"/>
    <w:rsid w:val="00DC692B"/>
    <w:rsid w:val="00DC6E2E"/>
    <w:rsid w:val="00DC7044"/>
    <w:rsid w:val="00DD0298"/>
    <w:rsid w:val="00DD07DA"/>
    <w:rsid w:val="00DD0C12"/>
    <w:rsid w:val="00DD1E29"/>
    <w:rsid w:val="00DD21F2"/>
    <w:rsid w:val="00DD314B"/>
    <w:rsid w:val="00DD3815"/>
    <w:rsid w:val="00DD3993"/>
    <w:rsid w:val="00DD49E8"/>
    <w:rsid w:val="00DD5406"/>
    <w:rsid w:val="00DD7D75"/>
    <w:rsid w:val="00DE190F"/>
    <w:rsid w:val="00DE23B8"/>
    <w:rsid w:val="00DE2414"/>
    <w:rsid w:val="00DE2C8F"/>
    <w:rsid w:val="00DE46DE"/>
    <w:rsid w:val="00DE4882"/>
    <w:rsid w:val="00DE524B"/>
    <w:rsid w:val="00DE7D6B"/>
    <w:rsid w:val="00DF05DF"/>
    <w:rsid w:val="00DF08DE"/>
    <w:rsid w:val="00DF1EBE"/>
    <w:rsid w:val="00DF2770"/>
    <w:rsid w:val="00DF277E"/>
    <w:rsid w:val="00DF3C84"/>
    <w:rsid w:val="00DF439F"/>
    <w:rsid w:val="00DF5E24"/>
    <w:rsid w:val="00DF6568"/>
    <w:rsid w:val="00DF7D3D"/>
    <w:rsid w:val="00E01794"/>
    <w:rsid w:val="00E0213C"/>
    <w:rsid w:val="00E02AAA"/>
    <w:rsid w:val="00E037FC"/>
    <w:rsid w:val="00E03899"/>
    <w:rsid w:val="00E05102"/>
    <w:rsid w:val="00E05F3F"/>
    <w:rsid w:val="00E060BA"/>
    <w:rsid w:val="00E06587"/>
    <w:rsid w:val="00E10D0D"/>
    <w:rsid w:val="00E10DA3"/>
    <w:rsid w:val="00E11350"/>
    <w:rsid w:val="00E11ADE"/>
    <w:rsid w:val="00E14C86"/>
    <w:rsid w:val="00E1502E"/>
    <w:rsid w:val="00E15126"/>
    <w:rsid w:val="00E20C05"/>
    <w:rsid w:val="00E210EF"/>
    <w:rsid w:val="00E22151"/>
    <w:rsid w:val="00E22A00"/>
    <w:rsid w:val="00E2303F"/>
    <w:rsid w:val="00E23064"/>
    <w:rsid w:val="00E23CFE"/>
    <w:rsid w:val="00E2437B"/>
    <w:rsid w:val="00E244CE"/>
    <w:rsid w:val="00E24E6D"/>
    <w:rsid w:val="00E24FBD"/>
    <w:rsid w:val="00E258FE"/>
    <w:rsid w:val="00E2599F"/>
    <w:rsid w:val="00E25F04"/>
    <w:rsid w:val="00E263CA"/>
    <w:rsid w:val="00E315CB"/>
    <w:rsid w:val="00E319DA"/>
    <w:rsid w:val="00E34E1A"/>
    <w:rsid w:val="00E35805"/>
    <w:rsid w:val="00E35854"/>
    <w:rsid w:val="00E373F3"/>
    <w:rsid w:val="00E42B2D"/>
    <w:rsid w:val="00E4671D"/>
    <w:rsid w:val="00E50376"/>
    <w:rsid w:val="00E504A4"/>
    <w:rsid w:val="00E50CB9"/>
    <w:rsid w:val="00E522D0"/>
    <w:rsid w:val="00E54D4B"/>
    <w:rsid w:val="00E55262"/>
    <w:rsid w:val="00E570E8"/>
    <w:rsid w:val="00E571AD"/>
    <w:rsid w:val="00E57CE8"/>
    <w:rsid w:val="00E61F34"/>
    <w:rsid w:val="00E6415E"/>
    <w:rsid w:val="00E64432"/>
    <w:rsid w:val="00E649EE"/>
    <w:rsid w:val="00E66E1A"/>
    <w:rsid w:val="00E66F8A"/>
    <w:rsid w:val="00E67227"/>
    <w:rsid w:val="00E67666"/>
    <w:rsid w:val="00E67F89"/>
    <w:rsid w:val="00E70C8E"/>
    <w:rsid w:val="00E71285"/>
    <w:rsid w:val="00E71FF4"/>
    <w:rsid w:val="00E72C23"/>
    <w:rsid w:val="00E72CA2"/>
    <w:rsid w:val="00E73C2E"/>
    <w:rsid w:val="00E74A31"/>
    <w:rsid w:val="00E75AAA"/>
    <w:rsid w:val="00E77945"/>
    <w:rsid w:val="00E77DDE"/>
    <w:rsid w:val="00E8025A"/>
    <w:rsid w:val="00E80809"/>
    <w:rsid w:val="00E82AD4"/>
    <w:rsid w:val="00E83D71"/>
    <w:rsid w:val="00E86857"/>
    <w:rsid w:val="00E870EF"/>
    <w:rsid w:val="00E875B2"/>
    <w:rsid w:val="00E903BF"/>
    <w:rsid w:val="00E90D06"/>
    <w:rsid w:val="00E92683"/>
    <w:rsid w:val="00E928F7"/>
    <w:rsid w:val="00E943A5"/>
    <w:rsid w:val="00E973D4"/>
    <w:rsid w:val="00E9772A"/>
    <w:rsid w:val="00EA0571"/>
    <w:rsid w:val="00EA0BE4"/>
    <w:rsid w:val="00EA247E"/>
    <w:rsid w:val="00EA38B5"/>
    <w:rsid w:val="00EA533C"/>
    <w:rsid w:val="00EA7202"/>
    <w:rsid w:val="00EB094E"/>
    <w:rsid w:val="00EB0CD5"/>
    <w:rsid w:val="00EB15A6"/>
    <w:rsid w:val="00EB1E85"/>
    <w:rsid w:val="00EB3793"/>
    <w:rsid w:val="00EB5082"/>
    <w:rsid w:val="00EB6C2C"/>
    <w:rsid w:val="00EB6C70"/>
    <w:rsid w:val="00EB6CE4"/>
    <w:rsid w:val="00EB6D01"/>
    <w:rsid w:val="00EB7175"/>
    <w:rsid w:val="00EB7DBE"/>
    <w:rsid w:val="00EC3A2D"/>
    <w:rsid w:val="00EC49A8"/>
    <w:rsid w:val="00EC506A"/>
    <w:rsid w:val="00EC538A"/>
    <w:rsid w:val="00EC543A"/>
    <w:rsid w:val="00EC5C0F"/>
    <w:rsid w:val="00EC5E39"/>
    <w:rsid w:val="00EC7D90"/>
    <w:rsid w:val="00EC7EEB"/>
    <w:rsid w:val="00ED0323"/>
    <w:rsid w:val="00ED0E19"/>
    <w:rsid w:val="00ED154B"/>
    <w:rsid w:val="00ED17DF"/>
    <w:rsid w:val="00ED21C0"/>
    <w:rsid w:val="00ED225B"/>
    <w:rsid w:val="00ED304B"/>
    <w:rsid w:val="00ED3499"/>
    <w:rsid w:val="00ED3579"/>
    <w:rsid w:val="00ED3C76"/>
    <w:rsid w:val="00ED4671"/>
    <w:rsid w:val="00ED55E4"/>
    <w:rsid w:val="00ED62B2"/>
    <w:rsid w:val="00ED69FD"/>
    <w:rsid w:val="00ED6E4E"/>
    <w:rsid w:val="00EE0C37"/>
    <w:rsid w:val="00EE1237"/>
    <w:rsid w:val="00EE1AA4"/>
    <w:rsid w:val="00EE207C"/>
    <w:rsid w:val="00EE2146"/>
    <w:rsid w:val="00EE239E"/>
    <w:rsid w:val="00EE44F6"/>
    <w:rsid w:val="00EE49A6"/>
    <w:rsid w:val="00EE5325"/>
    <w:rsid w:val="00EE5F5E"/>
    <w:rsid w:val="00EE751A"/>
    <w:rsid w:val="00EF03A1"/>
    <w:rsid w:val="00EF319F"/>
    <w:rsid w:val="00EF440F"/>
    <w:rsid w:val="00EF561F"/>
    <w:rsid w:val="00EF724F"/>
    <w:rsid w:val="00EF7F72"/>
    <w:rsid w:val="00F011C7"/>
    <w:rsid w:val="00F01CBF"/>
    <w:rsid w:val="00F03448"/>
    <w:rsid w:val="00F05179"/>
    <w:rsid w:val="00F064DA"/>
    <w:rsid w:val="00F0675A"/>
    <w:rsid w:val="00F06A40"/>
    <w:rsid w:val="00F079C1"/>
    <w:rsid w:val="00F07F75"/>
    <w:rsid w:val="00F114C1"/>
    <w:rsid w:val="00F11762"/>
    <w:rsid w:val="00F11D98"/>
    <w:rsid w:val="00F12678"/>
    <w:rsid w:val="00F12F23"/>
    <w:rsid w:val="00F134F9"/>
    <w:rsid w:val="00F13F4D"/>
    <w:rsid w:val="00F14961"/>
    <w:rsid w:val="00F14E38"/>
    <w:rsid w:val="00F14E6B"/>
    <w:rsid w:val="00F15200"/>
    <w:rsid w:val="00F158A7"/>
    <w:rsid w:val="00F16A72"/>
    <w:rsid w:val="00F17A70"/>
    <w:rsid w:val="00F203E1"/>
    <w:rsid w:val="00F2106F"/>
    <w:rsid w:val="00F22CB2"/>
    <w:rsid w:val="00F2301E"/>
    <w:rsid w:val="00F23563"/>
    <w:rsid w:val="00F25059"/>
    <w:rsid w:val="00F2541C"/>
    <w:rsid w:val="00F25F31"/>
    <w:rsid w:val="00F276E4"/>
    <w:rsid w:val="00F279A4"/>
    <w:rsid w:val="00F27A03"/>
    <w:rsid w:val="00F30EEF"/>
    <w:rsid w:val="00F32A3C"/>
    <w:rsid w:val="00F32EA9"/>
    <w:rsid w:val="00F3315F"/>
    <w:rsid w:val="00F36F33"/>
    <w:rsid w:val="00F37393"/>
    <w:rsid w:val="00F376AB"/>
    <w:rsid w:val="00F41742"/>
    <w:rsid w:val="00F417D5"/>
    <w:rsid w:val="00F41943"/>
    <w:rsid w:val="00F4242D"/>
    <w:rsid w:val="00F426C2"/>
    <w:rsid w:val="00F42A7F"/>
    <w:rsid w:val="00F45C14"/>
    <w:rsid w:val="00F46CA9"/>
    <w:rsid w:val="00F47E28"/>
    <w:rsid w:val="00F5092A"/>
    <w:rsid w:val="00F51661"/>
    <w:rsid w:val="00F530AA"/>
    <w:rsid w:val="00F5364F"/>
    <w:rsid w:val="00F539E5"/>
    <w:rsid w:val="00F544AB"/>
    <w:rsid w:val="00F555E7"/>
    <w:rsid w:val="00F55D34"/>
    <w:rsid w:val="00F60DE4"/>
    <w:rsid w:val="00F616B7"/>
    <w:rsid w:val="00F620AD"/>
    <w:rsid w:val="00F62801"/>
    <w:rsid w:val="00F645F8"/>
    <w:rsid w:val="00F64AA1"/>
    <w:rsid w:val="00F64CFD"/>
    <w:rsid w:val="00F64E42"/>
    <w:rsid w:val="00F67587"/>
    <w:rsid w:val="00F6758A"/>
    <w:rsid w:val="00F67B9D"/>
    <w:rsid w:val="00F70DF1"/>
    <w:rsid w:val="00F71E28"/>
    <w:rsid w:val="00F73BC0"/>
    <w:rsid w:val="00F743A6"/>
    <w:rsid w:val="00F7587D"/>
    <w:rsid w:val="00F7591F"/>
    <w:rsid w:val="00F760B7"/>
    <w:rsid w:val="00F77DD7"/>
    <w:rsid w:val="00F77F9F"/>
    <w:rsid w:val="00F8078C"/>
    <w:rsid w:val="00F82B9B"/>
    <w:rsid w:val="00F8390E"/>
    <w:rsid w:val="00F83E58"/>
    <w:rsid w:val="00F83FA6"/>
    <w:rsid w:val="00F8443E"/>
    <w:rsid w:val="00F8522C"/>
    <w:rsid w:val="00F85C4F"/>
    <w:rsid w:val="00F85F35"/>
    <w:rsid w:val="00F87A5A"/>
    <w:rsid w:val="00F90AE4"/>
    <w:rsid w:val="00F928E5"/>
    <w:rsid w:val="00F92951"/>
    <w:rsid w:val="00F931CC"/>
    <w:rsid w:val="00F96023"/>
    <w:rsid w:val="00F9783A"/>
    <w:rsid w:val="00FA00BC"/>
    <w:rsid w:val="00FA0FF8"/>
    <w:rsid w:val="00FA1FD5"/>
    <w:rsid w:val="00FA2368"/>
    <w:rsid w:val="00FA2FC4"/>
    <w:rsid w:val="00FA311E"/>
    <w:rsid w:val="00FA6C25"/>
    <w:rsid w:val="00FB09CA"/>
    <w:rsid w:val="00FB0C92"/>
    <w:rsid w:val="00FB1257"/>
    <w:rsid w:val="00FB1F48"/>
    <w:rsid w:val="00FB2615"/>
    <w:rsid w:val="00FB269A"/>
    <w:rsid w:val="00FB3BB0"/>
    <w:rsid w:val="00FB3DB5"/>
    <w:rsid w:val="00FB4291"/>
    <w:rsid w:val="00FB4945"/>
    <w:rsid w:val="00FB4B89"/>
    <w:rsid w:val="00FB5177"/>
    <w:rsid w:val="00FB569D"/>
    <w:rsid w:val="00FB5D20"/>
    <w:rsid w:val="00FC0138"/>
    <w:rsid w:val="00FC04D6"/>
    <w:rsid w:val="00FC0D14"/>
    <w:rsid w:val="00FC105E"/>
    <w:rsid w:val="00FC1143"/>
    <w:rsid w:val="00FC1E1A"/>
    <w:rsid w:val="00FC246C"/>
    <w:rsid w:val="00FC267E"/>
    <w:rsid w:val="00FC4745"/>
    <w:rsid w:val="00FC4DA4"/>
    <w:rsid w:val="00FC5996"/>
    <w:rsid w:val="00FC6CC2"/>
    <w:rsid w:val="00FC7268"/>
    <w:rsid w:val="00FD1006"/>
    <w:rsid w:val="00FD1FA6"/>
    <w:rsid w:val="00FD2397"/>
    <w:rsid w:val="00FD54E8"/>
    <w:rsid w:val="00FD55AA"/>
    <w:rsid w:val="00FD55C7"/>
    <w:rsid w:val="00FD6B4D"/>
    <w:rsid w:val="00FD722E"/>
    <w:rsid w:val="00FD74BF"/>
    <w:rsid w:val="00FE0E48"/>
    <w:rsid w:val="00FE17E8"/>
    <w:rsid w:val="00FE3FDB"/>
    <w:rsid w:val="00FE50C0"/>
    <w:rsid w:val="00FE60FA"/>
    <w:rsid w:val="00FE6194"/>
    <w:rsid w:val="00FE6CDA"/>
    <w:rsid w:val="00FE7CED"/>
    <w:rsid w:val="00FF0A8A"/>
    <w:rsid w:val="00FF179C"/>
    <w:rsid w:val="00FF4FEA"/>
    <w:rsid w:val="00FF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49447B89-AFFA-4AEA-8E82-6ADAC46D0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C730FF"/>
    <w:rPr>
      <w:sz w:val="24"/>
      <w:szCs w:val="24"/>
    </w:rPr>
  </w:style>
  <w:style w:type="paragraph" w:styleId="Testofumetto">
    <w:name w:val="Balloon Text"/>
    <w:basedOn w:val="Normale"/>
    <w:link w:val="TestofumettoCarattere"/>
    <w:semiHidden/>
    <w:unhideWhenUsed/>
    <w:rsid w:val="00C730F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C730FF"/>
    <w:rPr>
      <w:rFonts w:ascii="Segoe UI" w:hAnsi="Segoe UI" w:cs="Segoe UI"/>
      <w:sz w:val="18"/>
      <w:szCs w:val="18"/>
    </w:rPr>
  </w:style>
  <w:style w:type="paragraph" w:customStyle="1" w:styleId="yiv7645376109ydp83f334b6msonormal">
    <w:name w:val="yiv7645376109ydp83f334b6msonormal"/>
    <w:basedOn w:val="Normale"/>
    <w:rsid w:val="000F6A6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37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66DB3-1FF6-45A7-A2FF-E96BB7C75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2°%20quaresima%20trasfigurazione</Template>
  <TotalTime>9</TotalTime>
  <Pages>2</Pages>
  <Words>571</Words>
  <Characters>2549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subject/>
  <dc:creator>Utente</dc:creator>
  <cp:keywords/>
  <cp:lastModifiedBy>Alessandro Dehò</cp:lastModifiedBy>
  <cp:revision>12</cp:revision>
  <cp:lastPrinted>2020-07-24T16:37:00Z</cp:lastPrinted>
  <dcterms:created xsi:type="dcterms:W3CDTF">2020-07-24T16:34:00Z</dcterms:created>
  <dcterms:modified xsi:type="dcterms:W3CDTF">2020-07-24T16:43:00Z</dcterms:modified>
</cp:coreProperties>
</file>