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A323F8" w14:textId="76171609" w:rsidR="00DD3993" w:rsidRDefault="00CA40E6" w:rsidP="00943236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Io ho paura di me</w:t>
      </w:r>
    </w:p>
    <w:p w14:paraId="75A7A1AE" w14:textId="7EB8A3D1" w:rsidR="00DD3993" w:rsidRDefault="00240950" w:rsidP="00943236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6F04A6">
        <w:rPr>
          <w:rFonts w:ascii="Tempus Sans ITC" w:hAnsi="Tempus Sans ITC"/>
          <w:sz w:val="20"/>
        </w:rPr>
        <w:t>Geremia 20</w:t>
      </w:r>
      <w:r w:rsidR="000E6639">
        <w:rPr>
          <w:rFonts w:ascii="Tempus Sans ITC" w:hAnsi="Tempus Sans ITC"/>
          <w:sz w:val="20"/>
        </w:rPr>
        <w:t xml:space="preserve">; </w:t>
      </w:r>
      <w:r w:rsidR="007C656D">
        <w:rPr>
          <w:rFonts w:ascii="Tempus Sans ITC" w:hAnsi="Tempus Sans ITC"/>
          <w:sz w:val="20"/>
        </w:rPr>
        <w:t>Matteo 10</w:t>
      </w:r>
      <w:r w:rsidR="00DD3993">
        <w:rPr>
          <w:rFonts w:ascii="Tempus Sans ITC" w:hAnsi="Tempus Sans ITC"/>
          <w:sz w:val="20"/>
        </w:rPr>
        <w:t>)</w:t>
      </w:r>
    </w:p>
    <w:p w14:paraId="3AF28014" w14:textId="1EA158C1" w:rsidR="00DD3993" w:rsidRDefault="007C656D" w:rsidP="00943236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Dodicesima domenica Tempo Ordinario</w:t>
      </w:r>
      <w:r w:rsidR="00B50A2A">
        <w:rPr>
          <w:rFonts w:ascii="Tempus Sans ITC" w:hAnsi="Tempus Sans ITC"/>
          <w:sz w:val="20"/>
        </w:rPr>
        <w:t xml:space="preserve"> anno A</w:t>
      </w:r>
    </w:p>
    <w:p w14:paraId="43A9BDCF" w14:textId="77777777" w:rsidR="003E5657" w:rsidRDefault="003E5657" w:rsidP="00943236">
      <w:pPr>
        <w:spacing w:line="360" w:lineRule="auto"/>
        <w:jc w:val="both"/>
      </w:pPr>
    </w:p>
    <w:p w14:paraId="4D1296BD" w14:textId="77777777" w:rsidR="001B687C" w:rsidRDefault="00F14E38" w:rsidP="0016060A">
      <w:pPr>
        <w:spacing w:line="360" w:lineRule="auto"/>
        <w:jc w:val="both"/>
      </w:pPr>
      <w:r w:rsidRPr="00F14E38">
        <w:rPr>
          <w:i/>
          <w:iCs/>
        </w:rPr>
        <w:t>I</w:t>
      </w:r>
      <w:r w:rsidR="0003592A" w:rsidRPr="00F14E38">
        <w:rPr>
          <w:i/>
          <w:iCs/>
        </w:rPr>
        <w:t>n quel tempo Gesù disse ai suoi apostoli “</w:t>
      </w:r>
      <w:r w:rsidRPr="00F14E38">
        <w:rPr>
          <w:i/>
          <w:iCs/>
        </w:rPr>
        <w:t>Non abbiate paura</w:t>
      </w:r>
      <w:r w:rsidR="00984AEE">
        <w:rPr>
          <w:i/>
          <w:iCs/>
        </w:rPr>
        <w:t xml:space="preserve"> degli uomini</w:t>
      </w:r>
      <w:r w:rsidRPr="00F14E38">
        <w:rPr>
          <w:i/>
          <w:iCs/>
        </w:rPr>
        <w:t>…”</w:t>
      </w:r>
      <w:r w:rsidR="000800AA">
        <w:rPr>
          <w:i/>
          <w:iCs/>
        </w:rPr>
        <w:t xml:space="preserve"> </w:t>
      </w:r>
      <w:r w:rsidR="000800AA" w:rsidRPr="00A26D83">
        <w:t>e</w:t>
      </w:r>
      <w:r w:rsidR="00984AEE">
        <w:t xml:space="preserve"> invece io ho tanta paura degli uomini, </w:t>
      </w:r>
      <w:r w:rsidR="000800AA">
        <w:t>da sempre</w:t>
      </w:r>
      <w:r w:rsidR="00984AEE">
        <w:t xml:space="preserve">. Sento la durezza dell’animo umano, </w:t>
      </w:r>
      <w:r w:rsidR="000800AA">
        <w:t xml:space="preserve">mi fa paura la violenza, la </w:t>
      </w:r>
      <w:r w:rsidR="00263F15">
        <w:t>rabbia</w:t>
      </w:r>
      <w:r w:rsidR="000800AA">
        <w:t xml:space="preserve">, la vendetta </w:t>
      </w:r>
      <w:r w:rsidR="00120B64">
        <w:t>mi fa</w:t>
      </w:r>
      <w:r w:rsidR="00263F15">
        <w:t xml:space="preserve"> </w:t>
      </w:r>
      <w:r w:rsidR="00120B64">
        <w:t>paura</w:t>
      </w:r>
      <w:r w:rsidR="00263F15">
        <w:t>,</w:t>
      </w:r>
      <w:r w:rsidR="00120B64">
        <w:t xml:space="preserve"> la sofferenza </w:t>
      </w:r>
      <w:r w:rsidR="00846CD7">
        <w:t xml:space="preserve">che porta </w:t>
      </w:r>
      <w:r w:rsidR="00120B64">
        <w:t xml:space="preserve">chi può approfittarsi di me. Ho paura perché mi conosco, </w:t>
      </w:r>
      <w:r w:rsidR="00846CD7">
        <w:t>so bene</w:t>
      </w:r>
      <w:r w:rsidR="00984AEE">
        <w:t xml:space="preserve"> che </w:t>
      </w:r>
      <w:r w:rsidR="00846CD7">
        <w:t>noi uomini possiamo</w:t>
      </w:r>
      <w:r w:rsidR="00984AEE">
        <w:t xml:space="preserve"> diventare terribili, ho visto amori trasformarsi in </w:t>
      </w:r>
      <w:r w:rsidR="00CE661B">
        <w:t>torture e legami chiudersi a cappio</w:t>
      </w:r>
      <w:r w:rsidR="00846CD7">
        <w:t>, c</w:t>
      </w:r>
      <w:r w:rsidR="00136882">
        <w:t xml:space="preserve">onosco, e non per solo per sentito dire, la frustrazione che diventa rabbia, l’ingiustizia che si trasforma in aggressività, la gelosia che deforma i lineamenti del cuore. Conosco l’uomo, e mi fa paura, perché so bene che per amore, per paura della </w:t>
      </w:r>
      <w:r w:rsidR="00120B64">
        <w:t>solitudine,</w:t>
      </w:r>
      <w:r w:rsidR="00686B52">
        <w:t xml:space="preserve"> ma anche per niente,</w:t>
      </w:r>
      <w:r w:rsidR="00136882">
        <w:t xml:space="preserve"> può diventare </w:t>
      </w:r>
      <w:r w:rsidR="00686B52">
        <w:t>cattivo, so</w:t>
      </w:r>
      <w:r w:rsidR="00120B64">
        <w:t xml:space="preserve"> che basta un “no” per scatenare reazioni d’inferno</w:t>
      </w:r>
      <w:r w:rsidR="001B687C">
        <w:t>, o mezza incomprensione per perdersi per sempre</w:t>
      </w:r>
      <w:r w:rsidR="00136882">
        <w:t xml:space="preserve">. </w:t>
      </w:r>
    </w:p>
    <w:p w14:paraId="4139757A" w14:textId="5D2DBF07" w:rsidR="00136882" w:rsidRPr="000800AA" w:rsidRDefault="00136882" w:rsidP="001B687C">
      <w:pPr>
        <w:spacing w:line="360" w:lineRule="auto"/>
        <w:ind w:firstLine="708"/>
        <w:jc w:val="both"/>
        <w:rPr>
          <w:i/>
          <w:iCs/>
        </w:rPr>
      </w:pPr>
      <w:r>
        <w:t xml:space="preserve">Io ho paura dell’uomo perché sono un uomo. </w:t>
      </w:r>
    </w:p>
    <w:p w14:paraId="2FB8E794" w14:textId="31D561C8" w:rsidR="00984AEE" w:rsidRDefault="00CE661B" w:rsidP="0016060A">
      <w:pPr>
        <w:spacing w:line="360" w:lineRule="auto"/>
        <w:jc w:val="both"/>
      </w:pPr>
      <w:r>
        <w:t xml:space="preserve">Io ho paura degli uomini e quando Geremia accusa perfino gli amici affermando che stanno aspettando la </w:t>
      </w:r>
      <w:r w:rsidR="00136882">
        <w:t>sua caduta</w:t>
      </w:r>
      <w:r w:rsidR="00C014AD">
        <w:t xml:space="preserve"> io credo che ci sia qualcosa di </w:t>
      </w:r>
      <w:r w:rsidR="00120B64">
        <w:t>terribile</w:t>
      </w:r>
      <w:r w:rsidR="00C014AD">
        <w:t xml:space="preserve"> dentro di noi. E che il male esiste, e </w:t>
      </w:r>
      <w:r w:rsidR="00120B64">
        <w:t xml:space="preserve">che </w:t>
      </w:r>
      <w:r w:rsidR="00C014AD">
        <w:t xml:space="preserve">non tutto è spiegabile, e che siamo poveretti in cerca di </w:t>
      </w:r>
      <w:r w:rsidR="002634FC">
        <w:t>aiuto ma se non abbiamo il coraggio di dirlo, alla fine, ci trasformiamo in carnefici.</w:t>
      </w:r>
    </w:p>
    <w:p w14:paraId="1CB7243F" w14:textId="3E590C05" w:rsidR="00EE207C" w:rsidRDefault="002634FC" w:rsidP="0016060A">
      <w:pPr>
        <w:spacing w:line="360" w:lineRule="auto"/>
        <w:jc w:val="both"/>
      </w:pPr>
      <w:r>
        <w:tab/>
        <w:t xml:space="preserve">Io ho paura degli uomini, e di quel mondo che Geremia disegna, fatto di vendetta e di violenza, e mi dà fastidio che </w:t>
      </w:r>
      <w:r w:rsidR="00120B64">
        <w:t>il profeta</w:t>
      </w:r>
      <w:r>
        <w:t xml:space="preserve"> tiri dentro il Signore sentendosi sicuro di averlo dalla propria parte. Ma quale è </w:t>
      </w:r>
      <w:r w:rsidR="00387D3D">
        <w:t xml:space="preserve">la </w:t>
      </w:r>
      <w:r>
        <w:t xml:space="preserve">parte di Dio? Io non riesco a schiodarmi dai piedi della croce, </w:t>
      </w:r>
      <w:r w:rsidR="00723A5C">
        <w:t>se mai c’è una presa di posizione divina quella è il</w:t>
      </w:r>
      <w:r>
        <w:t xml:space="preserve"> Calvario</w:t>
      </w:r>
      <w:r w:rsidR="00723A5C">
        <w:t>, dove</w:t>
      </w:r>
      <w:r>
        <w:t xml:space="preserve"> tutta la violenza dell’uom</w:t>
      </w:r>
      <w:r w:rsidR="00723A5C">
        <w:t xml:space="preserve">o è </w:t>
      </w:r>
      <w:r>
        <w:t>grumo di sangue e terra e l’odio grida la rabbia degli uomini</w:t>
      </w:r>
      <w:r w:rsidR="00723A5C">
        <w:t>.</w:t>
      </w:r>
      <w:r>
        <w:t xml:space="preserve"> </w:t>
      </w:r>
      <w:r w:rsidR="0080161E">
        <w:t xml:space="preserve">Eppure, con buona pace di Geremia, </w:t>
      </w:r>
      <w:r>
        <w:t>io</w:t>
      </w:r>
      <w:r w:rsidR="0080161E">
        <w:t>,</w:t>
      </w:r>
      <w:r>
        <w:t xml:space="preserve"> di vendette</w:t>
      </w:r>
      <w:r w:rsidR="0080161E">
        <w:t>, sul Calvario,</w:t>
      </w:r>
      <w:r>
        <w:t xml:space="preserve"> non ne ho viste, non secondo la nostra logica. </w:t>
      </w:r>
      <w:r w:rsidR="00E71FF4">
        <w:t xml:space="preserve">Solo un grande silenzio, solo il dilatarsi di una libertà concessa contro ogni logica, solo un amore che in quel momento </w:t>
      </w:r>
      <w:r w:rsidR="0080161E">
        <w:t>aveva troppa sete per</w:t>
      </w:r>
      <w:r w:rsidR="00E71FF4">
        <w:t xml:space="preserve"> raccontarsi. </w:t>
      </w:r>
      <w:r w:rsidR="00EE207C">
        <w:t>Io penso al Calvario e l’uomo mi fa paura. Perché sono abbastanza vecchio da sapere che anche il mio cuore non è immune dal male.</w:t>
      </w:r>
      <w:r w:rsidR="00387D3D">
        <w:t xml:space="preserve"> E che anche io so crocifiggere.</w:t>
      </w:r>
      <w:r w:rsidR="00EE207C">
        <w:tab/>
      </w:r>
    </w:p>
    <w:p w14:paraId="644E59C4" w14:textId="240635E6" w:rsidR="00EE207C" w:rsidRDefault="00EE207C" w:rsidP="0016060A">
      <w:pPr>
        <w:spacing w:line="360" w:lineRule="auto"/>
        <w:jc w:val="both"/>
      </w:pPr>
      <w:r>
        <w:tab/>
      </w:r>
      <w:r w:rsidR="00387D3D">
        <w:t xml:space="preserve">Io, Signore, è </w:t>
      </w:r>
      <w:r w:rsidR="0080161E">
        <w:t xml:space="preserve">di </w:t>
      </w:r>
      <w:r w:rsidR="00387D3D">
        <w:t xml:space="preserve">Te che non ho paura, </w:t>
      </w:r>
      <w:r>
        <w:t xml:space="preserve">io </w:t>
      </w:r>
      <w:r w:rsidR="00DB5A87">
        <w:t xml:space="preserve">quello che posso fare, al massimo, è continuare a consumarmi per dire che </w:t>
      </w:r>
      <w:r w:rsidR="00290FB5">
        <w:t xml:space="preserve">non possiamo avere paura del Vangelo, che </w:t>
      </w:r>
      <w:r w:rsidR="00DF7D3D">
        <w:t>tutte</w:t>
      </w:r>
      <w:r w:rsidR="00290FB5">
        <w:t xml:space="preserve"> le costruzioni </w:t>
      </w:r>
      <w:r w:rsidR="00DF7D3D">
        <w:t xml:space="preserve">castranti e colpevolizzanti che </w:t>
      </w:r>
      <w:r w:rsidR="00FB269A">
        <w:t xml:space="preserve">portano il tuo nome sono solo blasfeme caricature </w:t>
      </w:r>
      <w:r w:rsidR="00387D3D">
        <w:t xml:space="preserve">scaturite </w:t>
      </w:r>
      <w:r w:rsidR="00FB269A">
        <w:t>d</w:t>
      </w:r>
      <w:r w:rsidR="00387D3D">
        <w:t>a</w:t>
      </w:r>
      <w:r w:rsidR="00FB269A">
        <w:t xml:space="preserve">lle paure umane che ci portiamo dentro. </w:t>
      </w:r>
    </w:p>
    <w:p w14:paraId="3C11DE34" w14:textId="1E84EA44" w:rsidR="00B17E69" w:rsidRDefault="00FB269A" w:rsidP="00CF5B89">
      <w:pPr>
        <w:spacing w:line="360" w:lineRule="auto"/>
        <w:jc w:val="both"/>
      </w:pPr>
      <w:r>
        <w:tab/>
        <w:t>Io ti prometto che non avrò mai paura di te.</w:t>
      </w:r>
      <w:r w:rsidR="0034676C">
        <w:t xml:space="preserve"> </w:t>
      </w:r>
      <w:r>
        <w:t>Questo, posso, questo t</w:t>
      </w:r>
      <w:r w:rsidR="0034676C">
        <w:t>i</w:t>
      </w:r>
      <w:r>
        <w:t xml:space="preserve"> giuro.</w:t>
      </w:r>
      <w:r w:rsidR="0034676C">
        <w:t xml:space="preserve"> </w:t>
      </w:r>
      <w:r>
        <w:t xml:space="preserve">Io non ho paura </w:t>
      </w:r>
      <w:r w:rsidR="001A4F26">
        <w:t>di svelar</w:t>
      </w:r>
      <w:r w:rsidR="0034676C">
        <w:t>ti</w:t>
      </w:r>
      <w:r w:rsidR="001A4F26">
        <w:t xml:space="preserve"> cosa si muove nel mio cuore,</w:t>
      </w:r>
      <w:r w:rsidR="00475707">
        <w:t xml:space="preserve"> di</w:t>
      </w:r>
      <w:r w:rsidR="001A4F26">
        <w:t xml:space="preserve"> spogliarmi dalle mie difese </w:t>
      </w:r>
      <w:r w:rsidR="00475707">
        <w:t>di fronte a</w:t>
      </w:r>
      <w:r w:rsidR="001A4F26">
        <w:t xml:space="preserve">l volto di Cristo, uomo incapace di condannare </w:t>
      </w:r>
      <w:r w:rsidR="001D25BB">
        <w:t xml:space="preserve">e di umiliare. Io ho paura di mostrare agli uomini il mio cuore, non di svelarmi a te. Ho paura anche di tenere tra le mani </w:t>
      </w:r>
      <w:r w:rsidR="00880608">
        <w:t xml:space="preserve">le fragilità del fratello, ho paura di ferire, ho paura di movimenti troppo bruschi, ho paura di fare ancora male. </w:t>
      </w:r>
      <w:r w:rsidR="00F82B9B">
        <w:t>H</w:t>
      </w:r>
      <w:r w:rsidR="00880608">
        <w:t xml:space="preserve">o paura che l’altro non capisca. Di te invece </w:t>
      </w:r>
      <w:r w:rsidR="00880608">
        <w:lastRenderedPageBreak/>
        <w:t xml:space="preserve">no, tu che conosci i segreti, </w:t>
      </w:r>
      <w:r w:rsidR="00F82B9B">
        <w:t xml:space="preserve">tu che sveli le intenzioni, tu che rendi visibili i movimenti misteriosi della coscienza… io non ho paura di Te, perché tu vedi ad una profondità impensabile, perché tu sai che anche il dolore procurato non è mai stato </w:t>
      </w:r>
      <w:r w:rsidR="00B17E69">
        <w:t>per pura cattiveria, perché tu sai le nostre fragilità, perché tu non hai paura di noi.</w:t>
      </w:r>
    </w:p>
    <w:p w14:paraId="4574FCC9" w14:textId="0403D286" w:rsidR="00FB269A" w:rsidRDefault="00B17E69" w:rsidP="0016060A">
      <w:pPr>
        <w:spacing w:line="360" w:lineRule="auto"/>
        <w:jc w:val="both"/>
      </w:pPr>
      <w:r>
        <w:tab/>
        <w:t xml:space="preserve">Io avrò ancora paura degli uomini Signore, perché ho paura anche di </w:t>
      </w:r>
      <w:r w:rsidR="006D18FF">
        <w:t>m</w:t>
      </w:r>
      <w:r>
        <w:t xml:space="preserve">e stesso, </w:t>
      </w:r>
      <w:r w:rsidR="00DD0C12">
        <w:t xml:space="preserve">perché mi sono trovato a camminare in tenebre che non credevo </w:t>
      </w:r>
      <w:r w:rsidR="00D23037">
        <w:t xml:space="preserve">potessero </w:t>
      </w:r>
      <w:r w:rsidR="00D87253">
        <w:t>entrare negli angusti spazi d</w:t>
      </w:r>
      <w:r w:rsidR="004040DC">
        <w:t>ella mia mediocrità, perché ci sono cose che non vorrei mettere in luce</w:t>
      </w:r>
      <w:r w:rsidR="00211C60">
        <w:t>, perché ci sono angoli che non mi piace guardare</w:t>
      </w:r>
      <w:r w:rsidR="00D87253">
        <w:t>.</w:t>
      </w:r>
    </w:p>
    <w:p w14:paraId="1F7EB527" w14:textId="38C1EA25" w:rsidR="007A5C48" w:rsidRDefault="00C10843" w:rsidP="0016060A">
      <w:pPr>
        <w:spacing w:line="360" w:lineRule="auto"/>
        <w:jc w:val="both"/>
      </w:pPr>
      <w:r>
        <w:t>Eppure non basta.</w:t>
      </w:r>
      <w:r w:rsidR="00D87253">
        <w:t xml:space="preserve"> </w:t>
      </w:r>
      <w:r>
        <w:t>Mi vergogno.</w:t>
      </w:r>
      <w:r w:rsidR="00D23037">
        <w:t xml:space="preserve"> Non basta non avere paura di te,</w:t>
      </w:r>
      <w:r w:rsidR="007A5C48">
        <w:t xml:space="preserve"> </w:t>
      </w:r>
      <w:r w:rsidR="00576687">
        <w:t xml:space="preserve">è </w:t>
      </w:r>
      <w:r w:rsidR="00D23037">
        <w:t xml:space="preserve">troppo, </w:t>
      </w:r>
      <w:r w:rsidR="00576687">
        <w:t xml:space="preserve">facile e </w:t>
      </w:r>
      <w:r w:rsidR="007A5C48">
        <w:t>serve anche a poco.</w:t>
      </w:r>
    </w:p>
    <w:p w14:paraId="7E721050" w14:textId="20B8EA77" w:rsidR="007A5C48" w:rsidRDefault="007A5C48" w:rsidP="0016060A">
      <w:pPr>
        <w:spacing w:line="360" w:lineRule="auto"/>
        <w:jc w:val="both"/>
      </w:pPr>
      <w:r>
        <w:t xml:space="preserve">Io </w:t>
      </w:r>
      <w:r w:rsidR="001D0578">
        <w:t>desidero</w:t>
      </w:r>
      <w:r>
        <w:t xml:space="preserve"> Signore imparare a non aver paura dell’uomo,</w:t>
      </w:r>
      <w:r w:rsidR="00576687">
        <w:t xml:space="preserve"> </w:t>
      </w:r>
      <w:r>
        <w:t>e mentre scrivo, tremo</w:t>
      </w:r>
      <w:r w:rsidR="001D0578">
        <w:t>.</w:t>
      </w:r>
    </w:p>
    <w:p w14:paraId="56D4CB4A" w14:textId="77777777" w:rsidR="00D23037" w:rsidRDefault="00D23037" w:rsidP="0016060A">
      <w:pPr>
        <w:spacing w:line="360" w:lineRule="auto"/>
        <w:jc w:val="both"/>
      </w:pPr>
    </w:p>
    <w:p w14:paraId="689BC4F3" w14:textId="79A1FF87" w:rsidR="001D0578" w:rsidRDefault="001D0578" w:rsidP="0016060A">
      <w:pPr>
        <w:spacing w:line="360" w:lineRule="auto"/>
        <w:jc w:val="both"/>
      </w:pPr>
      <w:r>
        <w:t>Non avere paura dell’uomo</w:t>
      </w:r>
      <w:r w:rsidR="00576687">
        <w:t>.</w:t>
      </w:r>
    </w:p>
    <w:p w14:paraId="7A1F67E9" w14:textId="0467FC4B" w:rsidR="007A5C48" w:rsidRDefault="00576687" w:rsidP="0016060A">
      <w:pPr>
        <w:spacing w:line="360" w:lineRule="auto"/>
        <w:jc w:val="both"/>
      </w:pPr>
      <w:r>
        <w:t>M</w:t>
      </w:r>
      <w:r w:rsidR="007A5C48">
        <w:t xml:space="preserve">a non come quando mi sforzavo di credere che il mondo </w:t>
      </w:r>
      <w:r w:rsidR="001D0578">
        <w:t>fosse</w:t>
      </w:r>
      <w:r w:rsidR="007A5C48">
        <w:t xml:space="preserve"> un luogo accogliente</w:t>
      </w:r>
      <w:r w:rsidR="001D0578">
        <w:t xml:space="preserve"> e morbido, non come quando cercav</w:t>
      </w:r>
      <w:r w:rsidR="00DC57A4">
        <w:t>o</w:t>
      </w:r>
      <w:r w:rsidR="001D0578">
        <w:t xml:space="preserve"> di dilatare la caricatura seminaristica </w:t>
      </w:r>
      <w:r w:rsidR="00B411B8">
        <w:t xml:space="preserve">disinnescando le contraddizioni buone delle </w:t>
      </w:r>
      <w:r w:rsidR="00DC57A4">
        <w:t>pulsioni</w:t>
      </w:r>
      <w:r w:rsidR="007A5C48">
        <w:t xml:space="preserve">, non come quando mi sforzavo di </w:t>
      </w:r>
      <w:r>
        <w:t>costruire</w:t>
      </w:r>
      <w:r w:rsidR="007A5C48">
        <w:t xml:space="preserve"> </w:t>
      </w:r>
      <w:r>
        <w:t>c</w:t>
      </w:r>
      <w:r w:rsidR="007A5C48">
        <w:t>omunità parrocchial</w:t>
      </w:r>
      <w:r w:rsidR="00DC57A4">
        <w:t>i</w:t>
      </w:r>
      <w:r w:rsidR="007A5C48">
        <w:t xml:space="preserve"> </w:t>
      </w:r>
      <w:r>
        <w:t>perfette</w:t>
      </w:r>
      <w:r w:rsidR="00E83D71">
        <w:t xml:space="preserve"> </w:t>
      </w:r>
      <w:r w:rsidR="007A5C48">
        <w:t>e sorridenti</w:t>
      </w:r>
      <w:r w:rsidR="00E83D71">
        <w:t xml:space="preserve"> e asettiche</w:t>
      </w:r>
      <w:r w:rsidR="007A5C48">
        <w:t xml:space="preserve">, </w:t>
      </w:r>
      <w:r w:rsidR="00B411B8">
        <w:t xml:space="preserve">non come in certi </w:t>
      </w:r>
      <w:r w:rsidR="00D148C1">
        <w:t xml:space="preserve">sogni giovanili </w:t>
      </w:r>
      <w:r w:rsidR="00DC57A4">
        <w:t>copiati d</w:t>
      </w:r>
      <w:r w:rsidR="00D148C1">
        <w:t xml:space="preserve">a patetiche Giornate </w:t>
      </w:r>
      <w:r w:rsidR="00D1120A">
        <w:t xml:space="preserve">Mondiali </w:t>
      </w:r>
      <w:r w:rsidR="00D148C1">
        <w:t xml:space="preserve">della Gioventù, non come </w:t>
      </w:r>
      <w:r w:rsidR="00F011C7">
        <w:t xml:space="preserve">quando ero convinto di amare gli uomini </w:t>
      </w:r>
      <w:r w:rsidR="00D148C1">
        <w:t>mentre</w:t>
      </w:r>
      <w:r w:rsidR="00F011C7">
        <w:t xml:space="preserve"> invece accoglievo solo quelli che mi </w:t>
      </w:r>
      <w:r w:rsidR="00436836">
        <w:t>assomigliavano</w:t>
      </w:r>
      <w:r w:rsidR="00E83D71">
        <w:t>, n</w:t>
      </w:r>
      <w:r w:rsidR="00D148C1">
        <w:t xml:space="preserve">on come quando </w:t>
      </w:r>
      <w:r w:rsidR="000A3757">
        <w:t>declina</w:t>
      </w:r>
      <w:r w:rsidR="00D1120A">
        <w:t>v</w:t>
      </w:r>
      <w:r w:rsidR="000A3757">
        <w:t xml:space="preserve">o </w:t>
      </w:r>
      <w:r w:rsidR="00DC57A4">
        <w:t xml:space="preserve">fino allo sfinimento </w:t>
      </w:r>
      <w:r w:rsidR="00E83D71">
        <w:t>la parola tanto di moda:</w:t>
      </w:r>
      <w:r w:rsidR="00DC57A4">
        <w:t xml:space="preserve"> “</w:t>
      </w:r>
      <w:r w:rsidR="000A3757">
        <w:t>antropologico</w:t>
      </w:r>
      <w:r w:rsidR="00DC57A4">
        <w:t>”</w:t>
      </w:r>
      <w:r w:rsidR="00E83D71">
        <w:t>…</w:t>
      </w:r>
      <w:r w:rsidR="00B04833">
        <w:t>ma in quel termine non c’era traccia di uomo, di quello vero,</w:t>
      </w:r>
      <w:r w:rsidR="000A3757">
        <w:t xml:space="preserve"> </w:t>
      </w:r>
      <w:r w:rsidR="00B04833">
        <w:t>solo</w:t>
      </w:r>
      <w:r w:rsidR="000A3757">
        <w:t xml:space="preserve"> cercavo accoglienza in una </w:t>
      </w:r>
      <w:r w:rsidR="00B04833">
        <w:t xml:space="preserve">parte di </w:t>
      </w:r>
      <w:r w:rsidR="000A3757">
        <w:t xml:space="preserve">chiesa apparentemente progressista </w:t>
      </w:r>
      <w:r w:rsidR="00A70B50">
        <w:t xml:space="preserve">e fastidiosamente </w:t>
      </w:r>
      <w:r w:rsidR="00B04833">
        <w:t>snob</w:t>
      </w:r>
      <w:r w:rsidR="00A70B50">
        <w:t>.</w:t>
      </w:r>
    </w:p>
    <w:p w14:paraId="2AE2CCFB" w14:textId="277B396F" w:rsidR="00DC57A4" w:rsidRDefault="00B04833" w:rsidP="0016060A">
      <w:pPr>
        <w:spacing w:line="360" w:lineRule="auto"/>
        <w:jc w:val="both"/>
      </w:pPr>
      <w:r>
        <w:t>Non avere paura dell’uomo, n</w:t>
      </w:r>
      <w:r w:rsidR="00A70B50">
        <w:t xml:space="preserve">on come quando </w:t>
      </w:r>
      <w:r w:rsidR="00DC57A4">
        <w:t>dicevo</w:t>
      </w:r>
      <w:r w:rsidR="00A70B50">
        <w:t xml:space="preserve"> di amare l’uomo e invece avevo paura di mostrare il mio vero volto, le mie vere passioni,</w:t>
      </w:r>
      <w:r w:rsidR="00DC57A4">
        <w:t xml:space="preserve"> i miei adorabili difetti, le mie insopportabili contraddizioni. Non come quando credevo, ma non me lo dicevo, che amare Dio fosse un modo per nascondere la maledetta paura che gli uomini e le donne </w:t>
      </w:r>
      <w:r w:rsidR="00443385">
        <w:t>ha</w:t>
      </w:r>
      <w:r w:rsidR="00DC57A4">
        <w:t>nno, la paura di essere svelati da un qualsiasi tipo di innamoramento.</w:t>
      </w:r>
    </w:p>
    <w:p w14:paraId="221F7FBD" w14:textId="213F6C12" w:rsidR="002820A6" w:rsidRDefault="002820A6" w:rsidP="0016060A">
      <w:pPr>
        <w:spacing w:line="360" w:lineRule="auto"/>
        <w:jc w:val="both"/>
      </w:pPr>
      <w:r>
        <w:t>Perché la paura di amare gli uomini, Signore, non è altro che la fottuta paura di amare me stesso.</w:t>
      </w:r>
    </w:p>
    <w:p w14:paraId="0288126C" w14:textId="319A0034" w:rsidR="001D0578" w:rsidRPr="00984AEE" w:rsidRDefault="00741A94" w:rsidP="009879E5">
      <w:pPr>
        <w:spacing w:line="360" w:lineRule="auto"/>
        <w:ind w:firstLine="708"/>
        <w:jc w:val="both"/>
      </w:pPr>
      <w:r>
        <w:t xml:space="preserve">Io non avrò mai paura di te Signore, ma questo conta poco, io non voglio aver più paura dell’uomo, di quello vero, di quello che puzza, </w:t>
      </w:r>
      <w:r w:rsidR="009879E5">
        <w:t xml:space="preserve">di quello </w:t>
      </w:r>
      <w:r>
        <w:t xml:space="preserve">che mi da fastidio, che mi contraddice, che mi </w:t>
      </w:r>
      <w:r w:rsidR="002B2A11">
        <w:t>importuna, che mi snobba.</w:t>
      </w:r>
      <w:r w:rsidR="002820A6">
        <w:t xml:space="preserve"> </w:t>
      </w:r>
      <w:r w:rsidR="002B2A11">
        <w:t xml:space="preserve">Io non voglio </w:t>
      </w:r>
      <w:r w:rsidR="009879E5">
        <w:t xml:space="preserve">più </w:t>
      </w:r>
      <w:r w:rsidR="002B2A11">
        <w:t xml:space="preserve">avere paura dell’uomo che sono io, </w:t>
      </w:r>
      <w:r w:rsidR="009879E5">
        <w:t xml:space="preserve">quello </w:t>
      </w:r>
      <w:r w:rsidR="002B2A11">
        <w:t>che deve imparare a dire di no</w:t>
      </w:r>
      <w:r w:rsidR="009879E5">
        <w:t xml:space="preserve"> senza sentirsi in colpa</w:t>
      </w:r>
      <w:r w:rsidR="002B2A11">
        <w:t>,</w:t>
      </w:r>
      <w:r w:rsidR="009879E5">
        <w:t xml:space="preserve"> quello</w:t>
      </w:r>
      <w:r w:rsidR="002B2A11">
        <w:t xml:space="preserve"> che non ama tutti, che non è sempre accogliente, che ha bisogno di silenzio, che </w:t>
      </w:r>
      <w:r w:rsidR="000800AA">
        <w:t xml:space="preserve">non risponde alle </w:t>
      </w:r>
      <w:r w:rsidR="002820A6">
        <w:t>paternalistiche</w:t>
      </w:r>
      <w:r w:rsidR="000800AA">
        <w:t xml:space="preserve"> caricature della figura del prete che tanto male continuano a fare</w:t>
      </w:r>
      <w:r w:rsidR="002820A6">
        <w:t xml:space="preserve"> alla chiesa vera.</w:t>
      </w:r>
      <w:r w:rsidR="00DC57A4">
        <w:t xml:space="preserve"> </w:t>
      </w:r>
      <w:r w:rsidR="009879E5">
        <w:t xml:space="preserve"> </w:t>
      </w:r>
      <w:r w:rsidR="00436836">
        <w:t>Io non avrò mai paura di te Sig</w:t>
      </w:r>
      <w:r w:rsidR="000800AA">
        <w:t>n</w:t>
      </w:r>
      <w:r w:rsidR="00436836">
        <w:t>ore, io questo te lo giuro, ma forse non serve a niente.</w:t>
      </w:r>
      <w:r w:rsidR="009879E5">
        <w:t xml:space="preserve"> </w:t>
      </w:r>
      <w:r w:rsidR="00436836">
        <w:t xml:space="preserve">Fede, fede vera è non avere, come te, paura dell’uomo. Anche quando </w:t>
      </w:r>
      <w:r w:rsidR="001D0578">
        <w:t>ti inchioda a colpe non tue.</w:t>
      </w:r>
      <w:r w:rsidR="0001689A">
        <w:t xml:space="preserve"> </w:t>
      </w:r>
      <w:r w:rsidR="000800AA">
        <w:t>F</w:t>
      </w:r>
      <w:r w:rsidR="001D0578">
        <w:t xml:space="preserve">ede vera è non avere paura di quello che ci </w:t>
      </w:r>
      <w:r w:rsidR="000800AA">
        <w:t>portiamo</w:t>
      </w:r>
      <w:r w:rsidR="001D0578">
        <w:t xml:space="preserve"> dentro,</w:t>
      </w:r>
      <w:r w:rsidR="000800AA">
        <w:t xml:space="preserve"> fede vera è non avere paura di me, è iniziare a guardarmi davvero con i tuoi occhi.</w:t>
      </w:r>
      <w:r w:rsidR="001D0578">
        <w:t xml:space="preserve"> </w:t>
      </w:r>
    </w:p>
    <w:sectPr w:rsidR="001D0578" w:rsidRPr="00984AEE" w:rsidSect="004917AF">
      <w:pgSz w:w="11906" w:h="16838"/>
      <w:pgMar w:top="1135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78"/>
    <w:rsid w:val="00000D2D"/>
    <w:rsid w:val="00002A77"/>
    <w:rsid w:val="00005954"/>
    <w:rsid w:val="00006800"/>
    <w:rsid w:val="000105DA"/>
    <w:rsid w:val="00012087"/>
    <w:rsid w:val="00012F69"/>
    <w:rsid w:val="00013F7B"/>
    <w:rsid w:val="00014905"/>
    <w:rsid w:val="00015B92"/>
    <w:rsid w:val="0001689A"/>
    <w:rsid w:val="00016902"/>
    <w:rsid w:val="000170A9"/>
    <w:rsid w:val="000174B2"/>
    <w:rsid w:val="00020086"/>
    <w:rsid w:val="0002126E"/>
    <w:rsid w:val="000256BA"/>
    <w:rsid w:val="000266FD"/>
    <w:rsid w:val="00026922"/>
    <w:rsid w:val="000275D3"/>
    <w:rsid w:val="00030B94"/>
    <w:rsid w:val="000313DE"/>
    <w:rsid w:val="00031601"/>
    <w:rsid w:val="00031BBB"/>
    <w:rsid w:val="00031BE3"/>
    <w:rsid w:val="000322F0"/>
    <w:rsid w:val="000324DE"/>
    <w:rsid w:val="00034173"/>
    <w:rsid w:val="00035729"/>
    <w:rsid w:val="0003592A"/>
    <w:rsid w:val="00036E50"/>
    <w:rsid w:val="00037CC7"/>
    <w:rsid w:val="00037D9F"/>
    <w:rsid w:val="00040F98"/>
    <w:rsid w:val="000410BB"/>
    <w:rsid w:val="00041185"/>
    <w:rsid w:val="0004167A"/>
    <w:rsid w:val="000418EB"/>
    <w:rsid w:val="00041A09"/>
    <w:rsid w:val="00041EAD"/>
    <w:rsid w:val="000445CC"/>
    <w:rsid w:val="00044EED"/>
    <w:rsid w:val="000467D3"/>
    <w:rsid w:val="00046A6D"/>
    <w:rsid w:val="000502F5"/>
    <w:rsid w:val="0005049F"/>
    <w:rsid w:val="00050E4C"/>
    <w:rsid w:val="000514A1"/>
    <w:rsid w:val="000529A3"/>
    <w:rsid w:val="000539E7"/>
    <w:rsid w:val="00053E87"/>
    <w:rsid w:val="0005428C"/>
    <w:rsid w:val="00054CE6"/>
    <w:rsid w:val="00054D0C"/>
    <w:rsid w:val="00057D88"/>
    <w:rsid w:val="00060FB9"/>
    <w:rsid w:val="00061060"/>
    <w:rsid w:val="000615E6"/>
    <w:rsid w:val="00061600"/>
    <w:rsid w:val="000630C0"/>
    <w:rsid w:val="00065B7B"/>
    <w:rsid w:val="0007117E"/>
    <w:rsid w:val="0007118F"/>
    <w:rsid w:val="00074B0C"/>
    <w:rsid w:val="000761B2"/>
    <w:rsid w:val="0007625F"/>
    <w:rsid w:val="0007648D"/>
    <w:rsid w:val="00076E23"/>
    <w:rsid w:val="00077186"/>
    <w:rsid w:val="00077233"/>
    <w:rsid w:val="000800AA"/>
    <w:rsid w:val="000807F4"/>
    <w:rsid w:val="0008164F"/>
    <w:rsid w:val="000824B5"/>
    <w:rsid w:val="00083955"/>
    <w:rsid w:val="0008481D"/>
    <w:rsid w:val="00085501"/>
    <w:rsid w:val="00085A73"/>
    <w:rsid w:val="00086E3D"/>
    <w:rsid w:val="0008790D"/>
    <w:rsid w:val="00090B0E"/>
    <w:rsid w:val="00091CC2"/>
    <w:rsid w:val="00092572"/>
    <w:rsid w:val="000927F8"/>
    <w:rsid w:val="000956C1"/>
    <w:rsid w:val="00095EFA"/>
    <w:rsid w:val="00096A6B"/>
    <w:rsid w:val="00097465"/>
    <w:rsid w:val="000A09B0"/>
    <w:rsid w:val="000A16AC"/>
    <w:rsid w:val="000A2902"/>
    <w:rsid w:val="000A33AD"/>
    <w:rsid w:val="000A3757"/>
    <w:rsid w:val="000A40CF"/>
    <w:rsid w:val="000A4372"/>
    <w:rsid w:val="000A62AA"/>
    <w:rsid w:val="000A6903"/>
    <w:rsid w:val="000A72CB"/>
    <w:rsid w:val="000B177A"/>
    <w:rsid w:val="000B1DE4"/>
    <w:rsid w:val="000B1F98"/>
    <w:rsid w:val="000B2F1E"/>
    <w:rsid w:val="000B420C"/>
    <w:rsid w:val="000B4296"/>
    <w:rsid w:val="000B475B"/>
    <w:rsid w:val="000B6002"/>
    <w:rsid w:val="000B7089"/>
    <w:rsid w:val="000C2201"/>
    <w:rsid w:val="000C2265"/>
    <w:rsid w:val="000C2492"/>
    <w:rsid w:val="000C25ED"/>
    <w:rsid w:val="000C2706"/>
    <w:rsid w:val="000C3420"/>
    <w:rsid w:val="000C3559"/>
    <w:rsid w:val="000C434A"/>
    <w:rsid w:val="000D0AFA"/>
    <w:rsid w:val="000D47E4"/>
    <w:rsid w:val="000D6D2E"/>
    <w:rsid w:val="000D6D59"/>
    <w:rsid w:val="000D74F5"/>
    <w:rsid w:val="000D78FA"/>
    <w:rsid w:val="000E03A9"/>
    <w:rsid w:val="000E085B"/>
    <w:rsid w:val="000E0A00"/>
    <w:rsid w:val="000E0A33"/>
    <w:rsid w:val="000E32CD"/>
    <w:rsid w:val="000E3E92"/>
    <w:rsid w:val="000E48DC"/>
    <w:rsid w:val="000E5112"/>
    <w:rsid w:val="000E624E"/>
    <w:rsid w:val="000E6639"/>
    <w:rsid w:val="000E760F"/>
    <w:rsid w:val="000E78FC"/>
    <w:rsid w:val="000E7C50"/>
    <w:rsid w:val="000E7E94"/>
    <w:rsid w:val="000F102A"/>
    <w:rsid w:val="000F173C"/>
    <w:rsid w:val="000F17DB"/>
    <w:rsid w:val="000F17FF"/>
    <w:rsid w:val="000F2D3E"/>
    <w:rsid w:val="000F4C0D"/>
    <w:rsid w:val="000F7242"/>
    <w:rsid w:val="000F7FC7"/>
    <w:rsid w:val="00101B49"/>
    <w:rsid w:val="00104E94"/>
    <w:rsid w:val="00105058"/>
    <w:rsid w:val="0010526C"/>
    <w:rsid w:val="001056BC"/>
    <w:rsid w:val="00106342"/>
    <w:rsid w:val="00111BC3"/>
    <w:rsid w:val="00111E5A"/>
    <w:rsid w:val="001172A5"/>
    <w:rsid w:val="001179CD"/>
    <w:rsid w:val="00117B4D"/>
    <w:rsid w:val="00117D28"/>
    <w:rsid w:val="00120B64"/>
    <w:rsid w:val="0012135E"/>
    <w:rsid w:val="00121C2F"/>
    <w:rsid w:val="00122A30"/>
    <w:rsid w:val="00123A55"/>
    <w:rsid w:val="00123E19"/>
    <w:rsid w:val="00124FD7"/>
    <w:rsid w:val="0012560E"/>
    <w:rsid w:val="00127614"/>
    <w:rsid w:val="0013184D"/>
    <w:rsid w:val="0013184E"/>
    <w:rsid w:val="001318E3"/>
    <w:rsid w:val="00131B85"/>
    <w:rsid w:val="00133D82"/>
    <w:rsid w:val="00134F4B"/>
    <w:rsid w:val="00136574"/>
    <w:rsid w:val="00136882"/>
    <w:rsid w:val="00136D3A"/>
    <w:rsid w:val="00137C00"/>
    <w:rsid w:val="00140749"/>
    <w:rsid w:val="0014159D"/>
    <w:rsid w:val="0014284E"/>
    <w:rsid w:val="00142D81"/>
    <w:rsid w:val="00142F86"/>
    <w:rsid w:val="00143AA8"/>
    <w:rsid w:val="00143FC7"/>
    <w:rsid w:val="001458E2"/>
    <w:rsid w:val="0014667A"/>
    <w:rsid w:val="00146F72"/>
    <w:rsid w:val="00150377"/>
    <w:rsid w:val="00150ED7"/>
    <w:rsid w:val="001519F3"/>
    <w:rsid w:val="00151A95"/>
    <w:rsid w:val="0015395A"/>
    <w:rsid w:val="00153A39"/>
    <w:rsid w:val="001558C5"/>
    <w:rsid w:val="00160068"/>
    <w:rsid w:val="0016060A"/>
    <w:rsid w:val="00160909"/>
    <w:rsid w:val="001622DF"/>
    <w:rsid w:val="00163111"/>
    <w:rsid w:val="00163407"/>
    <w:rsid w:val="001634DD"/>
    <w:rsid w:val="00163708"/>
    <w:rsid w:val="00173946"/>
    <w:rsid w:val="00174402"/>
    <w:rsid w:val="00175727"/>
    <w:rsid w:val="0017681E"/>
    <w:rsid w:val="0017719E"/>
    <w:rsid w:val="00180E25"/>
    <w:rsid w:val="0018143D"/>
    <w:rsid w:val="00182346"/>
    <w:rsid w:val="00182F0F"/>
    <w:rsid w:val="00183D58"/>
    <w:rsid w:val="0018413F"/>
    <w:rsid w:val="001842C0"/>
    <w:rsid w:val="00185003"/>
    <w:rsid w:val="00185352"/>
    <w:rsid w:val="00185C8C"/>
    <w:rsid w:val="00186917"/>
    <w:rsid w:val="00190C7E"/>
    <w:rsid w:val="00190D06"/>
    <w:rsid w:val="00191054"/>
    <w:rsid w:val="00192C93"/>
    <w:rsid w:val="00194AFE"/>
    <w:rsid w:val="001A03B9"/>
    <w:rsid w:val="001A0AEF"/>
    <w:rsid w:val="001A1804"/>
    <w:rsid w:val="001A243D"/>
    <w:rsid w:val="001A4F26"/>
    <w:rsid w:val="001A6088"/>
    <w:rsid w:val="001A60E1"/>
    <w:rsid w:val="001B00C1"/>
    <w:rsid w:val="001B14A2"/>
    <w:rsid w:val="001B3000"/>
    <w:rsid w:val="001B33AF"/>
    <w:rsid w:val="001B3968"/>
    <w:rsid w:val="001B687C"/>
    <w:rsid w:val="001C0613"/>
    <w:rsid w:val="001C0D8F"/>
    <w:rsid w:val="001C14C2"/>
    <w:rsid w:val="001C36E3"/>
    <w:rsid w:val="001C6604"/>
    <w:rsid w:val="001C6755"/>
    <w:rsid w:val="001C7FAF"/>
    <w:rsid w:val="001D0578"/>
    <w:rsid w:val="001D16A4"/>
    <w:rsid w:val="001D2394"/>
    <w:rsid w:val="001D25BB"/>
    <w:rsid w:val="001D2CED"/>
    <w:rsid w:val="001D2E5B"/>
    <w:rsid w:val="001D3DE0"/>
    <w:rsid w:val="001D67C7"/>
    <w:rsid w:val="001E002F"/>
    <w:rsid w:val="001E0589"/>
    <w:rsid w:val="001E2501"/>
    <w:rsid w:val="001E31E0"/>
    <w:rsid w:val="001E3AF2"/>
    <w:rsid w:val="001E4574"/>
    <w:rsid w:val="001E4EA6"/>
    <w:rsid w:val="001E698F"/>
    <w:rsid w:val="001E74A0"/>
    <w:rsid w:val="001E78C6"/>
    <w:rsid w:val="001F014F"/>
    <w:rsid w:val="001F0ABE"/>
    <w:rsid w:val="001F1413"/>
    <w:rsid w:val="001F217A"/>
    <w:rsid w:val="001F491A"/>
    <w:rsid w:val="001F4EAF"/>
    <w:rsid w:val="001F4F9B"/>
    <w:rsid w:val="001F5371"/>
    <w:rsid w:val="001F6631"/>
    <w:rsid w:val="001F6EF7"/>
    <w:rsid w:val="001F7570"/>
    <w:rsid w:val="002001D6"/>
    <w:rsid w:val="002016D0"/>
    <w:rsid w:val="00202652"/>
    <w:rsid w:val="00203CF2"/>
    <w:rsid w:val="002042DA"/>
    <w:rsid w:val="00207014"/>
    <w:rsid w:val="00210045"/>
    <w:rsid w:val="00210420"/>
    <w:rsid w:val="00210EAA"/>
    <w:rsid w:val="00211347"/>
    <w:rsid w:val="0021188D"/>
    <w:rsid w:val="00211B22"/>
    <w:rsid w:val="00211C60"/>
    <w:rsid w:val="00211DBF"/>
    <w:rsid w:val="002122EB"/>
    <w:rsid w:val="002124F7"/>
    <w:rsid w:val="00213E88"/>
    <w:rsid w:val="0021407D"/>
    <w:rsid w:val="00214259"/>
    <w:rsid w:val="00215701"/>
    <w:rsid w:val="00216DC6"/>
    <w:rsid w:val="0021726F"/>
    <w:rsid w:val="002205D6"/>
    <w:rsid w:val="00220844"/>
    <w:rsid w:val="002213A7"/>
    <w:rsid w:val="002228EE"/>
    <w:rsid w:val="00222D57"/>
    <w:rsid w:val="00223F33"/>
    <w:rsid w:val="00224A1B"/>
    <w:rsid w:val="00224DAF"/>
    <w:rsid w:val="002250BC"/>
    <w:rsid w:val="00226CC4"/>
    <w:rsid w:val="002301FB"/>
    <w:rsid w:val="002306F7"/>
    <w:rsid w:val="0023102F"/>
    <w:rsid w:val="00231397"/>
    <w:rsid w:val="002336E5"/>
    <w:rsid w:val="002347E6"/>
    <w:rsid w:val="00234AD6"/>
    <w:rsid w:val="00235990"/>
    <w:rsid w:val="00235E8C"/>
    <w:rsid w:val="00236001"/>
    <w:rsid w:val="00236C8D"/>
    <w:rsid w:val="00237A2D"/>
    <w:rsid w:val="00240950"/>
    <w:rsid w:val="00241776"/>
    <w:rsid w:val="00241C79"/>
    <w:rsid w:val="00241E6A"/>
    <w:rsid w:val="0024498A"/>
    <w:rsid w:val="0024537D"/>
    <w:rsid w:val="00245AEA"/>
    <w:rsid w:val="002462C7"/>
    <w:rsid w:val="00247060"/>
    <w:rsid w:val="00251D9D"/>
    <w:rsid w:val="00255390"/>
    <w:rsid w:val="00255DC1"/>
    <w:rsid w:val="00257B0F"/>
    <w:rsid w:val="002602C8"/>
    <w:rsid w:val="00260DC7"/>
    <w:rsid w:val="0026117D"/>
    <w:rsid w:val="0026166F"/>
    <w:rsid w:val="00262284"/>
    <w:rsid w:val="0026233C"/>
    <w:rsid w:val="002629A6"/>
    <w:rsid w:val="002634FC"/>
    <w:rsid w:val="002635AC"/>
    <w:rsid w:val="00263F15"/>
    <w:rsid w:val="00265BC9"/>
    <w:rsid w:val="00266567"/>
    <w:rsid w:val="00267298"/>
    <w:rsid w:val="00270049"/>
    <w:rsid w:val="00270DE0"/>
    <w:rsid w:val="00272368"/>
    <w:rsid w:val="00272A89"/>
    <w:rsid w:val="002733D8"/>
    <w:rsid w:val="002736B0"/>
    <w:rsid w:val="002740ED"/>
    <w:rsid w:val="002766DD"/>
    <w:rsid w:val="0027686E"/>
    <w:rsid w:val="002805BE"/>
    <w:rsid w:val="002820A6"/>
    <w:rsid w:val="0028244B"/>
    <w:rsid w:val="00282849"/>
    <w:rsid w:val="00282A26"/>
    <w:rsid w:val="00282E4A"/>
    <w:rsid w:val="002830E8"/>
    <w:rsid w:val="00283151"/>
    <w:rsid w:val="002837E0"/>
    <w:rsid w:val="00283A94"/>
    <w:rsid w:val="00283D0A"/>
    <w:rsid w:val="0028460C"/>
    <w:rsid w:val="00284AC2"/>
    <w:rsid w:val="00284DBB"/>
    <w:rsid w:val="0028636A"/>
    <w:rsid w:val="00290FB5"/>
    <w:rsid w:val="00291853"/>
    <w:rsid w:val="00291F95"/>
    <w:rsid w:val="00293944"/>
    <w:rsid w:val="00294637"/>
    <w:rsid w:val="00294FE6"/>
    <w:rsid w:val="002950FB"/>
    <w:rsid w:val="0029568E"/>
    <w:rsid w:val="0029661D"/>
    <w:rsid w:val="00297B94"/>
    <w:rsid w:val="00297D0F"/>
    <w:rsid w:val="002A09B0"/>
    <w:rsid w:val="002A0DCF"/>
    <w:rsid w:val="002A1202"/>
    <w:rsid w:val="002A202F"/>
    <w:rsid w:val="002A20C1"/>
    <w:rsid w:val="002A3D3F"/>
    <w:rsid w:val="002A4884"/>
    <w:rsid w:val="002A4AB6"/>
    <w:rsid w:val="002A5401"/>
    <w:rsid w:val="002A5AA0"/>
    <w:rsid w:val="002A6139"/>
    <w:rsid w:val="002A6949"/>
    <w:rsid w:val="002A6A90"/>
    <w:rsid w:val="002B03DC"/>
    <w:rsid w:val="002B196C"/>
    <w:rsid w:val="002B1AC8"/>
    <w:rsid w:val="002B1FD9"/>
    <w:rsid w:val="002B2A11"/>
    <w:rsid w:val="002B48CC"/>
    <w:rsid w:val="002B59B6"/>
    <w:rsid w:val="002B61F0"/>
    <w:rsid w:val="002B7467"/>
    <w:rsid w:val="002B7983"/>
    <w:rsid w:val="002C028D"/>
    <w:rsid w:val="002C05C8"/>
    <w:rsid w:val="002C0A15"/>
    <w:rsid w:val="002C308B"/>
    <w:rsid w:val="002C30C1"/>
    <w:rsid w:val="002C39BE"/>
    <w:rsid w:val="002C3E60"/>
    <w:rsid w:val="002C4F44"/>
    <w:rsid w:val="002C582C"/>
    <w:rsid w:val="002C7031"/>
    <w:rsid w:val="002C7987"/>
    <w:rsid w:val="002C7A2A"/>
    <w:rsid w:val="002C7D0C"/>
    <w:rsid w:val="002D0175"/>
    <w:rsid w:val="002D0E52"/>
    <w:rsid w:val="002D1723"/>
    <w:rsid w:val="002D1923"/>
    <w:rsid w:val="002D1C8D"/>
    <w:rsid w:val="002D3E0A"/>
    <w:rsid w:val="002D3FB6"/>
    <w:rsid w:val="002D4974"/>
    <w:rsid w:val="002D4BDE"/>
    <w:rsid w:val="002D5C9E"/>
    <w:rsid w:val="002D710F"/>
    <w:rsid w:val="002E01A5"/>
    <w:rsid w:val="002E306D"/>
    <w:rsid w:val="002E3F43"/>
    <w:rsid w:val="002E5F2B"/>
    <w:rsid w:val="002E60D8"/>
    <w:rsid w:val="002E625D"/>
    <w:rsid w:val="002E65EC"/>
    <w:rsid w:val="002E6C6F"/>
    <w:rsid w:val="002E78C2"/>
    <w:rsid w:val="002F09FF"/>
    <w:rsid w:val="002F1E13"/>
    <w:rsid w:val="002F515F"/>
    <w:rsid w:val="002F5897"/>
    <w:rsid w:val="002F61C2"/>
    <w:rsid w:val="002F7C5D"/>
    <w:rsid w:val="003006F4"/>
    <w:rsid w:val="00301CCF"/>
    <w:rsid w:val="003022CD"/>
    <w:rsid w:val="00304169"/>
    <w:rsid w:val="0030457D"/>
    <w:rsid w:val="003049AE"/>
    <w:rsid w:val="00305610"/>
    <w:rsid w:val="00306412"/>
    <w:rsid w:val="00306FB7"/>
    <w:rsid w:val="00307EE4"/>
    <w:rsid w:val="003100B4"/>
    <w:rsid w:val="00310424"/>
    <w:rsid w:val="00310D8C"/>
    <w:rsid w:val="003120FF"/>
    <w:rsid w:val="003145DA"/>
    <w:rsid w:val="00314EE0"/>
    <w:rsid w:val="00315566"/>
    <w:rsid w:val="003168DA"/>
    <w:rsid w:val="003221FB"/>
    <w:rsid w:val="0032252C"/>
    <w:rsid w:val="00323533"/>
    <w:rsid w:val="00323CC5"/>
    <w:rsid w:val="00324105"/>
    <w:rsid w:val="0033010C"/>
    <w:rsid w:val="00330B82"/>
    <w:rsid w:val="00331991"/>
    <w:rsid w:val="0033234C"/>
    <w:rsid w:val="0033319E"/>
    <w:rsid w:val="00334BD8"/>
    <w:rsid w:val="00334E29"/>
    <w:rsid w:val="003358B7"/>
    <w:rsid w:val="00340DBD"/>
    <w:rsid w:val="00341063"/>
    <w:rsid w:val="00342CC9"/>
    <w:rsid w:val="003430EC"/>
    <w:rsid w:val="00344B24"/>
    <w:rsid w:val="0034676C"/>
    <w:rsid w:val="003500B1"/>
    <w:rsid w:val="003501EC"/>
    <w:rsid w:val="00350F83"/>
    <w:rsid w:val="00352FD3"/>
    <w:rsid w:val="00354471"/>
    <w:rsid w:val="00355867"/>
    <w:rsid w:val="00355F67"/>
    <w:rsid w:val="00356860"/>
    <w:rsid w:val="00357E0A"/>
    <w:rsid w:val="003602DF"/>
    <w:rsid w:val="00360ADE"/>
    <w:rsid w:val="00360BE0"/>
    <w:rsid w:val="00362F30"/>
    <w:rsid w:val="003644F9"/>
    <w:rsid w:val="0036567E"/>
    <w:rsid w:val="003656DA"/>
    <w:rsid w:val="00370FC1"/>
    <w:rsid w:val="003713C4"/>
    <w:rsid w:val="00371FD5"/>
    <w:rsid w:val="00372236"/>
    <w:rsid w:val="00372429"/>
    <w:rsid w:val="00372C60"/>
    <w:rsid w:val="00372DF1"/>
    <w:rsid w:val="00375578"/>
    <w:rsid w:val="00376C70"/>
    <w:rsid w:val="00376EC0"/>
    <w:rsid w:val="003775BB"/>
    <w:rsid w:val="003811A4"/>
    <w:rsid w:val="003812F3"/>
    <w:rsid w:val="00381741"/>
    <w:rsid w:val="0038194F"/>
    <w:rsid w:val="0038198E"/>
    <w:rsid w:val="00381AA2"/>
    <w:rsid w:val="00381E51"/>
    <w:rsid w:val="0038204D"/>
    <w:rsid w:val="00382A78"/>
    <w:rsid w:val="00382F84"/>
    <w:rsid w:val="00383109"/>
    <w:rsid w:val="00384AB0"/>
    <w:rsid w:val="00385CF0"/>
    <w:rsid w:val="00386880"/>
    <w:rsid w:val="00387D3D"/>
    <w:rsid w:val="003903EA"/>
    <w:rsid w:val="003906E4"/>
    <w:rsid w:val="003907C3"/>
    <w:rsid w:val="00391A08"/>
    <w:rsid w:val="00393E13"/>
    <w:rsid w:val="00394396"/>
    <w:rsid w:val="00394B53"/>
    <w:rsid w:val="00395DA3"/>
    <w:rsid w:val="003965DD"/>
    <w:rsid w:val="0039660F"/>
    <w:rsid w:val="00396911"/>
    <w:rsid w:val="00397C59"/>
    <w:rsid w:val="003A0B64"/>
    <w:rsid w:val="003A1E8D"/>
    <w:rsid w:val="003A2728"/>
    <w:rsid w:val="003A3584"/>
    <w:rsid w:val="003A3953"/>
    <w:rsid w:val="003A3A17"/>
    <w:rsid w:val="003A4BF0"/>
    <w:rsid w:val="003A55B8"/>
    <w:rsid w:val="003A78BE"/>
    <w:rsid w:val="003A7E78"/>
    <w:rsid w:val="003B0390"/>
    <w:rsid w:val="003B04BC"/>
    <w:rsid w:val="003B44EA"/>
    <w:rsid w:val="003B48F2"/>
    <w:rsid w:val="003B4AD0"/>
    <w:rsid w:val="003B6A37"/>
    <w:rsid w:val="003B6FEB"/>
    <w:rsid w:val="003B77E6"/>
    <w:rsid w:val="003B7BE5"/>
    <w:rsid w:val="003C032E"/>
    <w:rsid w:val="003C06F4"/>
    <w:rsid w:val="003C1C60"/>
    <w:rsid w:val="003C2BBC"/>
    <w:rsid w:val="003C3EA1"/>
    <w:rsid w:val="003C40DC"/>
    <w:rsid w:val="003C4B80"/>
    <w:rsid w:val="003C4FC5"/>
    <w:rsid w:val="003C52C6"/>
    <w:rsid w:val="003C60B2"/>
    <w:rsid w:val="003D01BB"/>
    <w:rsid w:val="003D0251"/>
    <w:rsid w:val="003D140E"/>
    <w:rsid w:val="003D3AD6"/>
    <w:rsid w:val="003D3B29"/>
    <w:rsid w:val="003D442E"/>
    <w:rsid w:val="003D5404"/>
    <w:rsid w:val="003D5992"/>
    <w:rsid w:val="003D6693"/>
    <w:rsid w:val="003D6C4E"/>
    <w:rsid w:val="003D6F4B"/>
    <w:rsid w:val="003D7FD8"/>
    <w:rsid w:val="003E1238"/>
    <w:rsid w:val="003E1FAC"/>
    <w:rsid w:val="003E2B31"/>
    <w:rsid w:val="003E39C9"/>
    <w:rsid w:val="003E3E05"/>
    <w:rsid w:val="003E5657"/>
    <w:rsid w:val="003E6DBD"/>
    <w:rsid w:val="003E6F4C"/>
    <w:rsid w:val="003E7BDB"/>
    <w:rsid w:val="003F0798"/>
    <w:rsid w:val="003F0D72"/>
    <w:rsid w:val="003F2565"/>
    <w:rsid w:val="003F30E9"/>
    <w:rsid w:val="003F4F9B"/>
    <w:rsid w:val="003F5436"/>
    <w:rsid w:val="003F7A67"/>
    <w:rsid w:val="00402386"/>
    <w:rsid w:val="0040249B"/>
    <w:rsid w:val="004040D6"/>
    <w:rsid w:val="004040DC"/>
    <w:rsid w:val="004060E9"/>
    <w:rsid w:val="00407D85"/>
    <w:rsid w:val="00410463"/>
    <w:rsid w:val="004109BF"/>
    <w:rsid w:val="00412948"/>
    <w:rsid w:val="004157A1"/>
    <w:rsid w:val="00415DEE"/>
    <w:rsid w:val="00420D36"/>
    <w:rsid w:val="00420F1D"/>
    <w:rsid w:val="004228CF"/>
    <w:rsid w:val="00422BAA"/>
    <w:rsid w:val="00424493"/>
    <w:rsid w:val="004247A9"/>
    <w:rsid w:val="00424C78"/>
    <w:rsid w:val="00424D66"/>
    <w:rsid w:val="00425B48"/>
    <w:rsid w:val="00425C85"/>
    <w:rsid w:val="00426249"/>
    <w:rsid w:val="004263FD"/>
    <w:rsid w:val="004264EA"/>
    <w:rsid w:val="00426D59"/>
    <w:rsid w:val="00427FC9"/>
    <w:rsid w:val="004319D1"/>
    <w:rsid w:val="00432616"/>
    <w:rsid w:val="00432F05"/>
    <w:rsid w:val="00435F2E"/>
    <w:rsid w:val="00435F47"/>
    <w:rsid w:val="004360CE"/>
    <w:rsid w:val="00436836"/>
    <w:rsid w:val="00437DE8"/>
    <w:rsid w:val="00437FFA"/>
    <w:rsid w:val="00441261"/>
    <w:rsid w:val="004428DB"/>
    <w:rsid w:val="004429DA"/>
    <w:rsid w:val="00443385"/>
    <w:rsid w:val="00444075"/>
    <w:rsid w:val="0044414E"/>
    <w:rsid w:val="004448DC"/>
    <w:rsid w:val="00445DD4"/>
    <w:rsid w:val="00446D7B"/>
    <w:rsid w:val="0045013D"/>
    <w:rsid w:val="004523CB"/>
    <w:rsid w:val="0045316B"/>
    <w:rsid w:val="00453529"/>
    <w:rsid w:val="00454CFD"/>
    <w:rsid w:val="004600C8"/>
    <w:rsid w:val="00460C3B"/>
    <w:rsid w:val="00461EFB"/>
    <w:rsid w:val="004635B6"/>
    <w:rsid w:val="00463CCB"/>
    <w:rsid w:val="004641BF"/>
    <w:rsid w:val="004647ED"/>
    <w:rsid w:val="00464B19"/>
    <w:rsid w:val="004665C4"/>
    <w:rsid w:val="004667B8"/>
    <w:rsid w:val="00466DDA"/>
    <w:rsid w:val="004717C7"/>
    <w:rsid w:val="00471F30"/>
    <w:rsid w:val="00473279"/>
    <w:rsid w:val="004735E6"/>
    <w:rsid w:val="00474123"/>
    <w:rsid w:val="00474915"/>
    <w:rsid w:val="00475707"/>
    <w:rsid w:val="00476C8D"/>
    <w:rsid w:val="00481304"/>
    <w:rsid w:val="00481C5C"/>
    <w:rsid w:val="004820B8"/>
    <w:rsid w:val="00484B01"/>
    <w:rsid w:val="00485C96"/>
    <w:rsid w:val="00490183"/>
    <w:rsid w:val="00490982"/>
    <w:rsid w:val="004917AF"/>
    <w:rsid w:val="0049275E"/>
    <w:rsid w:val="00493324"/>
    <w:rsid w:val="00494015"/>
    <w:rsid w:val="00494755"/>
    <w:rsid w:val="00495F2F"/>
    <w:rsid w:val="004967C7"/>
    <w:rsid w:val="0049705C"/>
    <w:rsid w:val="004971F9"/>
    <w:rsid w:val="00497A17"/>
    <w:rsid w:val="004A103E"/>
    <w:rsid w:val="004A1C5E"/>
    <w:rsid w:val="004A1D72"/>
    <w:rsid w:val="004A210E"/>
    <w:rsid w:val="004A294B"/>
    <w:rsid w:val="004A3197"/>
    <w:rsid w:val="004A39FA"/>
    <w:rsid w:val="004A591C"/>
    <w:rsid w:val="004A624D"/>
    <w:rsid w:val="004A6493"/>
    <w:rsid w:val="004A6A8B"/>
    <w:rsid w:val="004B22F7"/>
    <w:rsid w:val="004B32AA"/>
    <w:rsid w:val="004B3EB1"/>
    <w:rsid w:val="004B45E1"/>
    <w:rsid w:val="004B5174"/>
    <w:rsid w:val="004B5A66"/>
    <w:rsid w:val="004B65B1"/>
    <w:rsid w:val="004C041D"/>
    <w:rsid w:val="004C3B13"/>
    <w:rsid w:val="004C3C0F"/>
    <w:rsid w:val="004C3C52"/>
    <w:rsid w:val="004C424E"/>
    <w:rsid w:val="004C4405"/>
    <w:rsid w:val="004C49C1"/>
    <w:rsid w:val="004C5B0C"/>
    <w:rsid w:val="004C6736"/>
    <w:rsid w:val="004C7140"/>
    <w:rsid w:val="004D12F6"/>
    <w:rsid w:val="004D26C9"/>
    <w:rsid w:val="004D357F"/>
    <w:rsid w:val="004D3BE7"/>
    <w:rsid w:val="004D6F51"/>
    <w:rsid w:val="004D76CF"/>
    <w:rsid w:val="004E162D"/>
    <w:rsid w:val="004E1DD6"/>
    <w:rsid w:val="004E20AB"/>
    <w:rsid w:val="004E3648"/>
    <w:rsid w:val="004E402C"/>
    <w:rsid w:val="004E45E0"/>
    <w:rsid w:val="004E5919"/>
    <w:rsid w:val="004E5967"/>
    <w:rsid w:val="004E600B"/>
    <w:rsid w:val="004E6192"/>
    <w:rsid w:val="004E6FA9"/>
    <w:rsid w:val="004E7EDB"/>
    <w:rsid w:val="004F1122"/>
    <w:rsid w:val="004F208D"/>
    <w:rsid w:val="004F4D4E"/>
    <w:rsid w:val="004F571C"/>
    <w:rsid w:val="004F6104"/>
    <w:rsid w:val="004F7C61"/>
    <w:rsid w:val="0050015A"/>
    <w:rsid w:val="00501231"/>
    <w:rsid w:val="00502912"/>
    <w:rsid w:val="005032A7"/>
    <w:rsid w:val="00503765"/>
    <w:rsid w:val="00503BE8"/>
    <w:rsid w:val="00504CB5"/>
    <w:rsid w:val="00506FA3"/>
    <w:rsid w:val="00507052"/>
    <w:rsid w:val="00507BCB"/>
    <w:rsid w:val="00510E6B"/>
    <w:rsid w:val="00511BFC"/>
    <w:rsid w:val="00512786"/>
    <w:rsid w:val="00513F29"/>
    <w:rsid w:val="00515F5C"/>
    <w:rsid w:val="00516314"/>
    <w:rsid w:val="00517B85"/>
    <w:rsid w:val="00520DD8"/>
    <w:rsid w:val="00520FF5"/>
    <w:rsid w:val="005223ED"/>
    <w:rsid w:val="00522F05"/>
    <w:rsid w:val="00523057"/>
    <w:rsid w:val="00523850"/>
    <w:rsid w:val="00524BE4"/>
    <w:rsid w:val="00524F9C"/>
    <w:rsid w:val="00525542"/>
    <w:rsid w:val="00525D66"/>
    <w:rsid w:val="005264F4"/>
    <w:rsid w:val="00526B72"/>
    <w:rsid w:val="00527358"/>
    <w:rsid w:val="005301F8"/>
    <w:rsid w:val="00531613"/>
    <w:rsid w:val="005353E0"/>
    <w:rsid w:val="0053605B"/>
    <w:rsid w:val="00537A1D"/>
    <w:rsid w:val="00540288"/>
    <w:rsid w:val="005402E2"/>
    <w:rsid w:val="005419B6"/>
    <w:rsid w:val="00542042"/>
    <w:rsid w:val="00544FC3"/>
    <w:rsid w:val="005479D6"/>
    <w:rsid w:val="005528F2"/>
    <w:rsid w:val="005557DA"/>
    <w:rsid w:val="0055596E"/>
    <w:rsid w:val="00556126"/>
    <w:rsid w:val="00556B26"/>
    <w:rsid w:val="0055780C"/>
    <w:rsid w:val="005622E3"/>
    <w:rsid w:val="005633FC"/>
    <w:rsid w:val="005644C3"/>
    <w:rsid w:val="0056455F"/>
    <w:rsid w:val="005659D8"/>
    <w:rsid w:val="00565BAC"/>
    <w:rsid w:val="0057240B"/>
    <w:rsid w:val="00574268"/>
    <w:rsid w:val="005748A3"/>
    <w:rsid w:val="00574C92"/>
    <w:rsid w:val="00575148"/>
    <w:rsid w:val="005754E7"/>
    <w:rsid w:val="00576687"/>
    <w:rsid w:val="00577036"/>
    <w:rsid w:val="005773D3"/>
    <w:rsid w:val="00577BFC"/>
    <w:rsid w:val="00577DA6"/>
    <w:rsid w:val="00580613"/>
    <w:rsid w:val="00580D00"/>
    <w:rsid w:val="00581655"/>
    <w:rsid w:val="00582D49"/>
    <w:rsid w:val="00584E41"/>
    <w:rsid w:val="005850AE"/>
    <w:rsid w:val="00585D5C"/>
    <w:rsid w:val="005866B6"/>
    <w:rsid w:val="005872EE"/>
    <w:rsid w:val="00590624"/>
    <w:rsid w:val="0059254A"/>
    <w:rsid w:val="00592B17"/>
    <w:rsid w:val="005933F0"/>
    <w:rsid w:val="005935E8"/>
    <w:rsid w:val="00595C44"/>
    <w:rsid w:val="00595FCC"/>
    <w:rsid w:val="005965E4"/>
    <w:rsid w:val="00597004"/>
    <w:rsid w:val="00597A10"/>
    <w:rsid w:val="005A07C1"/>
    <w:rsid w:val="005A1F3F"/>
    <w:rsid w:val="005A2433"/>
    <w:rsid w:val="005A2CD5"/>
    <w:rsid w:val="005A2D46"/>
    <w:rsid w:val="005A383C"/>
    <w:rsid w:val="005A419D"/>
    <w:rsid w:val="005A43B1"/>
    <w:rsid w:val="005A43BB"/>
    <w:rsid w:val="005A57AB"/>
    <w:rsid w:val="005B0D57"/>
    <w:rsid w:val="005B0FE3"/>
    <w:rsid w:val="005B163A"/>
    <w:rsid w:val="005B19B5"/>
    <w:rsid w:val="005B245F"/>
    <w:rsid w:val="005B40B2"/>
    <w:rsid w:val="005B5615"/>
    <w:rsid w:val="005B5ACA"/>
    <w:rsid w:val="005B6192"/>
    <w:rsid w:val="005B644F"/>
    <w:rsid w:val="005B7DFE"/>
    <w:rsid w:val="005C0418"/>
    <w:rsid w:val="005C475F"/>
    <w:rsid w:val="005C6103"/>
    <w:rsid w:val="005C6B8C"/>
    <w:rsid w:val="005C73A8"/>
    <w:rsid w:val="005C77A0"/>
    <w:rsid w:val="005C7DF8"/>
    <w:rsid w:val="005C7ED7"/>
    <w:rsid w:val="005D127B"/>
    <w:rsid w:val="005D24A8"/>
    <w:rsid w:val="005D3148"/>
    <w:rsid w:val="005D35B3"/>
    <w:rsid w:val="005D364B"/>
    <w:rsid w:val="005D4033"/>
    <w:rsid w:val="005D53E0"/>
    <w:rsid w:val="005D55E9"/>
    <w:rsid w:val="005D6199"/>
    <w:rsid w:val="005D67F1"/>
    <w:rsid w:val="005E0E73"/>
    <w:rsid w:val="005E491E"/>
    <w:rsid w:val="005E56AE"/>
    <w:rsid w:val="005E6589"/>
    <w:rsid w:val="005E67E0"/>
    <w:rsid w:val="005E7281"/>
    <w:rsid w:val="005F0C71"/>
    <w:rsid w:val="005F2560"/>
    <w:rsid w:val="005F6A02"/>
    <w:rsid w:val="00600206"/>
    <w:rsid w:val="006004EE"/>
    <w:rsid w:val="00600E80"/>
    <w:rsid w:val="0060115D"/>
    <w:rsid w:val="006011D9"/>
    <w:rsid w:val="00601FA1"/>
    <w:rsid w:val="006020F9"/>
    <w:rsid w:val="00602360"/>
    <w:rsid w:val="00602AFC"/>
    <w:rsid w:val="00603416"/>
    <w:rsid w:val="00603509"/>
    <w:rsid w:val="006050EA"/>
    <w:rsid w:val="0060566B"/>
    <w:rsid w:val="00610412"/>
    <w:rsid w:val="006121D2"/>
    <w:rsid w:val="006126F6"/>
    <w:rsid w:val="0061646D"/>
    <w:rsid w:val="00620BB1"/>
    <w:rsid w:val="00620C40"/>
    <w:rsid w:val="00622753"/>
    <w:rsid w:val="0062285D"/>
    <w:rsid w:val="0062677A"/>
    <w:rsid w:val="00626A44"/>
    <w:rsid w:val="0063175B"/>
    <w:rsid w:val="00632390"/>
    <w:rsid w:val="0063249E"/>
    <w:rsid w:val="00634871"/>
    <w:rsid w:val="00641759"/>
    <w:rsid w:val="00642486"/>
    <w:rsid w:val="006425B0"/>
    <w:rsid w:val="00643A6B"/>
    <w:rsid w:val="00644381"/>
    <w:rsid w:val="00646AF3"/>
    <w:rsid w:val="00647FA4"/>
    <w:rsid w:val="00651B9F"/>
    <w:rsid w:val="00652075"/>
    <w:rsid w:val="0065220C"/>
    <w:rsid w:val="00652866"/>
    <w:rsid w:val="00652AF7"/>
    <w:rsid w:val="00652FBB"/>
    <w:rsid w:val="00653836"/>
    <w:rsid w:val="00653BB1"/>
    <w:rsid w:val="00654328"/>
    <w:rsid w:val="00654649"/>
    <w:rsid w:val="006553B5"/>
    <w:rsid w:val="00656424"/>
    <w:rsid w:val="00657EE8"/>
    <w:rsid w:val="0066189A"/>
    <w:rsid w:val="00663BFA"/>
    <w:rsid w:val="006644A9"/>
    <w:rsid w:val="006674F2"/>
    <w:rsid w:val="00667A77"/>
    <w:rsid w:val="00671307"/>
    <w:rsid w:val="00672594"/>
    <w:rsid w:val="0067286A"/>
    <w:rsid w:val="00673173"/>
    <w:rsid w:val="00673B8A"/>
    <w:rsid w:val="00673B8E"/>
    <w:rsid w:val="00674565"/>
    <w:rsid w:val="0067462C"/>
    <w:rsid w:val="006805B3"/>
    <w:rsid w:val="00680ED1"/>
    <w:rsid w:val="0068252F"/>
    <w:rsid w:val="00682CED"/>
    <w:rsid w:val="00683815"/>
    <w:rsid w:val="006838FF"/>
    <w:rsid w:val="0068483C"/>
    <w:rsid w:val="00685135"/>
    <w:rsid w:val="006852E5"/>
    <w:rsid w:val="006864EA"/>
    <w:rsid w:val="00686B52"/>
    <w:rsid w:val="006912F9"/>
    <w:rsid w:val="006916E5"/>
    <w:rsid w:val="006920F1"/>
    <w:rsid w:val="00692ED8"/>
    <w:rsid w:val="00692F8D"/>
    <w:rsid w:val="006935F8"/>
    <w:rsid w:val="006936E1"/>
    <w:rsid w:val="00693F20"/>
    <w:rsid w:val="006956B9"/>
    <w:rsid w:val="006965B5"/>
    <w:rsid w:val="00696B41"/>
    <w:rsid w:val="006971C8"/>
    <w:rsid w:val="006A0E6E"/>
    <w:rsid w:val="006A126F"/>
    <w:rsid w:val="006A22BE"/>
    <w:rsid w:val="006A2350"/>
    <w:rsid w:val="006A296D"/>
    <w:rsid w:val="006A2CDD"/>
    <w:rsid w:val="006A3655"/>
    <w:rsid w:val="006A3EB7"/>
    <w:rsid w:val="006A4922"/>
    <w:rsid w:val="006A6F8F"/>
    <w:rsid w:val="006A7219"/>
    <w:rsid w:val="006A7423"/>
    <w:rsid w:val="006A7476"/>
    <w:rsid w:val="006A7F89"/>
    <w:rsid w:val="006B007B"/>
    <w:rsid w:val="006B1E36"/>
    <w:rsid w:val="006B345D"/>
    <w:rsid w:val="006B3CD3"/>
    <w:rsid w:val="006B4E1F"/>
    <w:rsid w:val="006B62ED"/>
    <w:rsid w:val="006B6308"/>
    <w:rsid w:val="006B66D1"/>
    <w:rsid w:val="006B7911"/>
    <w:rsid w:val="006C09FD"/>
    <w:rsid w:val="006C0C4A"/>
    <w:rsid w:val="006C1541"/>
    <w:rsid w:val="006C2B81"/>
    <w:rsid w:val="006C35B8"/>
    <w:rsid w:val="006C582D"/>
    <w:rsid w:val="006C5E3C"/>
    <w:rsid w:val="006C64A6"/>
    <w:rsid w:val="006C6D55"/>
    <w:rsid w:val="006D06C2"/>
    <w:rsid w:val="006D18FF"/>
    <w:rsid w:val="006D5591"/>
    <w:rsid w:val="006D6E3B"/>
    <w:rsid w:val="006D7A56"/>
    <w:rsid w:val="006E0B44"/>
    <w:rsid w:val="006E0E72"/>
    <w:rsid w:val="006E1FB9"/>
    <w:rsid w:val="006E2662"/>
    <w:rsid w:val="006E2A2B"/>
    <w:rsid w:val="006E5F9F"/>
    <w:rsid w:val="006E6376"/>
    <w:rsid w:val="006F04A6"/>
    <w:rsid w:val="006F1670"/>
    <w:rsid w:val="006F197A"/>
    <w:rsid w:val="006F3577"/>
    <w:rsid w:val="006F37CF"/>
    <w:rsid w:val="006F3A00"/>
    <w:rsid w:val="006F48C3"/>
    <w:rsid w:val="006F4CBB"/>
    <w:rsid w:val="006F5310"/>
    <w:rsid w:val="006F6B30"/>
    <w:rsid w:val="006F77CE"/>
    <w:rsid w:val="006F7F82"/>
    <w:rsid w:val="007015F2"/>
    <w:rsid w:val="00701FD2"/>
    <w:rsid w:val="007023E7"/>
    <w:rsid w:val="00702450"/>
    <w:rsid w:val="00702BF9"/>
    <w:rsid w:val="00702C41"/>
    <w:rsid w:val="00703705"/>
    <w:rsid w:val="00704026"/>
    <w:rsid w:val="00707DFA"/>
    <w:rsid w:val="00707F50"/>
    <w:rsid w:val="007105EC"/>
    <w:rsid w:val="00711082"/>
    <w:rsid w:val="007113C9"/>
    <w:rsid w:val="007118B3"/>
    <w:rsid w:val="00714429"/>
    <w:rsid w:val="007157BC"/>
    <w:rsid w:val="00715F22"/>
    <w:rsid w:val="00720CFD"/>
    <w:rsid w:val="00721182"/>
    <w:rsid w:val="0072149C"/>
    <w:rsid w:val="007232AB"/>
    <w:rsid w:val="00723485"/>
    <w:rsid w:val="00723A5C"/>
    <w:rsid w:val="00723E29"/>
    <w:rsid w:val="00724185"/>
    <w:rsid w:val="0072430F"/>
    <w:rsid w:val="007255C8"/>
    <w:rsid w:val="00726DDA"/>
    <w:rsid w:val="00727932"/>
    <w:rsid w:val="00730AAE"/>
    <w:rsid w:val="00730D17"/>
    <w:rsid w:val="00731141"/>
    <w:rsid w:val="007313B3"/>
    <w:rsid w:val="007321F9"/>
    <w:rsid w:val="00733695"/>
    <w:rsid w:val="00734064"/>
    <w:rsid w:val="007359D8"/>
    <w:rsid w:val="00736052"/>
    <w:rsid w:val="00736A96"/>
    <w:rsid w:val="00740516"/>
    <w:rsid w:val="007415F9"/>
    <w:rsid w:val="00741A94"/>
    <w:rsid w:val="00742610"/>
    <w:rsid w:val="00742E69"/>
    <w:rsid w:val="00744DC3"/>
    <w:rsid w:val="00751E7E"/>
    <w:rsid w:val="007528B9"/>
    <w:rsid w:val="0075511F"/>
    <w:rsid w:val="0075514B"/>
    <w:rsid w:val="00756ED9"/>
    <w:rsid w:val="00757147"/>
    <w:rsid w:val="00757158"/>
    <w:rsid w:val="007571ED"/>
    <w:rsid w:val="00757204"/>
    <w:rsid w:val="00763A20"/>
    <w:rsid w:val="007677D3"/>
    <w:rsid w:val="007704DB"/>
    <w:rsid w:val="00770BD3"/>
    <w:rsid w:val="0077184A"/>
    <w:rsid w:val="00772557"/>
    <w:rsid w:val="00772AB3"/>
    <w:rsid w:val="007738B0"/>
    <w:rsid w:val="00773EDA"/>
    <w:rsid w:val="00776B03"/>
    <w:rsid w:val="00777408"/>
    <w:rsid w:val="00780945"/>
    <w:rsid w:val="00780F13"/>
    <w:rsid w:val="007832EC"/>
    <w:rsid w:val="00784C27"/>
    <w:rsid w:val="00784CDA"/>
    <w:rsid w:val="007852DD"/>
    <w:rsid w:val="007853E1"/>
    <w:rsid w:val="00787A0C"/>
    <w:rsid w:val="00787F80"/>
    <w:rsid w:val="0079179E"/>
    <w:rsid w:val="00793AB8"/>
    <w:rsid w:val="00793CD0"/>
    <w:rsid w:val="00795F5F"/>
    <w:rsid w:val="00797277"/>
    <w:rsid w:val="0079746E"/>
    <w:rsid w:val="007974BB"/>
    <w:rsid w:val="00797E4E"/>
    <w:rsid w:val="007A4A9B"/>
    <w:rsid w:val="007A5C48"/>
    <w:rsid w:val="007A615A"/>
    <w:rsid w:val="007A622C"/>
    <w:rsid w:val="007A692C"/>
    <w:rsid w:val="007A6D2D"/>
    <w:rsid w:val="007B04F2"/>
    <w:rsid w:val="007B1911"/>
    <w:rsid w:val="007B3AB2"/>
    <w:rsid w:val="007B3E09"/>
    <w:rsid w:val="007B56AB"/>
    <w:rsid w:val="007C07E6"/>
    <w:rsid w:val="007C14BE"/>
    <w:rsid w:val="007C1CB9"/>
    <w:rsid w:val="007C1DAD"/>
    <w:rsid w:val="007C42B1"/>
    <w:rsid w:val="007C5146"/>
    <w:rsid w:val="007C656D"/>
    <w:rsid w:val="007C6A85"/>
    <w:rsid w:val="007C6B07"/>
    <w:rsid w:val="007C70F4"/>
    <w:rsid w:val="007D1587"/>
    <w:rsid w:val="007D1A5B"/>
    <w:rsid w:val="007D2659"/>
    <w:rsid w:val="007D274B"/>
    <w:rsid w:val="007D2F68"/>
    <w:rsid w:val="007D5DA0"/>
    <w:rsid w:val="007D630B"/>
    <w:rsid w:val="007D7BD8"/>
    <w:rsid w:val="007E0B4D"/>
    <w:rsid w:val="007E0EA6"/>
    <w:rsid w:val="007E21A3"/>
    <w:rsid w:val="007E281E"/>
    <w:rsid w:val="007E2867"/>
    <w:rsid w:val="007E2FA3"/>
    <w:rsid w:val="007E3585"/>
    <w:rsid w:val="007E49EF"/>
    <w:rsid w:val="007E4BFD"/>
    <w:rsid w:val="007E7A6C"/>
    <w:rsid w:val="007E7FD8"/>
    <w:rsid w:val="007F044A"/>
    <w:rsid w:val="007F0C39"/>
    <w:rsid w:val="007F23DA"/>
    <w:rsid w:val="007F3D8E"/>
    <w:rsid w:val="007F477A"/>
    <w:rsid w:val="007F649F"/>
    <w:rsid w:val="007F66DE"/>
    <w:rsid w:val="007F6B3A"/>
    <w:rsid w:val="007F6F41"/>
    <w:rsid w:val="008003CA"/>
    <w:rsid w:val="008007D5"/>
    <w:rsid w:val="008009B3"/>
    <w:rsid w:val="0080161E"/>
    <w:rsid w:val="00802749"/>
    <w:rsid w:val="008030DE"/>
    <w:rsid w:val="0080378F"/>
    <w:rsid w:val="008053D4"/>
    <w:rsid w:val="008068E7"/>
    <w:rsid w:val="00806A71"/>
    <w:rsid w:val="008072AB"/>
    <w:rsid w:val="008074D9"/>
    <w:rsid w:val="0081010C"/>
    <w:rsid w:val="00810648"/>
    <w:rsid w:val="0081180D"/>
    <w:rsid w:val="00811D93"/>
    <w:rsid w:val="00811F39"/>
    <w:rsid w:val="00812078"/>
    <w:rsid w:val="008121A8"/>
    <w:rsid w:val="008127D8"/>
    <w:rsid w:val="008206A8"/>
    <w:rsid w:val="00822974"/>
    <w:rsid w:val="00824330"/>
    <w:rsid w:val="0082451F"/>
    <w:rsid w:val="00824A2A"/>
    <w:rsid w:val="008275A8"/>
    <w:rsid w:val="008306F1"/>
    <w:rsid w:val="00830C06"/>
    <w:rsid w:val="0083232D"/>
    <w:rsid w:val="00833220"/>
    <w:rsid w:val="00834E53"/>
    <w:rsid w:val="008368B6"/>
    <w:rsid w:val="008370E1"/>
    <w:rsid w:val="00837136"/>
    <w:rsid w:val="00837768"/>
    <w:rsid w:val="0084015F"/>
    <w:rsid w:val="008404A6"/>
    <w:rsid w:val="00840733"/>
    <w:rsid w:val="00840BBC"/>
    <w:rsid w:val="0084391A"/>
    <w:rsid w:val="00844964"/>
    <w:rsid w:val="00846CD7"/>
    <w:rsid w:val="00850338"/>
    <w:rsid w:val="008508C9"/>
    <w:rsid w:val="00851ABE"/>
    <w:rsid w:val="00852305"/>
    <w:rsid w:val="008531C6"/>
    <w:rsid w:val="008537B8"/>
    <w:rsid w:val="008541AF"/>
    <w:rsid w:val="008553BC"/>
    <w:rsid w:val="00855B08"/>
    <w:rsid w:val="00855C13"/>
    <w:rsid w:val="0085642D"/>
    <w:rsid w:val="0085752E"/>
    <w:rsid w:val="00857B81"/>
    <w:rsid w:val="00857C2C"/>
    <w:rsid w:val="00860782"/>
    <w:rsid w:val="0086164E"/>
    <w:rsid w:val="00862F89"/>
    <w:rsid w:val="00867AFF"/>
    <w:rsid w:val="00867CE2"/>
    <w:rsid w:val="00867EC0"/>
    <w:rsid w:val="008710F4"/>
    <w:rsid w:val="00872026"/>
    <w:rsid w:val="0087242D"/>
    <w:rsid w:val="00873D46"/>
    <w:rsid w:val="00873DAE"/>
    <w:rsid w:val="008740B0"/>
    <w:rsid w:val="0087550A"/>
    <w:rsid w:val="008763A4"/>
    <w:rsid w:val="00876917"/>
    <w:rsid w:val="00877025"/>
    <w:rsid w:val="00877160"/>
    <w:rsid w:val="008779BA"/>
    <w:rsid w:val="00880608"/>
    <w:rsid w:val="00880E8D"/>
    <w:rsid w:val="00882F25"/>
    <w:rsid w:val="0088369E"/>
    <w:rsid w:val="00884498"/>
    <w:rsid w:val="008871F3"/>
    <w:rsid w:val="008922FC"/>
    <w:rsid w:val="00892ED5"/>
    <w:rsid w:val="00894047"/>
    <w:rsid w:val="00894A48"/>
    <w:rsid w:val="00895B6C"/>
    <w:rsid w:val="008978BF"/>
    <w:rsid w:val="008A03D1"/>
    <w:rsid w:val="008A0A1C"/>
    <w:rsid w:val="008A1298"/>
    <w:rsid w:val="008A29E0"/>
    <w:rsid w:val="008A68D5"/>
    <w:rsid w:val="008A69B6"/>
    <w:rsid w:val="008A6CAD"/>
    <w:rsid w:val="008A7F89"/>
    <w:rsid w:val="008B32DD"/>
    <w:rsid w:val="008B44AE"/>
    <w:rsid w:val="008B4F19"/>
    <w:rsid w:val="008B6838"/>
    <w:rsid w:val="008B6FA6"/>
    <w:rsid w:val="008B7253"/>
    <w:rsid w:val="008B7B5F"/>
    <w:rsid w:val="008B7F8C"/>
    <w:rsid w:val="008C017F"/>
    <w:rsid w:val="008C01CB"/>
    <w:rsid w:val="008C04C1"/>
    <w:rsid w:val="008C0623"/>
    <w:rsid w:val="008C0874"/>
    <w:rsid w:val="008C1C58"/>
    <w:rsid w:val="008C1F87"/>
    <w:rsid w:val="008C2095"/>
    <w:rsid w:val="008C34AD"/>
    <w:rsid w:val="008C5154"/>
    <w:rsid w:val="008C563C"/>
    <w:rsid w:val="008C68B2"/>
    <w:rsid w:val="008C69B0"/>
    <w:rsid w:val="008C6FBB"/>
    <w:rsid w:val="008C7D4F"/>
    <w:rsid w:val="008D118C"/>
    <w:rsid w:val="008D14F1"/>
    <w:rsid w:val="008D1C99"/>
    <w:rsid w:val="008D1F0C"/>
    <w:rsid w:val="008D374C"/>
    <w:rsid w:val="008D4821"/>
    <w:rsid w:val="008D64F3"/>
    <w:rsid w:val="008E1785"/>
    <w:rsid w:val="008E395F"/>
    <w:rsid w:val="008E5508"/>
    <w:rsid w:val="008E5A3F"/>
    <w:rsid w:val="008E6527"/>
    <w:rsid w:val="008E6C3D"/>
    <w:rsid w:val="008E7E45"/>
    <w:rsid w:val="008F1F3B"/>
    <w:rsid w:val="008F2B50"/>
    <w:rsid w:val="008F2D0B"/>
    <w:rsid w:val="008F5F24"/>
    <w:rsid w:val="008F6123"/>
    <w:rsid w:val="008F6728"/>
    <w:rsid w:val="009013C0"/>
    <w:rsid w:val="00902435"/>
    <w:rsid w:val="009040A1"/>
    <w:rsid w:val="009045D4"/>
    <w:rsid w:val="00904941"/>
    <w:rsid w:val="00905091"/>
    <w:rsid w:val="00907BBB"/>
    <w:rsid w:val="0091019E"/>
    <w:rsid w:val="00911CBD"/>
    <w:rsid w:val="00913117"/>
    <w:rsid w:val="009132C2"/>
    <w:rsid w:val="00913401"/>
    <w:rsid w:val="009168A9"/>
    <w:rsid w:val="0092110D"/>
    <w:rsid w:val="0092158C"/>
    <w:rsid w:val="00923782"/>
    <w:rsid w:val="00925939"/>
    <w:rsid w:val="0092707B"/>
    <w:rsid w:val="0092791C"/>
    <w:rsid w:val="009307BA"/>
    <w:rsid w:val="009315FD"/>
    <w:rsid w:val="00931A54"/>
    <w:rsid w:val="009332A9"/>
    <w:rsid w:val="00933C6B"/>
    <w:rsid w:val="00933C9E"/>
    <w:rsid w:val="00934D42"/>
    <w:rsid w:val="00934F51"/>
    <w:rsid w:val="0093507A"/>
    <w:rsid w:val="00935B9C"/>
    <w:rsid w:val="009362A0"/>
    <w:rsid w:val="009363CD"/>
    <w:rsid w:val="00937456"/>
    <w:rsid w:val="009377FF"/>
    <w:rsid w:val="009379A8"/>
    <w:rsid w:val="00937ED5"/>
    <w:rsid w:val="00940BD6"/>
    <w:rsid w:val="00942205"/>
    <w:rsid w:val="00943236"/>
    <w:rsid w:val="00946369"/>
    <w:rsid w:val="009465B4"/>
    <w:rsid w:val="00946748"/>
    <w:rsid w:val="00946B39"/>
    <w:rsid w:val="00947062"/>
    <w:rsid w:val="0095020B"/>
    <w:rsid w:val="00950AAF"/>
    <w:rsid w:val="0095189B"/>
    <w:rsid w:val="009529FA"/>
    <w:rsid w:val="00953050"/>
    <w:rsid w:val="00954F85"/>
    <w:rsid w:val="00956094"/>
    <w:rsid w:val="00961B9F"/>
    <w:rsid w:val="009621E6"/>
    <w:rsid w:val="0096287B"/>
    <w:rsid w:val="00963769"/>
    <w:rsid w:val="0096421A"/>
    <w:rsid w:val="009649CA"/>
    <w:rsid w:val="00964AA6"/>
    <w:rsid w:val="009667D4"/>
    <w:rsid w:val="00967C9A"/>
    <w:rsid w:val="0097115B"/>
    <w:rsid w:val="00971F95"/>
    <w:rsid w:val="00972213"/>
    <w:rsid w:val="009722B3"/>
    <w:rsid w:val="00973ADA"/>
    <w:rsid w:val="009741CE"/>
    <w:rsid w:val="00975F38"/>
    <w:rsid w:val="0097755E"/>
    <w:rsid w:val="0098026D"/>
    <w:rsid w:val="00980A22"/>
    <w:rsid w:val="00980DC1"/>
    <w:rsid w:val="0098441D"/>
    <w:rsid w:val="00984AEE"/>
    <w:rsid w:val="0098533D"/>
    <w:rsid w:val="0098658D"/>
    <w:rsid w:val="009879E5"/>
    <w:rsid w:val="00987F31"/>
    <w:rsid w:val="0099070E"/>
    <w:rsid w:val="00991AA5"/>
    <w:rsid w:val="00991F59"/>
    <w:rsid w:val="009927D7"/>
    <w:rsid w:val="00992FA9"/>
    <w:rsid w:val="009940B7"/>
    <w:rsid w:val="009964B9"/>
    <w:rsid w:val="0099735A"/>
    <w:rsid w:val="00997A1D"/>
    <w:rsid w:val="009A0123"/>
    <w:rsid w:val="009A10A4"/>
    <w:rsid w:val="009A43BC"/>
    <w:rsid w:val="009A4505"/>
    <w:rsid w:val="009A5D45"/>
    <w:rsid w:val="009A5EB5"/>
    <w:rsid w:val="009A6275"/>
    <w:rsid w:val="009A6B8B"/>
    <w:rsid w:val="009A7166"/>
    <w:rsid w:val="009A72DA"/>
    <w:rsid w:val="009A781F"/>
    <w:rsid w:val="009A79D8"/>
    <w:rsid w:val="009B1E50"/>
    <w:rsid w:val="009B2C9E"/>
    <w:rsid w:val="009B3496"/>
    <w:rsid w:val="009B3830"/>
    <w:rsid w:val="009B4D53"/>
    <w:rsid w:val="009B511A"/>
    <w:rsid w:val="009B7452"/>
    <w:rsid w:val="009C0A2B"/>
    <w:rsid w:val="009C287D"/>
    <w:rsid w:val="009C4A1C"/>
    <w:rsid w:val="009D06C7"/>
    <w:rsid w:val="009D0AAF"/>
    <w:rsid w:val="009D3BE4"/>
    <w:rsid w:val="009D3D60"/>
    <w:rsid w:val="009D49B0"/>
    <w:rsid w:val="009D693C"/>
    <w:rsid w:val="009D6B2C"/>
    <w:rsid w:val="009D75CF"/>
    <w:rsid w:val="009E222D"/>
    <w:rsid w:val="009E4017"/>
    <w:rsid w:val="009E472F"/>
    <w:rsid w:val="009E50B5"/>
    <w:rsid w:val="009E6049"/>
    <w:rsid w:val="009E75A5"/>
    <w:rsid w:val="009F102F"/>
    <w:rsid w:val="009F116C"/>
    <w:rsid w:val="009F1295"/>
    <w:rsid w:val="009F16C9"/>
    <w:rsid w:val="009F1FB9"/>
    <w:rsid w:val="009F2484"/>
    <w:rsid w:val="009F2B00"/>
    <w:rsid w:val="009F394C"/>
    <w:rsid w:val="009F45D6"/>
    <w:rsid w:val="009F4B0D"/>
    <w:rsid w:val="009F52E7"/>
    <w:rsid w:val="009F5331"/>
    <w:rsid w:val="009F57B4"/>
    <w:rsid w:val="009F7F2A"/>
    <w:rsid w:val="00A00677"/>
    <w:rsid w:val="00A01C5B"/>
    <w:rsid w:val="00A03317"/>
    <w:rsid w:val="00A03812"/>
    <w:rsid w:val="00A04656"/>
    <w:rsid w:val="00A04EC9"/>
    <w:rsid w:val="00A05A6E"/>
    <w:rsid w:val="00A07467"/>
    <w:rsid w:val="00A07F04"/>
    <w:rsid w:val="00A123BE"/>
    <w:rsid w:val="00A13241"/>
    <w:rsid w:val="00A13AAA"/>
    <w:rsid w:val="00A13EAC"/>
    <w:rsid w:val="00A13F0B"/>
    <w:rsid w:val="00A14C54"/>
    <w:rsid w:val="00A151B0"/>
    <w:rsid w:val="00A157CA"/>
    <w:rsid w:val="00A15A43"/>
    <w:rsid w:val="00A15C7B"/>
    <w:rsid w:val="00A16ACE"/>
    <w:rsid w:val="00A20906"/>
    <w:rsid w:val="00A20B31"/>
    <w:rsid w:val="00A21DE2"/>
    <w:rsid w:val="00A21F74"/>
    <w:rsid w:val="00A22B8B"/>
    <w:rsid w:val="00A22EE8"/>
    <w:rsid w:val="00A22EEA"/>
    <w:rsid w:val="00A242A9"/>
    <w:rsid w:val="00A2455C"/>
    <w:rsid w:val="00A24D6D"/>
    <w:rsid w:val="00A26069"/>
    <w:rsid w:val="00A26D83"/>
    <w:rsid w:val="00A31FE9"/>
    <w:rsid w:val="00A32759"/>
    <w:rsid w:val="00A3342F"/>
    <w:rsid w:val="00A355D6"/>
    <w:rsid w:val="00A36289"/>
    <w:rsid w:val="00A36655"/>
    <w:rsid w:val="00A36DAA"/>
    <w:rsid w:val="00A376A1"/>
    <w:rsid w:val="00A42C66"/>
    <w:rsid w:val="00A4344F"/>
    <w:rsid w:val="00A43E4B"/>
    <w:rsid w:val="00A45C18"/>
    <w:rsid w:val="00A475B6"/>
    <w:rsid w:val="00A503E6"/>
    <w:rsid w:val="00A50647"/>
    <w:rsid w:val="00A51A33"/>
    <w:rsid w:val="00A51FEE"/>
    <w:rsid w:val="00A52EAC"/>
    <w:rsid w:val="00A53C04"/>
    <w:rsid w:val="00A549F7"/>
    <w:rsid w:val="00A558E0"/>
    <w:rsid w:val="00A55B0A"/>
    <w:rsid w:val="00A566BD"/>
    <w:rsid w:val="00A574A1"/>
    <w:rsid w:val="00A57694"/>
    <w:rsid w:val="00A601E3"/>
    <w:rsid w:val="00A602D6"/>
    <w:rsid w:val="00A60BD7"/>
    <w:rsid w:val="00A61E65"/>
    <w:rsid w:val="00A62E83"/>
    <w:rsid w:val="00A639FB"/>
    <w:rsid w:val="00A64A70"/>
    <w:rsid w:val="00A64DAD"/>
    <w:rsid w:val="00A64F18"/>
    <w:rsid w:val="00A65920"/>
    <w:rsid w:val="00A65AE6"/>
    <w:rsid w:val="00A65B39"/>
    <w:rsid w:val="00A67715"/>
    <w:rsid w:val="00A6780E"/>
    <w:rsid w:val="00A700C6"/>
    <w:rsid w:val="00A70B50"/>
    <w:rsid w:val="00A710C8"/>
    <w:rsid w:val="00A711C6"/>
    <w:rsid w:val="00A71451"/>
    <w:rsid w:val="00A71730"/>
    <w:rsid w:val="00A7176F"/>
    <w:rsid w:val="00A71B71"/>
    <w:rsid w:val="00A732A2"/>
    <w:rsid w:val="00A744E4"/>
    <w:rsid w:val="00A75127"/>
    <w:rsid w:val="00A75269"/>
    <w:rsid w:val="00A75EA7"/>
    <w:rsid w:val="00A77468"/>
    <w:rsid w:val="00A8133C"/>
    <w:rsid w:val="00A82F04"/>
    <w:rsid w:val="00A8432F"/>
    <w:rsid w:val="00A84A22"/>
    <w:rsid w:val="00A868AE"/>
    <w:rsid w:val="00A86C4D"/>
    <w:rsid w:val="00A86F06"/>
    <w:rsid w:val="00A90EDD"/>
    <w:rsid w:val="00A9235A"/>
    <w:rsid w:val="00A93B40"/>
    <w:rsid w:val="00A96386"/>
    <w:rsid w:val="00A96B50"/>
    <w:rsid w:val="00A9710A"/>
    <w:rsid w:val="00A9766C"/>
    <w:rsid w:val="00AA00A1"/>
    <w:rsid w:val="00AA1003"/>
    <w:rsid w:val="00AA1243"/>
    <w:rsid w:val="00AA16EC"/>
    <w:rsid w:val="00AA16FF"/>
    <w:rsid w:val="00AA1FB2"/>
    <w:rsid w:val="00AA2AFE"/>
    <w:rsid w:val="00AA2CB1"/>
    <w:rsid w:val="00AA300E"/>
    <w:rsid w:val="00AA37EA"/>
    <w:rsid w:val="00AA3D71"/>
    <w:rsid w:val="00AA3FB7"/>
    <w:rsid w:val="00AA4631"/>
    <w:rsid w:val="00AA478F"/>
    <w:rsid w:val="00AA488A"/>
    <w:rsid w:val="00AA4AC5"/>
    <w:rsid w:val="00AA4B40"/>
    <w:rsid w:val="00AA56C4"/>
    <w:rsid w:val="00AA5962"/>
    <w:rsid w:val="00AA7CEA"/>
    <w:rsid w:val="00AB11B9"/>
    <w:rsid w:val="00AB1E36"/>
    <w:rsid w:val="00AB2B32"/>
    <w:rsid w:val="00AB2C2B"/>
    <w:rsid w:val="00AB3195"/>
    <w:rsid w:val="00AB5408"/>
    <w:rsid w:val="00AB5723"/>
    <w:rsid w:val="00AC015D"/>
    <w:rsid w:val="00AC1F30"/>
    <w:rsid w:val="00AC21D1"/>
    <w:rsid w:val="00AC2383"/>
    <w:rsid w:val="00AC2F9C"/>
    <w:rsid w:val="00AC3752"/>
    <w:rsid w:val="00AC38AE"/>
    <w:rsid w:val="00AC4105"/>
    <w:rsid w:val="00AC4586"/>
    <w:rsid w:val="00AC5B22"/>
    <w:rsid w:val="00AC6459"/>
    <w:rsid w:val="00AC702C"/>
    <w:rsid w:val="00AD09C7"/>
    <w:rsid w:val="00AD2649"/>
    <w:rsid w:val="00AD43E3"/>
    <w:rsid w:val="00AD6333"/>
    <w:rsid w:val="00AD6C98"/>
    <w:rsid w:val="00AD7B79"/>
    <w:rsid w:val="00AE10B1"/>
    <w:rsid w:val="00AE1E94"/>
    <w:rsid w:val="00AE1EFD"/>
    <w:rsid w:val="00AE27A9"/>
    <w:rsid w:val="00AE3042"/>
    <w:rsid w:val="00AE388B"/>
    <w:rsid w:val="00AE3BF0"/>
    <w:rsid w:val="00AE464B"/>
    <w:rsid w:val="00AE5FD8"/>
    <w:rsid w:val="00AE6BAE"/>
    <w:rsid w:val="00AF31EC"/>
    <w:rsid w:val="00AF3A56"/>
    <w:rsid w:val="00AF6873"/>
    <w:rsid w:val="00AF7B95"/>
    <w:rsid w:val="00AF7BFC"/>
    <w:rsid w:val="00B012A4"/>
    <w:rsid w:val="00B0255A"/>
    <w:rsid w:val="00B04833"/>
    <w:rsid w:val="00B04919"/>
    <w:rsid w:val="00B06073"/>
    <w:rsid w:val="00B07B97"/>
    <w:rsid w:val="00B07CF8"/>
    <w:rsid w:val="00B12AC1"/>
    <w:rsid w:val="00B1368D"/>
    <w:rsid w:val="00B13C04"/>
    <w:rsid w:val="00B151AD"/>
    <w:rsid w:val="00B1608D"/>
    <w:rsid w:val="00B17E69"/>
    <w:rsid w:val="00B219D4"/>
    <w:rsid w:val="00B21EEC"/>
    <w:rsid w:val="00B22ABB"/>
    <w:rsid w:val="00B23FC2"/>
    <w:rsid w:val="00B256A6"/>
    <w:rsid w:val="00B2591D"/>
    <w:rsid w:val="00B276E5"/>
    <w:rsid w:val="00B300EE"/>
    <w:rsid w:val="00B32E97"/>
    <w:rsid w:val="00B348BC"/>
    <w:rsid w:val="00B354E0"/>
    <w:rsid w:val="00B3570E"/>
    <w:rsid w:val="00B3764F"/>
    <w:rsid w:val="00B402DF"/>
    <w:rsid w:val="00B40934"/>
    <w:rsid w:val="00B40BE1"/>
    <w:rsid w:val="00B411B8"/>
    <w:rsid w:val="00B41BA9"/>
    <w:rsid w:val="00B41FA2"/>
    <w:rsid w:val="00B42D35"/>
    <w:rsid w:val="00B4413C"/>
    <w:rsid w:val="00B454D9"/>
    <w:rsid w:val="00B50A2A"/>
    <w:rsid w:val="00B51232"/>
    <w:rsid w:val="00B52EA6"/>
    <w:rsid w:val="00B5359A"/>
    <w:rsid w:val="00B548D4"/>
    <w:rsid w:val="00B56C96"/>
    <w:rsid w:val="00B57365"/>
    <w:rsid w:val="00B600EB"/>
    <w:rsid w:val="00B6048F"/>
    <w:rsid w:val="00B60618"/>
    <w:rsid w:val="00B60EFD"/>
    <w:rsid w:val="00B62BCC"/>
    <w:rsid w:val="00B63998"/>
    <w:rsid w:val="00B63E2D"/>
    <w:rsid w:val="00B64240"/>
    <w:rsid w:val="00B648C3"/>
    <w:rsid w:val="00B654D1"/>
    <w:rsid w:val="00B65E9C"/>
    <w:rsid w:val="00B66DCE"/>
    <w:rsid w:val="00B66E49"/>
    <w:rsid w:val="00B66EBD"/>
    <w:rsid w:val="00B6730D"/>
    <w:rsid w:val="00B70C5C"/>
    <w:rsid w:val="00B71218"/>
    <w:rsid w:val="00B721DB"/>
    <w:rsid w:val="00B729C1"/>
    <w:rsid w:val="00B73829"/>
    <w:rsid w:val="00B73C61"/>
    <w:rsid w:val="00B74057"/>
    <w:rsid w:val="00B74CAC"/>
    <w:rsid w:val="00B769D6"/>
    <w:rsid w:val="00B7753C"/>
    <w:rsid w:val="00B80338"/>
    <w:rsid w:val="00B803DD"/>
    <w:rsid w:val="00B845A8"/>
    <w:rsid w:val="00B84C9E"/>
    <w:rsid w:val="00B85F47"/>
    <w:rsid w:val="00B860E8"/>
    <w:rsid w:val="00B86D8F"/>
    <w:rsid w:val="00B87A73"/>
    <w:rsid w:val="00B913E8"/>
    <w:rsid w:val="00B918E9"/>
    <w:rsid w:val="00B91F6B"/>
    <w:rsid w:val="00B92385"/>
    <w:rsid w:val="00B9238C"/>
    <w:rsid w:val="00B938DA"/>
    <w:rsid w:val="00B95FCB"/>
    <w:rsid w:val="00B96BAB"/>
    <w:rsid w:val="00B9741A"/>
    <w:rsid w:val="00BA0F64"/>
    <w:rsid w:val="00BA2198"/>
    <w:rsid w:val="00BA2DE0"/>
    <w:rsid w:val="00BA481C"/>
    <w:rsid w:val="00BA5B3C"/>
    <w:rsid w:val="00BA6568"/>
    <w:rsid w:val="00BA78CB"/>
    <w:rsid w:val="00BB0CA1"/>
    <w:rsid w:val="00BB3D00"/>
    <w:rsid w:val="00BB40AC"/>
    <w:rsid w:val="00BB51D8"/>
    <w:rsid w:val="00BB7CD0"/>
    <w:rsid w:val="00BC030D"/>
    <w:rsid w:val="00BC0535"/>
    <w:rsid w:val="00BC09A5"/>
    <w:rsid w:val="00BC1313"/>
    <w:rsid w:val="00BC18D3"/>
    <w:rsid w:val="00BC42F6"/>
    <w:rsid w:val="00BC7223"/>
    <w:rsid w:val="00BC7A5D"/>
    <w:rsid w:val="00BC7EE3"/>
    <w:rsid w:val="00BD2198"/>
    <w:rsid w:val="00BD29D2"/>
    <w:rsid w:val="00BD3214"/>
    <w:rsid w:val="00BD7228"/>
    <w:rsid w:val="00BE01B2"/>
    <w:rsid w:val="00BE035C"/>
    <w:rsid w:val="00BE12B8"/>
    <w:rsid w:val="00BE1C37"/>
    <w:rsid w:val="00BE1F75"/>
    <w:rsid w:val="00BE24C4"/>
    <w:rsid w:val="00BE3F2F"/>
    <w:rsid w:val="00BE617E"/>
    <w:rsid w:val="00BE682E"/>
    <w:rsid w:val="00BE6D46"/>
    <w:rsid w:val="00BF009B"/>
    <w:rsid w:val="00BF0A67"/>
    <w:rsid w:val="00BF0ADD"/>
    <w:rsid w:val="00BF58F0"/>
    <w:rsid w:val="00C014AD"/>
    <w:rsid w:val="00C036F3"/>
    <w:rsid w:val="00C0422D"/>
    <w:rsid w:val="00C04C63"/>
    <w:rsid w:val="00C04E49"/>
    <w:rsid w:val="00C0556B"/>
    <w:rsid w:val="00C06AB1"/>
    <w:rsid w:val="00C07655"/>
    <w:rsid w:val="00C1007F"/>
    <w:rsid w:val="00C10843"/>
    <w:rsid w:val="00C11E76"/>
    <w:rsid w:val="00C11F6D"/>
    <w:rsid w:val="00C121C3"/>
    <w:rsid w:val="00C130B8"/>
    <w:rsid w:val="00C140D9"/>
    <w:rsid w:val="00C1424A"/>
    <w:rsid w:val="00C14842"/>
    <w:rsid w:val="00C14C01"/>
    <w:rsid w:val="00C14D35"/>
    <w:rsid w:val="00C17561"/>
    <w:rsid w:val="00C177EB"/>
    <w:rsid w:val="00C222C8"/>
    <w:rsid w:val="00C24025"/>
    <w:rsid w:val="00C262B5"/>
    <w:rsid w:val="00C2654A"/>
    <w:rsid w:val="00C26771"/>
    <w:rsid w:val="00C26B9D"/>
    <w:rsid w:val="00C26E35"/>
    <w:rsid w:val="00C27FA4"/>
    <w:rsid w:val="00C30BAC"/>
    <w:rsid w:val="00C3164E"/>
    <w:rsid w:val="00C33635"/>
    <w:rsid w:val="00C338D8"/>
    <w:rsid w:val="00C3450F"/>
    <w:rsid w:val="00C3489B"/>
    <w:rsid w:val="00C34CE1"/>
    <w:rsid w:val="00C3540D"/>
    <w:rsid w:val="00C35D6F"/>
    <w:rsid w:val="00C3666B"/>
    <w:rsid w:val="00C3740A"/>
    <w:rsid w:val="00C37722"/>
    <w:rsid w:val="00C40850"/>
    <w:rsid w:val="00C44D65"/>
    <w:rsid w:val="00C45850"/>
    <w:rsid w:val="00C50BEC"/>
    <w:rsid w:val="00C54534"/>
    <w:rsid w:val="00C54C09"/>
    <w:rsid w:val="00C615AF"/>
    <w:rsid w:val="00C6201E"/>
    <w:rsid w:val="00C62AB6"/>
    <w:rsid w:val="00C64453"/>
    <w:rsid w:val="00C64671"/>
    <w:rsid w:val="00C64FE1"/>
    <w:rsid w:val="00C6536A"/>
    <w:rsid w:val="00C65C4E"/>
    <w:rsid w:val="00C66550"/>
    <w:rsid w:val="00C669AD"/>
    <w:rsid w:val="00C67E78"/>
    <w:rsid w:val="00C7170E"/>
    <w:rsid w:val="00C730FF"/>
    <w:rsid w:val="00C7348A"/>
    <w:rsid w:val="00C735A9"/>
    <w:rsid w:val="00C73803"/>
    <w:rsid w:val="00C77640"/>
    <w:rsid w:val="00C77B00"/>
    <w:rsid w:val="00C80225"/>
    <w:rsid w:val="00C80A7F"/>
    <w:rsid w:val="00C8127F"/>
    <w:rsid w:val="00C81E5E"/>
    <w:rsid w:val="00C82C69"/>
    <w:rsid w:val="00C834A1"/>
    <w:rsid w:val="00C83BFD"/>
    <w:rsid w:val="00C83D27"/>
    <w:rsid w:val="00C83DA5"/>
    <w:rsid w:val="00C845EA"/>
    <w:rsid w:val="00C85029"/>
    <w:rsid w:val="00C8690C"/>
    <w:rsid w:val="00C86B0E"/>
    <w:rsid w:val="00C87C5B"/>
    <w:rsid w:val="00C9128C"/>
    <w:rsid w:val="00C91FBE"/>
    <w:rsid w:val="00C92E9C"/>
    <w:rsid w:val="00C9414A"/>
    <w:rsid w:val="00C94A26"/>
    <w:rsid w:val="00C9638C"/>
    <w:rsid w:val="00C96411"/>
    <w:rsid w:val="00C968CC"/>
    <w:rsid w:val="00C96FF0"/>
    <w:rsid w:val="00CA2492"/>
    <w:rsid w:val="00CA3AD2"/>
    <w:rsid w:val="00CA3F72"/>
    <w:rsid w:val="00CA40E6"/>
    <w:rsid w:val="00CA6A4F"/>
    <w:rsid w:val="00CA7746"/>
    <w:rsid w:val="00CB0B15"/>
    <w:rsid w:val="00CB1167"/>
    <w:rsid w:val="00CB2D00"/>
    <w:rsid w:val="00CB3275"/>
    <w:rsid w:val="00CB4088"/>
    <w:rsid w:val="00CB4856"/>
    <w:rsid w:val="00CB632E"/>
    <w:rsid w:val="00CB730B"/>
    <w:rsid w:val="00CB74B2"/>
    <w:rsid w:val="00CB7746"/>
    <w:rsid w:val="00CC1F78"/>
    <w:rsid w:val="00CC2F34"/>
    <w:rsid w:val="00CC2F49"/>
    <w:rsid w:val="00CC3939"/>
    <w:rsid w:val="00CC3AF4"/>
    <w:rsid w:val="00CC4D35"/>
    <w:rsid w:val="00CC5D8A"/>
    <w:rsid w:val="00CC6ADA"/>
    <w:rsid w:val="00CD0500"/>
    <w:rsid w:val="00CD120B"/>
    <w:rsid w:val="00CD3817"/>
    <w:rsid w:val="00CD494E"/>
    <w:rsid w:val="00CD57D7"/>
    <w:rsid w:val="00CD5DF4"/>
    <w:rsid w:val="00CD7A9D"/>
    <w:rsid w:val="00CE17E1"/>
    <w:rsid w:val="00CE35AA"/>
    <w:rsid w:val="00CE5DEE"/>
    <w:rsid w:val="00CE64C0"/>
    <w:rsid w:val="00CE661B"/>
    <w:rsid w:val="00CE6993"/>
    <w:rsid w:val="00CE6D97"/>
    <w:rsid w:val="00CE7A55"/>
    <w:rsid w:val="00CF01D9"/>
    <w:rsid w:val="00CF2116"/>
    <w:rsid w:val="00CF3DD0"/>
    <w:rsid w:val="00CF437A"/>
    <w:rsid w:val="00CF4B84"/>
    <w:rsid w:val="00CF5B89"/>
    <w:rsid w:val="00CF608C"/>
    <w:rsid w:val="00CF6AA2"/>
    <w:rsid w:val="00CF76B5"/>
    <w:rsid w:val="00D00AC8"/>
    <w:rsid w:val="00D00FD2"/>
    <w:rsid w:val="00D02F36"/>
    <w:rsid w:val="00D039D3"/>
    <w:rsid w:val="00D03A51"/>
    <w:rsid w:val="00D0681F"/>
    <w:rsid w:val="00D1120A"/>
    <w:rsid w:val="00D127B1"/>
    <w:rsid w:val="00D129D6"/>
    <w:rsid w:val="00D14216"/>
    <w:rsid w:val="00D148C1"/>
    <w:rsid w:val="00D15135"/>
    <w:rsid w:val="00D16BFC"/>
    <w:rsid w:val="00D1798D"/>
    <w:rsid w:val="00D17A36"/>
    <w:rsid w:val="00D17C72"/>
    <w:rsid w:val="00D20A5E"/>
    <w:rsid w:val="00D227FD"/>
    <w:rsid w:val="00D23037"/>
    <w:rsid w:val="00D24755"/>
    <w:rsid w:val="00D247E3"/>
    <w:rsid w:val="00D30DB6"/>
    <w:rsid w:val="00D313CA"/>
    <w:rsid w:val="00D316E8"/>
    <w:rsid w:val="00D32B39"/>
    <w:rsid w:val="00D33E12"/>
    <w:rsid w:val="00D34CE8"/>
    <w:rsid w:val="00D364CA"/>
    <w:rsid w:val="00D4029E"/>
    <w:rsid w:val="00D40ADE"/>
    <w:rsid w:val="00D40C23"/>
    <w:rsid w:val="00D41402"/>
    <w:rsid w:val="00D43601"/>
    <w:rsid w:val="00D438BB"/>
    <w:rsid w:val="00D43C6D"/>
    <w:rsid w:val="00D44801"/>
    <w:rsid w:val="00D46DD9"/>
    <w:rsid w:val="00D501A1"/>
    <w:rsid w:val="00D5029A"/>
    <w:rsid w:val="00D512B5"/>
    <w:rsid w:val="00D514F7"/>
    <w:rsid w:val="00D5191B"/>
    <w:rsid w:val="00D5352D"/>
    <w:rsid w:val="00D5508D"/>
    <w:rsid w:val="00D55ECD"/>
    <w:rsid w:val="00D60298"/>
    <w:rsid w:val="00D624D4"/>
    <w:rsid w:val="00D62613"/>
    <w:rsid w:val="00D62995"/>
    <w:rsid w:val="00D62DBD"/>
    <w:rsid w:val="00D63097"/>
    <w:rsid w:val="00D63DF5"/>
    <w:rsid w:val="00D64C3B"/>
    <w:rsid w:val="00D712A7"/>
    <w:rsid w:val="00D7192B"/>
    <w:rsid w:val="00D71A7A"/>
    <w:rsid w:val="00D7311F"/>
    <w:rsid w:val="00D7346E"/>
    <w:rsid w:val="00D74A65"/>
    <w:rsid w:val="00D75DC8"/>
    <w:rsid w:val="00D76BD5"/>
    <w:rsid w:val="00D7715F"/>
    <w:rsid w:val="00D8277A"/>
    <w:rsid w:val="00D82AC7"/>
    <w:rsid w:val="00D8388A"/>
    <w:rsid w:val="00D859CC"/>
    <w:rsid w:val="00D85ACA"/>
    <w:rsid w:val="00D86115"/>
    <w:rsid w:val="00D86F11"/>
    <w:rsid w:val="00D87253"/>
    <w:rsid w:val="00D878DF"/>
    <w:rsid w:val="00D90880"/>
    <w:rsid w:val="00D92AA7"/>
    <w:rsid w:val="00D930FE"/>
    <w:rsid w:val="00D93ADE"/>
    <w:rsid w:val="00D93C63"/>
    <w:rsid w:val="00D93D3C"/>
    <w:rsid w:val="00D942EC"/>
    <w:rsid w:val="00D94410"/>
    <w:rsid w:val="00DA069B"/>
    <w:rsid w:val="00DA27F9"/>
    <w:rsid w:val="00DA379B"/>
    <w:rsid w:val="00DA52D3"/>
    <w:rsid w:val="00DB0176"/>
    <w:rsid w:val="00DB09E4"/>
    <w:rsid w:val="00DB1989"/>
    <w:rsid w:val="00DB1B62"/>
    <w:rsid w:val="00DB1DE3"/>
    <w:rsid w:val="00DB22F8"/>
    <w:rsid w:val="00DB3B6B"/>
    <w:rsid w:val="00DB3EEB"/>
    <w:rsid w:val="00DB4390"/>
    <w:rsid w:val="00DB5A87"/>
    <w:rsid w:val="00DB6EFF"/>
    <w:rsid w:val="00DB70C2"/>
    <w:rsid w:val="00DB78E7"/>
    <w:rsid w:val="00DC03AE"/>
    <w:rsid w:val="00DC0AEB"/>
    <w:rsid w:val="00DC1922"/>
    <w:rsid w:val="00DC19C6"/>
    <w:rsid w:val="00DC31F3"/>
    <w:rsid w:val="00DC45B4"/>
    <w:rsid w:val="00DC4EB9"/>
    <w:rsid w:val="00DC5654"/>
    <w:rsid w:val="00DC57A4"/>
    <w:rsid w:val="00DC692B"/>
    <w:rsid w:val="00DC6E2E"/>
    <w:rsid w:val="00DC7044"/>
    <w:rsid w:val="00DD0298"/>
    <w:rsid w:val="00DD07DA"/>
    <w:rsid w:val="00DD0C12"/>
    <w:rsid w:val="00DD1E29"/>
    <w:rsid w:val="00DD21F2"/>
    <w:rsid w:val="00DD314B"/>
    <w:rsid w:val="00DD3815"/>
    <w:rsid w:val="00DD3993"/>
    <w:rsid w:val="00DD49E8"/>
    <w:rsid w:val="00DD5406"/>
    <w:rsid w:val="00DD7D75"/>
    <w:rsid w:val="00DE190F"/>
    <w:rsid w:val="00DE23B8"/>
    <w:rsid w:val="00DE2414"/>
    <w:rsid w:val="00DE2C8F"/>
    <w:rsid w:val="00DE46DE"/>
    <w:rsid w:val="00DE524B"/>
    <w:rsid w:val="00DE7D6B"/>
    <w:rsid w:val="00DF05DF"/>
    <w:rsid w:val="00DF08DE"/>
    <w:rsid w:val="00DF1EBE"/>
    <w:rsid w:val="00DF2770"/>
    <w:rsid w:val="00DF277E"/>
    <w:rsid w:val="00DF3C84"/>
    <w:rsid w:val="00DF439F"/>
    <w:rsid w:val="00DF5E24"/>
    <w:rsid w:val="00DF6568"/>
    <w:rsid w:val="00DF7D3D"/>
    <w:rsid w:val="00E01794"/>
    <w:rsid w:val="00E0213C"/>
    <w:rsid w:val="00E02AAA"/>
    <w:rsid w:val="00E037FC"/>
    <w:rsid w:val="00E03899"/>
    <w:rsid w:val="00E05102"/>
    <w:rsid w:val="00E05F3F"/>
    <w:rsid w:val="00E060BA"/>
    <w:rsid w:val="00E10D0D"/>
    <w:rsid w:val="00E10DA3"/>
    <w:rsid w:val="00E11350"/>
    <w:rsid w:val="00E11ADE"/>
    <w:rsid w:val="00E14C86"/>
    <w:rsid w:val="00E1502E"/>
    <w:rsid w:val="00E20C05"/>
    <w:rsid w:val="00E210EF"/>
    <w:rsid w:val="00E22151"/>
    <w:rsid w:val="00E22A00"/>
    <w:rsid w:val="00E2303F"/>
    <w:rsid w:val="00E23064"/>
    <w:rsid w:val="00E23CFE"/>
    <w:rsid w:val="00E2437B"/>
    <w:rsid w:val="00E244CE"/>
    <w:rsid w:val="00E24E6D"/>
    <w:rsid w:val="00E24FBD"/>
    <w:rsid w:val="00E258FE"/>
    <w:rsid w:val="00E2599F"/>
    <w:rsid w:val="00E25F04"/>
    <w:rsid w:val="00E263CA"/>
    <w:rsid w:val="00E319DA"/>
    <w:rsid w:val="00E34E1A"/>
    <w:rsid w:val="00E35805"/>
    <w:rsid w:val="00E35854"/>
    <w:rsid w:val="00E373F3"/>
    <w:rsid w:val="00E42B2D"/>
    <w:rsid w:val="00E4671D"/>
    <w:rsid w:val="00E50376"/>
    <w:rsid w:val="00E504A4"/>
    <w:rsid w:val="00E50CB9"/>
    <w:rsid w:val="00E522D0"/>
    <w:rsid w:val="00E54D4B"/>
    <w:rsid w:val="00E55262"/>
    <w:rsid w:val="00E570E8"/>
    <w:rsid w:val="00E571AD"/>
    <w:rsid w:val="00E57CE8"/>
    <w:rsid w:val="00E61F34"/>
    <w:rsid w:val="00E6415E"/>
    <w:rsid w:val="00E64432"/>
    <w:rsid w:val="00E649EE"/>
    <w:rsid w:val="00E66E1A"/>
    <w:rsid w:val="00E66F8A"/>
    <w:rsid w:val="00E67227"/>
    <w:rsid w:val="00E67666"/>
    <w:rsid w:val="00E67F89"/>
    <w:rsid w:val="00E70C8E"/>
    <w:rsid w:val="00E71285"/>
    <w:rsid w:val="00E71FF4"/>
    <w:rsid w:val="00E72C23"/>
    <w:rsid w:val="00E72CA2"/>
    <w:rsid w:val="00E73C2E"/>
    <w:rsid w:val="00E74A31"/>
    <w:rsid w:val="00E75AAA"/>
    <w:rsid w:val="00E77945"/>
    <w:rsid w:val="00E77DDE"/>
    <w:rsid w:val="00E8025A"/>
    <w:rsid w:val="00E80809"/>
    <w:rsid w:val="00E82AD4"/>
    <w:rsid w:val="00E83D71"/>
    <w:rsid w:val="00E86857"/>
    <w:rsid w:val="00E870EF"/>
    <w:rsid w:val="00E875B2"/>
    <w:rsid w:val="00E903BF"/>
    <w:rsid w:val="00E90D06"/>
    <w:rsid w:val="00E92683"/>
    <w:rsid w:val="00E928F7"/>
    <w:rsid w:val="00E943A5"/>
    <w:rsid w:val="00E973D4"/>
    <w:rsid w:val="00E9772A"/>
    <w:rsid w:val="00EA0571"/>
    <w:rsid w:val="00EA0BE4"/>
    <w:rsid w:val="00EA247E"/>
    <w:rsid w:val="00EA38B5"/>
    <w:rsid w:val="00EA533C"/>
    <w:rsid w:val="00EA7202"/>
    <w:rsid w:val="00EB094E"/>
    <w:rsid w:val="00EB0CD5"/>
    <w:rsid w:val="00EB1E85"/>
    <w:rsid w:val="00EB3793"/>
    <w:rsid w:val="00EB5082"/>
    <w:rsid w:val="00EB6C2C"/>
    <w:rsid w:val="00EB6C70"/>
    <w:rsid w:val="00EB6CE4"/>
    <w:rsid w:val="00EB6D01"/>
    <w:rsid w:val="00EB7175"/>
    <w:rsid w:val="00EB7DBE"/>
    <w:rsid w:val="00EC3A2D"/>
    <w:rsid w:val="00EC49A8"/>
    <w:rsid w:val="00EC506A"/>
    <w:rsid w:val="00EC538A"/>
    <w:rsid w:val="00EC543A"/>
    <w:rsid w:val="00EC5C0F"/>
    <w:rsid w:val="00EC7D90"/>
    <w:rsid w:val="00EC7EEB"/>
    <w:rsid w:val="00ED0E19"/>
    <w:rsid w:val="00ED154B"/>
    <w:rsid w:val="00ED17DF"/>
    <w:rsid w:val="00ED21C0"/>
    <w:rsid w:val="00ED225B"/>
    <w:rsid w:val="00ED304B"/>
    <w:rsid w:val="00ED3499"/>
    <w:rsid w:val="00ED3579"/>
    <w:rsid w:val="00ED3C76"/>
    <w:rsid w:val="00ED4671"/>
    <w:rsid w:val="00ED55E4"/>
    <w:rsid w:val="00ED62B2"/>
    <w:rsid w:val="00ED69FD"/>
    <w:rsid w:val="00ED6E4E"/>
    <w:rsid w:val="00EE1237"/>
    <w:rsid w:val="00EE1AA4"/>
    <w:rsid w:val="00EE207C"/>
    <w:rsid w:val="00EE2146"/>
    <w:rsid w:val="00EE239E"/>
    <w:rsid w:val="00EE44F6"/>
    <w:rsid w:val="00EE49A6"/>
    <w:rsid w:val="00EE5325"/>
    <w:rsid w:val="00EE5F5E"/>
    <w:rsid w:val="00EE751A"/>
    <w:rsid w:val="00EF03A1"/>
    <w:rsid w:val="00EF319F"/>
    <w:rsid w:val="00EF440F"/>
    <w:rsid w:val="00EF561F"/>
    <w:rsid w:val="00EF7F72"/>
    <w:rsid w:val="00F011C7"/>
    <w:rsid w:val="00F01CBF"/>
    <w:rsid w:val="00F03448"/>
    <w:rsid w:val="00F064DA"/>
    <w:rsid w:val="00F0675A"/>
    <w:rsid w:val="00F06A40"/>
    <w:rsid w:val="00F079C1"/>
    <w:rsid w:val="00F07F75"/>
    <w:rsid w:val="00F114C1"/>
    <w:rsid w:val="00F11762"/>
    <w:rsid w:val="00F11D98"/>
    <w:rsid w:val="00F12678"/>
    <w:rsid w:val="00F12F23"/>
    <w:rsid w:val="00F134F9"/>
    <w:rsid w:val="00F13F4D"/>
    <w:rsid w:val="00F14961"/>
    <w:rsid w:val="00F14E38"/>
    <w:rsid w:val="00F14E6B"/>
    <w:rsid w:val="00F15200"/>
    <w:rsid w:val="00F158A7"/>
    <w:rsid w:val="00F16A72"/>
    <w:rsid w:val="00F17A70"/>
    <w:rsid w:val="00F203E1"/>
    <w:rsid w:val="00F2106F"/>
    <w:rsid w:val="00F2301E"/>
    <w:rsid w:val="00F23563"/>
    <w:rsid w:val="00F25059"/>
    <w:rsid w:val="00F2541C"/>
    <w:rsid w:val="00F25F31"/>
    <w:rsid w:val="00F276E4"/>
    <w:rsid w:val="00F279A4"/>
    <w:rsid w:val="00F27A03"/>
    <w:rsid w:val="00F30EEF"/>
    <w:rsid w:val="00F32A3C"/>
    <w:rsid w:val="00F32EA9"/>
    <w:rsid w:val="00F3315F"/>
    <w:rsid w:val="00F36F33"/>
    <w:rsid w:val="00F37393"/>
    <w:rsid w:val="00F376AB"/>
    <w:rsid w:val="00F41742"/>
    <w:rsid w:val="00F417D5"/>
    <w:rsid w:val="00F41943"/>
    <w:rsid w:val="00F4242D"/>
    <w:rsid w:val="00F426C2"/>
    <w:rsid w:val="00F45C14"/>
    <w:rsid w:val="00F46CA9"/>
    <w:rsid w:val="00F47E28"/>
    <w:rsid w:val="00F5092A"/>
    <w:rsid w:val="00F51661"/>
    <w:rsid w:val="00F530AA"/>
    <w:rsid w:val="00F5364F"/>
    <w:rsid w:val="00F539E5"/>
    <w:rsid w:val="00F544AB"/>
    <w:rsid w:val="00F555E7"/>
    <w:rsid w:val="00F55D34"/>
    <w:rsid w:val="00F60DE4"/>
    <w:rsid w:val="00F616B7"/>
    <w:rsid w:val="00F620AD"/>
    <w:rsid w:val="00F645F8"/>
    <w:rsid w:val="00F64AA1"/>
    <w:rsid w:val="00F64CFD"/>
    <w:rsid w:val="00F64E42"/>
    <w:rsid w:val="00F67587"/>
    <w:rsid w:val="00F6758A"/>
    <w:rsid w:val="00F67B9D"/>
    <w:rsid w:val="00F70DF1"/>
    <w:rsid w:val="00F71E28"/>
    <w:rsid w:val="00F73BC0"/>
    <w:rsid w:val="00F743A6"/>
    <w:rsid w:val="00F7587D"/>
    <w:rsid w:val="00F7591F"/>
    <w:rsid w:val="00F760B7"/>
    <w:rsid w:val="00F77DD7"/>
    <w:rsid w:val="00F77F9F"/>
    <w:rsid w:val="00F8078C"/>
    <w:rsid w:val="00F82B9B"/>
    <w:rsid w:val="00F8390E"/>
    <w:rsid w:val="00F83E58"/>
    <w:rsid w:val="00F83FA6"/>
    <w:rsid w:val="00F8443E"/>
    <w:rsid w:val="00F8522C"/>
    <w:rsid w:val="00F85C4F"/>
    <w:rsid w:val="00F85F35"/>
    <w:rsid w:val="00F87A5A"/>
    <w:rsid w:val="00F90AE4"/>
    <w:rsid w:val="00F928E5"/>
    <w:rsid w:val="00F92951"/>
    <w:rsid w:val="00F931CC"/>
    <w:rsid w:val="00F96023"/>
    <w:rsid w:val="00F9783A"/>
    <w:rsid w:val="00FA00BC"/>
    <w:rsid w:val="00FA1FD5"/>
    <w:rsid w:val="00FA2368"/>
    <w:rsid w:val="00FA2FC4"/>
    <w:rsid w:val="00FA311E"/>
    <w:rsid w:val="00FA6C25"/>
    <w:rsid w:val="00FB09CA"/>
    <w:rsid w:val="00FB0C92"/>
    <w:rsid w:val="00FB1257"/>
    <w:rsid w:val="00FB1F48"/>
    <w:rsid w:val="00FB2615"/>
    <w:rsid w:val="00FB269A"/>
    <w:rsid w:val="00FB3BB0"/>
    <w:rsid w:val="00FB3DB5"/>
    <w:rsid w:val="00FB4291"/>
    <w:rsid w:val="00FB4945"/>
    <w:rsid w:val="00FB4B89"/>
    <w:rsid w:val="00FB5177"/>
    <w:rsid w:val="00FB569D"/>
    <w:rsid w:val="00FB5D20"/>
    <w:rsid w:val="00FC0138"/>
    <w:rsid w:val="00FC04D6"/>
    <w:rsid w:val="00FC0D14"/>
    <w:rsid w:val="00FC1143"/>
    <w:rsid w:val="00FC1E1A"/>
    <w:rsid w:val="00FC246C"/>
    <w:rsid w:val="00FC267E"/>
    <w:rsid w:val="00FC4745"/>
    <w:rsid w:val="00FC4DA4"/>
    <w:rsid w:val="00FC5996"/>
    <w:rsid w:val="00FC6CC2"/>
    <w:rsid w:val="00FC7268"/>
    <w:rsid w:val="00FD1006"/>
    <w:rsid w:val="00FD1FA6"/>
    <w:rsid w:val="00FD2397"/>
    <w:rsid w:val="00FD54E8"/>
    <w:rsid w:val="00FD55AA"/>
    <w:rsid w:val="00FD55C7"/>
    <w:rsid w:val="00FD6B4D"/>
    <w:rsid w:val="00FD722E"/>
    <w:rsid w:val="00FD74BF"/>
    <w:rsid w:val="00FE0E48"/>
    <w:rsid w:val="00FE17E8"/>
    <w:rsid w:val="00FE3FDB"/>
    <w:rsid w:val="00FE50C0"/>
    <w:rsid w:val="00FE60FA"/>
    <w:rsid w:val="00FE6194"/>
    <w:rsid w:val="00FE6CDA"/>
    <w:rsid w:val="00FE7CED"/>
    <w:rsid w:val="00FF0A8A"/>
    <w:rsid w:val="00FF179C"/>
    <w:rsid w:val="00FF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9BDCD"/>
  <w15:docId w15:val="{5A321024-8DAB-428A-8552-7A24A02B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619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evisione">
    <w:name w:val="Revision"/>
    <w:hidden/>
    <w:uiPriority w:val="99"/>
    <w:semiHidden/>
    <w:rsid w:val="00C730FF"/>
    <w:rPr>
      <w:sz w:val="24"/>
      <w:szCs w:val="24"/>
    </w:rPr>
  </w:style>
  <w:style w:type="paragraph" w:styleId="Testofumetto">
    <w:name w:val="Balloon Text"/>
    <w:basedOn w:val="Normale"/>
    <w:link w:val="TestofumettoCarattere"/>
    <w:semiHidden/>
    <w:unhideWhenUsed/>
    <w:rsid w:val="00C730F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C730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66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predicazione\duemila6-7\2&#176;%20quaresima%20trasfigur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066DB3-1FF6-45A7-A2FF-E96BB7C75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2° quaresima trasfigurazione</Template>
  <TotalTime>158</TotalTime>
  <Pages>2</Pages>
  <Words>1050</Words>
  <Characters>4952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Poi la vita si riprende tutto</vt:lpstr>
    </vt:vector>
  </TitlesOfParts>
  <Company>Utente</Company>
  <LinksUpToDate>false</LinksUpToDate>
  <CharactersWithSpaces>5991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 la vita si riprende tutto</dc:title>
  <dc:creator>Utente</dc:creator>
  <cp:lastModifiedBy>Alessandro Dehò</cp:lastModifiedBy>
  <cp:revision>71</cp:revision>
  <cp:lastPrinted>2020-06-19T16:44:00Z</cp:lastPrinted>
  <dcterms:created xsi:type="dcterms:W3CDTF">2020-06-19T14:02:00Z</dcterms:created>
  <dcterms:modified xsi:type="dcterms:W3CDTF">2020-06-19T17:01:00Z</dcterms:modified>
</cp:coreProperties>
</file>