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60C049AF" w:rsidR="00DD3993" w:rsidRDefault="00AA7CEA" w:rsidP="006E2662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 xml:space="preserve">Con </w:t>
      </w:r>
      <w:r w:rsidR="0012560E">
        <w:rPr>
          <w:rFonts w:ascii="Tempus Sans ITC" w:hAnsi="Tempus Sans ITC"/>
          <w:b/>
          <w:sz w:val="32"/>
        </w:rPr>
        <w:t>d</w:t>
      </w:r>
      <w:r>
        <w:rPr>
          <w:rFonts w:ascii="Tempus Sans ITC" w:hAnsi="Tempus Sans ITC"/>
          <w:b/>
          <w:sz w:val="32"/>
        </w:rPr>
        <w:t>olcezz</w:t>
      </w:r>
      <w:r w:rsidR="0012560E">
        <w:rPr>
          <w:rFonts w:ascii="Tempus Sans ITC" w:hAnsi="Tempus Sans ITC"/>
          <w:b/>
          <w:sz w:val="32"/>
        </w:rPr>
        <w:t>a e con rispetto</w:t>
      </w:r>
    </w:p>
    <w:p w14:paraId="75A7A1AE" w14:textId="705CA5F2" w:rsidR="00DD3993" w:rsidRDefault="00240950" w:rsidP="006E2662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266567">
        <w:rPr>
          <w:rFonts w:ascii="Tempus Sans ITC" w:hAnsi="Tempus Sans ITC"/>
          <w:sz w:val="20"/>
        </w:rPr>
        <w:t xml:space="preserve">1 Pietro </w:t>
      </w:r>
      <w:r w:rsidR="00EC7D90">
        <w:rPr>
          <w:rFonts w:ascii="Tempus Sans ITC" w:hAnsi="Tempus Sans ITC"/>
          <w:sz w:val="20"/>
        </w:rPr>
        <w:t xml:space="preserve">3,15-18; </w:t>
      </w:r>
      <w:r w:rsidR="00EE44F6">
        <w:rPr>
          <w:rFonts w:ascii="Tempus Sans ITC" w:hAnsi="Tempus Sans ITC"/>
          <w:sz w:val="20"/>
        </w:rPr>
        <w:t>Giovanni 1</w:t>
      </w:r>
      <w:r w:rsidR="00F32A3C">
        <w:rPr>
          <w:rFonts w:ascii="Tempus Sans ITC" w:hAnsi="Tempus Sans ITC"/>
          <w:sz w:val="20"/>
        </w:rPr>
        <w:t>4</w:t>
      </w:r>
      <w:r w:rsidR="00EE44F6">
        <w:rPr>
          <w:rFonts w:ascii="Tempus Sans ITC" w:hAnsi="Tempus Sans ITC"/>
          <w:sz w:val="20"/>
        </w:rPr>
        <w:t>,1</w:t>
      </w:r>
      <w:r w:rsidR="00F32A3C">
        <w:rPr>
          <w:rFonts w:ascii="Tempus Sans ITC" w:hAnsi="Tempus Sans ITC"/>
          <w:sz w:val="20"/>
        </w:rPr>
        <w:t>5</w:t>
      </w:r>
      <w:r w:rsidR="00EE44F6">
        <w:rPr>
          <w:rFonts w:ascii="Tempus Sans ITC" w:hAnsi="Tempus Sans ITC"/>
          <w:sz w:val="20"/>
        </w:rPr>
        <w:t>-</w:t>
      </w:r>
      <w:r w:rsidR="00F32A3C">
        <w:rPr>
          <w:rFonts w:ascii="Tempus Sans ITC" w:hAnsi="Tempus Sans ITC"/>
          <w:sz w:val="20"/>
        </w:rPr>
        <w:t>2</w:t>
      </w:r>
      <w:r w:rsidR="00EE44F6">
        <w:rPr>
          <w:rFonts w:ascii="Tempus Sans ITC" w:hAnsi="Tempus Sans ITC"/>
          <w:sz w:val="20"/>
        </w:rPr>
        <w:t>1</w:t>
      </w:r>
      <w:r w:rsidR="00DD3993">
        <w:rPr>
          <w:rFonts w:ascii="Tempus Sans ITC" w:hAnsi="Tempus Sans ITC"/>
          <w:sz w:val="20"/>
        </w:rPr>
        <w:t>)</w:t>
      </w:r>
    </w:p>
    <w:p w14:paraId="3AF28014" w14:textId="2E340EBF" w:rsidR="00DD3993" w:rsidRDefault="00EE44F6" w:rsidP="006E2662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V</w:t>
      </w:r>
      <w:r w:rsidR="00F32A3C">
        <w:rPr>
          <w:rFonts w:ascii="Tempus Sans ITC" w:hAnsi="Tempus Sans ITC"/>
          <w:sz w:val="20"/>
        </w:rPr>
        <w:t>I</w:t>
      </w:r>
      <w:r w:rsidR="00B62BCC">
        <w:rPr>
          <w:rFonts w:ascii="Tempus Sans ITC" w:hAnsi="Tempus Sans ITC"/>
          <w:sz w:val="20"/>
        </w:rPr>
        <w:t xml:space="preserve"> Pasqua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0266FD">
      <w:pPr>
        <w:spacing w:line="360" w:lineRule="auto"/>
        <w:jc w:val="both"/>
      </w:pPr>
    </w:p>
    <w:p w14:paraId="17D91B81" w14:textId="30233B74" w:rsidR="00A03317" w:rsidRDefault="00513F29" w:rsidP="001842C0">
      <w:pPr>
        <w:spacing w:line="360" w:lineRule="auto"/>
        <w:ind w:firstLine="708"/>
      </w:pPr>
      <w:r>
        <w:t>I</w:t>
      </w:r>
      <w:r w:rsidR="00577DA6">
        <w:t>o non lo so se qualcuno mi chiederà</w:t>
      </w:r>
      <w:r w:rsidR="00892ED5">
        <w:t xml:space="preserve"> ancora</w:t>
      </w:r>
      <w:r w:rsidR="00577DA6">
        <w:t xml:space="preserve"> ragione della speranza </w:t>
      </w:r>
      <w:r w:rsidR="00A9235A">
        <w:t xml:space="preserve">ormeggiata nel mio cuore. Io non lo so, Pietro, se i miei occhi hanno conservato quella luce primaverile e ingenua di chi è </w:t>
      </w:r>
      <w:r w:rsidR="00892ED5">
        <w:t xml:space="preserve">stato </w:t>
      </w:r>
      <w:r w:rsidR="00A9235A">
        <w:t>innamorato</w:t>
      </w:r>
      <w:r w:rsidR="00892ED5">
        <w:t xml:space="preserve"> del Sogno</w:t>
      </w:r>
      <w:r w:rsidR="00A9235A">
        <w:t>. Io non lo so</w:t>
      </w:r>
      <w:r w:rsidR="00892ED5">
        <w:t>, non lo so davvero,</w:t>
      </w:r>
      <w:r w:rsidR="00A9235A">
        <w:t xml:space="preserve"> se </w:t>
      </w:r>
      <w:r w:rsidR="00892ED5">
        <w:t>sarò chiamato a</w:t>
      </w:r>
      <w:r w:rsidR="00A9235A">
        <w:t xml:space="preserve"> </w:t>
      </w:r>
      <w:r>
        <w:t>rispondere a chi “</w:t>
      </w:r>
      <w:r w:rsidRPr="007D1A5B">
        <w:rPr>
          <w:i/>
          <w:iCs/>
        </w:rPr>
        <w:t>domanda ragione</w:t>
      </w:r>
      <w:r>
        <w:t>” della speranza</w:t>
      </w:r>
      <w:r w:rsidR="00892ED5">
        <w:t xml:space="preserve"> che danza </w:t>
      </w:r>
      <w:r w:rsidR="005748A3">
        <w:t>tra le mie parole</w:t>
      </w:r>
      <w:r>
        <w:t xml:space="preserve">. </w:t>
      </w:r>
      <w:r w:rsidR="005748A3">
        <w:t>Ma</w:t>
      </w:r>
      <w:r w:rsidR="00F539E5">
        <w:t>, come dici nella tua lettera, se dovesse succedere,</w:t>
      </w:r>
      <w:r w:rsidR="00923782">
        <w:t xml:space="preserve"> </w:t>
      </w:r>
      <w:proofErr w:type="gramStart"/>
      <w:r w:rsidR="00923782">
        <w:t>ti prometto</w:t>
      </w:r>
      <w:proofErr w:type="gramEnd"/>
      <w:r w:rsidR="007D1A5B">
        <w:t>,</w:t>
      </w:r>
      <w:r w:rsidR="00923782">
        <w:t xml:space="preserve"> che</w:t>
      </w:r>
      <w:r w:rsidR="00F539E5">
        <w:t xml:space="preserve"> lo farò con “</w:t>
      </w:r>
      <w:r w:rsidR="004C49C1">
        <w:t>dolcezza e rispetto”</w:t>
      </w:r>
      <w:r w:rsidR="00923782">
        <w:t>, renderò ragione di me senza toni aspri e violenti</w:t>
      </w:r>
      <w:r w:rsidR="004C49C1">
        <w:t>. Anzi sai cosa ti dico</w:t>
      </w:r>
      <w:r w:rsidR="00923782">
        <w:t xml:space="preserve"> Pietro</w:t>
      </w:r>
      <w:r w:rsidR="004C49C1">
        <w:t>? Che se anche dovessi dare ragione dell</w:t>
      </w:r>
      <w:r w:rsidR="00923782">
        <w:t>’angoscia</w:t>
      </w:r>
      <w:r w:rsidR="004C49C1">
        <w:t xml:space="preserve"> che a volte mi prende a sera</w:t>
      </w:r>
      <w:r w:rsidR="00923782">
        <w:t>, perché arriva, non mi vergogno</w:t>
      </w:r>
      <w:r w:rsidR="004C49C1">
        <w:t xml:space="preserve"> e non mi fa dormire. </w:t>
      </w:r>
      <w:r w:rsidR="00F064DA">
        <w:t>O s</w:t>
      </w:r>
      <w:r w:rsidR="004C49C1">
        <w:t xml:space="preserve">e dovessi </w:t>
      </w:r>
      <w:r w:rsidR="00F064DA">
        <w:t>rispondere</w:t>
      </w:r>
      <w:r w:rsidR="00D364CA">
        <w:t xml:space="preserve"> a chi chiede ragione della mia mancanza di fede o del mio dolore che sembra troppo </w:t>
      </w:r>
      <w:r w:rsidR="00F064DA">
        <w:t>sfacciato</w:t>
      </w:r>
      <w:r w:rsidR="00D364CA">
        <w:t xml:space="preserve"> per un uomo di chiesa, se dovessi dare ragione degli errori e del male che ho </w:t>
      </w:r>
      <w:r w:rsidR="00F064DA">
        <w:t>commesso</w:t>
      </w:r>
      <w:r w:rsidR="00D364CA">
        <w:t>, e quest</w:t>
      </w:r>
      <w:r w:rsidR="002736B0">
        <w:t>a</w:t>
      </w:r>
      <w:r w:rsidR="00D364CA">
        <w:t xml:space="preserve"> mi sembra più </w:t>
      </w:r>
      <w:r w:rsidR="00A03317">
        <w:t xml:space="preserve">plausibile come richiesta, io </w:t>
      </w:r>
      <w:r w:rsidR="00F064DA">
        <w:t>proverò a farlo</w:t>
      </w:r>
      <w:r w:rsidR="00A03317">
        <w:t xml:space="preserve"> con dolcezza e rispetto. </w:t>
      </w:r>
    </w:p>
    <w:p w14:paraId="4AA164E9" w14:textId="5B83E2BC" w:rsidR="00E25F04" w:rsidRDefault="00ED55E4" w:rsidP="001842C0">
      <w:pPr>
        <w:spacing w:line="360" w:lineRule="auto"/>
        <w:ind w:firstLine="708"/>
      </w:pPr>
      <w:r>
        <w:t>I</w:t>
      </w:r>
      <w:r w:rsidR="00A03317">
        <w:t xml:space="preserve">n tempi violenti e codardi, in </w:t>
      </w:r>
      <w:r w:rsidR="00642486">
        <w:t>tempi</w:t>
      </w:r>
      <w:r w:rsidR="00A03317">
        <w:t xml:space="preserve"> di violenza </w:t>
      </w:r>
      <w:r w:rsidR="00642486">
        <w:t>pescata abbondantemente da</w:t>
      </w:r>
      <w:r w:rsidR="00A03317">
        <w:t xml:space="preserve"> reti che non sono più quelle del pescatore, </w:t>
      </w:r>
      <w:r w:rsidR="002736B0">
        <w:t>avere fede è imparare a essere</w:t>
      </w:r>
      <w:r w:rsidR="00A03317">
        <w:t xml:space="preserve"> dolc</w:t>
      </w:r>
      <w:r w:rsidR="002736B0">
        <w:t>i</w:t>
      </w:r>
      <w:r w:rsidR="00A03317">
        <w:t xml:space="preserve"> e rispettos</w:t>
      </w:r>
      <w:r w:rsidR="002736B0">
        <w:t>i</w:t>
      </w:r>
      <w:r w:rsidR="00A03317">
        <w:t xml:space="preserve"> verso le scelte che non condivid</w:t>
      </w:r>
      <w:r w:rsidR="002736B0">
        <w:t>iamo</w:t>
      </w:r>
      <w:r w:rsidR="00A03317">
        <w:t xml:space="preserve">. No, non ti sto dicendo </w:t>
      </w:r>
      <w:r w:rsidR="00255DC1">
        <w:t>che giustificherò tutto</w:t>
      </w:r>
      <w:r w:rsidR="009F4B0D">
        <w:t xml:space="preserve">, </w:t>
      </w:r>
      <w:r w:rsidR="00642486">
        <w:t xml:space="preserve">che tutto va bene, </w:t>
      </w:r>
      <w:r w:rsidR="009F4B0D">
        <w:t xml:space="preserve">adoro il confronto, </w:t>
      </w:r>
      <w:r w:rsidR="00642486">
        <w:t xml:space="preserve">adoro </w:t>
      </w:r>
      <w:r w:rsidR="00F71E28">
        <w:t>c</w:t>
      </w:r>
      <w:r w:rsidR="00642486">
        <w:t>ambiare idea</w:t>
      </w:r>
      <w:r w:rsidR="00F71E28">
        <w:t>,</w:t>
      </w:r>
      <w:r w:rsidR="009F4B0D">
        <w:t xml:space="preserve"> non sopporto </w:t>
      </w:r>
      <w:r w:rsidR="000418EB">
        <w:t>nessuna posizione per partito preso</w:t>
      </w:r>
      <w:r w:rsidR="00971F95">
        <w:t>, soprattutto quelle che mi danno ragione…</w:t>
      </w:r>
      <w:r w:rsidR="000418EB">
        <w:t xml:space="preserve"> ti sto dicendo che mi </w:t>
      </w:r>
      <w:r w:rsidR="00971F95">
        <w:t>interrogherò di più,</w:t>
      </w:r>
      <w:r w:rsidR="000418EB">
        <w:t xml:space="preserve"> che </w:t>
      </w:r>
      <w:r w:rsidR="00971F95">
        <w:t xml:space="preserve">voglio </w:t>
      </w:r>
      <w:r w:rsidR="000418EB">
        <w:t xml:space="preserve">permettermi </w:t>
      </w:r>
      <w:r w:rsidR="00971F95">
        <w:t xml:space="preserve">ancora </w:t>
      </w:r>
      <w:r w:rsidR="000418EB">
        <w:t xml:space="preserve">di non condividere </w:t>
      </w:r>
      <w:r w:rsidR="00971F95">
        <w:t xml:space="preserve">posizioni </w:t>
      </w:r>
      <w:r w:rsidR="002736B0">
        <w:t xml:space="preserve">anche </w:t>
      </w:r>
      <w:r w:rsidR="00971F95">
        <w:t xml:space="preserve">di chi amo </w:t>
      </w:r>
      <w:r w:rsidR="000418EB">
        <w:t>e pure di contestare,</w:t>
      </w:r>
      <w:r w:rsidR="00971F95">
        <w:t xml:space="preserve"> se serve, </w:t>
      </w:r>
      <w:r w:rsidR="000418EB">
        <w:t>ma mi piacerebbe farlo</w:t>
      </w:r>
      <w:r w:rsidR="00971F95">
        <w:t>, da adesso in poi, sempre</w:t>
      </w:r>
      <w:r w:rsidR="000418EB">
        <w:t xml:space="preserve"> con dolcezza e rispetto.</w:t>
      </w:r>
      <w:r w:rsidR="00971F95">
        <w:t xml:space="preserve"> Hai ragione Pietro, da questo ci riconosceranno.</w:t>
      </w:r>
    </w:p>
    <w:p w14:paraId="6CF2F221" w14:textId="054E8E44" w:rsidR="000418EB" w:rsidRDefault="000418EB" w:rsidP="001842C0">
      <w:pPr>
        <w:spacing w:line="360" w:lineRule="auto"/>
        <w:ind w:firstLine="708"/>
      </w:pPr>
      <w:r>
        <w:t xml:space="preserve">Che è poi l’impasto dell’amore, quello che Lui ci ha </w:t>
      </w:r>
      <w:r w:rsidR="00315566">
        <w:t>raccontato, ricordi? “</w:t>
      </w:r>
      <w:r w:rsidR="00315566" w:rsidRPr="0057240B">
        <w:rPr>
          <w:i/>
          <w:iCs/>
        </w:rPr>
        <w:t>Se mi amate osserverete i miei comandamenti</w:t>
      </w:r>
      <w:r w:rsidR="00315566">
        <w:t xml:space="preserve">”. </w:t>
      </w:r>
      <w:r w:rsidR="00971F95">
        <w:t>C</w:t>
      </w:r>
      <w:r w:rsidR="0057240B">
        <w:t>e l</w:t>
      </w:r>
      <w:r w:rsidR="00C7348A">
        <w:t>o</w:t>
      </w:r>
      <w:r w:rsidR="0057240B">
        <w:t xml:space="preserve"> chiese c</w:t>
      </w:r>
      <w:r w:rsidR="00315566">
        <w:t>on dolcezza,</w:t>
      </w:r>
      <w:r w:rsidR="00971F95">
        <w:t xml:space="preserve"> quasi vergognandosene,</w:t>
      </w:r>
      <w:r w:rsidR="00315566">
        <w:t xml:space="preserve"> perché sapeva bene </w:t>
      </w:r>
      <w:r w:rsidR="0057240B">
        <w:t xml:space="preserve">che l’amore </w:t>
      </w:r>
      <w:r w:rsidR="00C7348A">
        <w:t xml:space="preserve">è tutto ma </w:t>
      </w:r>
      <w:r w:rsidR="0057240B">
        <w:t>non è</w:t>
      </w:r>
      <w:r w:rsidR="00971F95">
        <w:t xml:space="preserve"> immediatamente</w:t>
      </w:r>
      <w:r w:rsidR="0057240B">
        <w:t xml:space="preserve"> dolce. L’amore è aspro e</w:t>
      </w:r>
      <w:r w:rsidR="00C7348A">
        <w:t>d</w:t>
      </w:r>
      <w:r w:rsidR="0057240B">
        <w:t xml:space="preserve"> espone alla nostalgia, l’amore scava </w:t>
      </w:r>
      <w:r w:rsidR="000E0A00">
        <w:t xml:space="preserve">voragini di mancanza, l’amore espone e spoglia, l’amore </w:t>
      </w:r>
      <w:r w:rsidR="00C7348A">
        <w:t xml:space="preserve">complica la vita, l’amore rende sospettosi e gelosi. L’amore non può mai andare oltre a una promessa, </w:t>
      </w:r>
      <w:r w:rsidR="000E7C50">
        <w:t>l’amore chiede spazio. Comandamento ultimo, che l’amore prenda casa in noi e ci porti dove vuole lui. Ce lo chiese,</w:t>
      </w:r>
      <w:r w:rsidR="008C0623">
        <w:t xml:space="preserve"> ma</w:t>
      </w:r>
      <w:r w:rsidR="000E7C50">
        <w:t xml:space="preserve"> con dolcezza e rispetto. Perché </w:t>
      </w:r>
      <w:r w:rsidR="008C0623">
        <w:t xml:space="preserve">sapeva bene che </w:t>
      </w:r>
      <w:r w:rsidR="000E7C50">
        <w:t>l’amore</w:t>
      </w:r>
      <w:r w:rsidR="008C0623">
        <w:t xml:space="preserve"> rischia d</w:t>
      </w:r>
      <w:r w:rsidR="00AF3A56">
        <w:t>i scadere in pretesa</w:t>
      </w:r>
      <w:r w:rsidR="0005428C">
        <w:t>,</w:t>
      </w:r>
      <w:r w:rsidR="00AF3A56">
        <w:t xml:space="preserve"> perché sapeva</w:t>
      </w:r>
      <w:r w:rsidR="008B32DD">
        <w:t xml:space="preserve"> bene che noi avremmo avuto paura, saremmo scappati, lo avremmo tradito e </w:t>
      </w:r>
      <w:r w:rsidR="00AF3A56">
        <w:t xml:space="preserve">poi </w:t>
      </w:r>
      <w:r w:rsidR="008B32DD">
        <w:t xml:space="preserve">avremmo messo in piedi queste comunità che sembrano </w:t>
      </w:r>
      <w:r w:rsidR="00AF3A56">
        <w:t xml:space="preserve">solo </w:t>
      </w:r>
      <w:r w:rsidR="008B32DD">
        <w:t xml:space="preserve">una caricatura del suo sogno. </w:t>
      </w:r>
      <w:r w:rsidR="00AF3A56">
        <w:t>Sorridi anche tu</w:t>
      </w:r>
      <w:r w:rsidR="00BE682E">
        <w:t xml:space="preserve"> Pietro, sei d’accordo con me.</w:t>
      </w:r>
      <w:r w:rsidR="00AF3A56">
        <w:t xml:space="preserve"> </w:t>
      </w:r>
      <w:r w:rsidR="008B32DD">
        <w:t>Se lui non avesse avuto dolcezza e rispetto ci sarebbe da vergognarsi di quello che stiamo facendo con il suo vangelo.</w:t>
      </w:r>
      <w:r w:rsidR="00BE682E">
        <w:t xml:space="preserve"> Se noi no</w:t>
      </w:r>
      <w:r w:rsidR="00715F22">
        <w:t>n usassimo dolcezza nel commentare certe prese di posizione, se non fossimo rispettosi</w:t>
      </w:r>
      <w:r w:rsidR="00284DBB">
        <w:t xml:space="preserve"> e anche un po’ironici ci sarebbe davvero da abbandonarla questa povera chiesa. Ma siamo noi. E se siamo vivi e se siamo qui non è perché abbiamo avuto speranza da vendere ma perché Lui ci ha guardato. Sì, lo dico ancora, con dolcezza e rispetto.</w:t>
      </w:r>
    </w:p>
    <w:p w14:paraId="78B5FDBD" w14:textId="529E283E" w:rsidR="000C2492" w:rsidRDefault="004E6FA9" w:rsidP="00C11E76">
      <w:pPr>
        <w:spacing w:line="360" w:lineRule="auto"/>
        <w:ind w:firstLine="708"/>
      </w:pPr>
      <w:r>
        <w:t xml:space="preserve">Io non so se il mio volto è esattamente quello di un uomo di speranza, forse non ce la faccio più a tornare a riprendere quella gioia epidermica e immediata, quella senza ombre. O forse, Pietro, </w:t>
      </w:r>
      <w:r>
        <w:lastRenderedPageBreak/>
        <w:t xml:space="preserve">amico e fratello, io quella speranza non l’ho mai avuta. Ma quasi sempre con dolcezza e rispetto una cosa l’ho fatta, secondo quello che ci diceva lui: </w:t>
      </w:r>
      <w:r w:rsidR="00602AFC">
        <w:t xml:space="preserve">ho cercato la verità. Ho respirato lo Spirito della verità. </w:t>
      </w:r>
      <w:r w:rsidR="00F8390E">
        <w:t xml:space="preserve">Non è stato facile, ci è voluto del tempo, dovevo imparare a fermarmi. E ad ascoltare il respiro. Sai cosa è per me lo Spirito della Verità? </w:t>
      </w:r>
      <w:r w:rsidR="009B3496">
        <w:t>È</w:t>
      </w:r>
      <w:r w:rsidR="002A5401">
        <w:t xml:space="preserve"> il profumo del mondo. Il profumo di certe mattine, dell’erba appena tagliata, l’odore malinconico della polvere, </w:t>
      </w:r>
      <w:r w:rsidR="00556126">
        <w:t xml:space="preserve">l’odore selvatico del cane quando torna dal bosco, l’odore della terra quando la </w:t>
      </w:r>
      <w:r w:rsidR="00061600">
        <w:t xml:space="preserve">smuovi, l’odore delle radici e anche delle pietre, l’odore degli uomini. L’odore della vecchiaia. Il profumo acerbo dei bambini. </w:t>
      </w:r>
      <w:r w:rsidR="003906E4">
        <w:t xml:space="preserve">Bisogna fermarsi e respirare, e mai come in questo periodo ho compreso quanto il respiro sia una </w:t>
      </w:r>
      <w:r w:rsidR="00B454D9">
        <w:t>delle poche</w:t>
      </w:r>
      <w:r w:rsidR="003906E4">
        <w:t xml:space="preserve"> cose vere che </w:t>
      </w:r>
      <w:r w:rsidR="00B454D9">
        <w:t>ci sono concesse</w:t>
      </w:r>
      <w:r w:rsidR="003906E4">
        <w:t xml:space="preserve">. </w:t>
      </w:r>
      <w:r w:rsidR="00C11E76">
        <w:t>Amo il respiro, f</w:t>
      </w:r>
      <w:r w:rsidR="00B454D9">
        <w:t xml:space="preserve">orse perché </w:t>
      </w:r>
      <w:r w:rsidR="003906E4">
        <w:t>è invisibile. E quindi la verità</w:t>
      </w:r>
      <w:r w:rsidR="002336E5">
        <w:t xml:space="preserve"> è invisibile, la puoi solo respirare</w:t>
      </w:r>
      <w:r w:rsidR="003906E4">
        <w:t xml:space="preserve">. Un respiro di Mistero. Da </w:t>
      </w:r>
      <w:r w:rsidR="000C2492">
        <w:t>lasciare scendere dentro, con dolcezza e rispetto.</w:t>
      </w:r>
    </w:p>
    <w:p w14:paraId="5C1B406A" w14:textId="4564D6C3" w:rsidR="004B45E1" w:rsidRDefault="000C2492" w:rsidP="001842C0">
      <w:pPr>
        <w:spacing w:line="360" w:lineRule="auto"/>
        <w:ind w:firstLine="708"/>
      </w:pPr>
      <w:r>
        <w:t xml:space="preserve">Dentro, perché io non so se c’è una speranza che si vede sul volto, non sarò mai un </w:t>
      </w:r>
      <w:r w:rsidR="002336E5">
        <w:t>trascinatore</w:t>
      </w:r>
      <w:r>
        <w:t xml:space="preserve"> che mette di buon umore, non uno di quei volti luminosi che pacificano e non fanno mai paura. Io con dolcezza però vorrei continuare a scendere dentro, come diceva lui “</w:t>
      </w:r>
      <w:r w:rsidR="004B3EB1" w:rsidRPr="002336E5">
        <w:rPr>
          <w:i/>
          <w:iCs/>
        </w:rPr>
        <w:t>egli rimane presso di voi e sarà in voi</w:t>
      </w:r>
      <w:r w:rsidR="004B3EB1">
        <w:t xml:space="preserve">”. Il Divino è vicino e dentro di me. Mi spiace </w:t>
      </w:r>
      <w:r w:rsidR="002336E5">
        <w:t>che</w:t>
      </w:r>
      <w:r w:rsidR="004B3EB1">
        <w:t xml:space="preserve"> ormai da tempo </w:t>
      </w:r>
      <w:r w:rsidR="002336E5">
        <w:t xml:space="preserve">ci sia </w:t>
      </w:r>
      <w:r w:rsidR="004B3EB1">
        <w:t>tanto sospetto rispetto alle rotte dell’intimità, non so perché subito si pensa che “</w:t>
      </w:r>
      <w:r w:rsidR="004B3EB1" w:rsidRPr="002336E5">
        <w:rPr>
          <w:i/>
          <w:iCs/>
        </w:rPr>
        <w:t>intimo</w:t>
      </w:r>
      <w:r w:rsidR="004B3EB1">
        <w:t>” significhi “</w:t>
      </w:r>
      <w:r w:rsidR="004B3EB1" w:rsidRPr="002336E5">
        <w:rPr>
          <w:i/>
          <w:iCs/>
        </w:rPr>
        <w:t>soggettivo</w:t>
      </w:r>
      <w:r w:rsidR="004B3EB1">
        <w:t xml:space="preserve">”, non so perché ci hanno insegnato che la Verità stia solo fuori, </w:t>
      </w:r>
      <w:r w:rsidR="000A62AA">
        <w:t xml:space="preserve">che esista solo se custodita da una tradizione, da una </w:t>
      </w:r>
      <w:r w:rsidR="002336E5">
        <w:t>liturgia</w:t>
      </w:r>
      <w:r w:rsidR="000A62AA">
        <w:t xml:space="preserve">, da una </w:t>
      </w:r>
      <w:r w:rsidR="002336E5">
        <w:t>dottrina</w:t>
      </w:r>
      <w:r w:rsidR="000A62AA">
        <w:t>. Io non lo so ma vorrei ricordare che Lui ci disse di cercare dentro</w:t>
      </w:r>
      <w:r w:rsidR="009A43BC">
        <w:t>, di immerger</w:t>
      </w:r>
      <w:r w:rsidR="00272368">
        <w:t>c</w:t>
      </w:r>
      <w:r w:rsidR="009A43BC">
        <w:t xml:space="preserve">i nella parte più unica e misteriosa di ognuno di noi. E </w:t>
      </w:r>
      <w:r w:rsidR="00DB78E7">
        <w:t xml:space="preserve">con dolcezza e rispetto mi pare di poter dire che è quella la chiesa che dobbiamo riaprire, dove </w:t>
      </w:r>
      <w:r w:rsidR="0079746E">
        <w:t xml:space="preserve">non è richiesta </w:t>
      </w:r>
      <w:r w:rsidR="00DB78E7">
        <w:t>nessuna distanza di sicurezza, dove le masc</w:t>
      </w:r>
      <w:r w:rsidR="0079746E">
        <w:t>h</w:t>
      </w:r>
      <w:r w:rsidR="00DB78E7">
        <w:t>ere si tolgono</w:t>
      </w:r>
      <w:r w:rsidR="0079746E">
        <w:t xml:space="preserve">, dove ci si contamina e </w:t>
      </w:r>
      <w:r w:rsidR="00DB78E7">
        <w:t>l’unica prossimità possibile è tra due cuori che si trovano</w:t>
      </w:r>
      <w:r w:rsidR="0079746E">
        <w:t>, a porte chiuse. Per sempre.</w:t>
      </w:r>
      <w:r w:rsidR="00DB78E7">
        <w:t xml:space="preserve"> In uno spazio inaccessibile a</w:t>
      </w:r>
      <w:r w:rsidR="0099735A">
        <w:t xml:space="preserve">d altri. Io anche domani celebrerò nella </w:t>
      </w:r>
      <w:r w:rsidR="004B45E1">
        <w:t>cattedrale</w:t>
      </w:r>
      <w:r w:rsidR="0099735A">
        <w:t xml:space="preserve"> del bosco, respirando la </w:t>
      </w:r>
      <w:r w:rsidR="00516314">
        <w:t>s</w:t>
      </w:r>
      <w:r w:rsidR="0099735A">
        <w:t>ua prossimità con dolcezza e rispetto</w:t>
      </w:r>
      <w:r w:rsidR="00701FD2">
        <w:t xml:space="preserve">. E </w:t>
      </w:r>
      <w:r w:rsidR="00516314">
        <w:t>Lui</w:t>
      </w:r>
      <w:r w:rsidR="00701FD2">
        <w:t xml:space="preserve"> mi trover</w:t>
      </w:r>
      <w:r w:rsidR="00516314">
        <w:t>à</w:t>
      </w:r>
      <w:r w:rsidR="00701FD2">
        <w:t>, ne sono sicuro.</w:t>
      </w:r>
    </w:p>
    <w:p w14:paraId="7AFA1DAA" w14:textId="2E477C7D" w:rsidR="004B45E1" w:rsidRDefault="00074B0C" w:rsidP="001842C0">
      <w:pPr>
        <w:spacing w:line="360" w:lineRule="auto"/>
        <w:ind w:firstLine="708"/>
      </w:pPr>
      <w:r>
        <w:t xml:space="preserve">Io non so se sarò mai un portatore evidente di speranza ma con rispetto e dolcezza </w:t>
      </w:r>
      <w:r w:rsidR="00516314">
        <w:t>ma</w:t>
      </w:r>
      <w:r>
        <w:t xml:space="preserve"> di lui mi ricordo quella frase “</w:t>
      </w:r>
      <w:r w:rsidRPr="00701FD2">
        <w:rPr>
          <w:i/>
          <w:iCs/>
        </w:rPr>
        <w:t>non vi lascerò orfani</w:t>
      </w:r>
      <w:r>
        <w:t xml:space="preserve">”, </w:t>
      </w:r>
      <w:r w:rsidR="00516314">
        <w:t xml:space="preserve">ti dico, </w:t>
      </w:r>
      <w:r>
        <w:t xml:space="preserve">con tutta la dolcezza che </w:t>
      </w:r>
      <w:r w:rsidR="00701FD2">
        <w:t>posso,</w:t>
      </w:r>
      <w:r>
        <w:t xml:space="preserve"> che </w:t>
      </w:r>
      <w:r w:rsidR="00701FD2">
        <w:t>un giorno gli chiederò</w:t>
      </w:r>
      <w:r w:rsidR="00674565">
        <w:t xml:space="preserve"> ragione di questa affermazione. Adesso più che mai.</w:t>
      </w:r>
    </w:p>
    <w:p w14:paraId="1BAD1D76" w14:textId="77777777" w:rsidR="00A71B71" w:rsidRDefault="006D5591" w:rsidP="001842C0">
      <w:pPr>
        <w:spacing w:line="360" w:lineRule="auto"/>
        <w:ind w:firstLine="708"/>
      </w:pPr>
      <w:r>
        <w:t>“</w:t>
      </w:r>
      <w:r w:rsidRPr="00701FD2">
        <w:rPr>
          <w:i/>
          <w:iCs/>
        </w:rPr>
        <w:t xml:space="preserve">Io sono nel </w:t>
      </w:r>
      <w:r w:rsidR="00E973D4" w:rsidRPr="00701FD2">
        <w:rPr>
          <w:i/>
          <w:iCs/>
        </w:rPr>
        <w:t>Padre mio e voi in me io in voi</w:t>
      </w:r>
      <w:r w:rsidR="00E973D4">
        <w:t xml:space="preserve">”. Ci vuole dolcezza e rispetto lo senti Pietro? </w:t>
      </w:r>
      <w:r w:rsidR="00222D57">
        <w:t xml:space="preserve">Perché qui </w:t>
      </w:r>
      <w:r w:rsidR="00895B6C">
        <w:t xml:space="preserve">è questione di confini. Di confini da riconoscere </w:t>
      </w:r>
      <w:r w:rsidR="00724185">
        <w:t>prima di</w:t>
      </w:r>
      <w:r w:rsidR="00895B6C">
        <w:t xml:space="preserve"> essere oltrepassati. </w:t>
      </w:r>
      <w:r w:rsidR="00724185">
        <w:t xml:space="preserve">E con dolcezza bisogna continuare a </w:t>
      </w:r>
      <w:r w:rsidR="00E35854">
        <w:t>spogliarsi</w:t>
      </w:r>
      <w:r w:rsidR="00724185">
        <w:t xml:space="preserve"> di tutto quello che</w:t>
      </w:r>
      <w:r w:rsidR="00383109">
        <w:t xml:space="preserve"> ci copre. </w:t>
      </w:r>
      <w:r w:rsidR="00E35854">
        <w:t>E continuare a farlo e sarà un lavoro senza fine. E c</w:t>
      </w:r>
      <w:r w:rsidR="00383109">
        <w:t>on rispetto attendere</w:t>
      </w:r>
      <w:r w:rsidR="00E35854">
        <w:t>, aspettare</w:t>
      </w:r>
      <w:r w:rsidR="00383109">
        <w:t xml:space="preserve"> che l’altro si conceda</w:t>
      </w:r>
      <w:r w:rsidR="00E35854">
        <w:t xml:space="preserve">, che l’altro </w:t>
      </w:r>
      <w:r w:rsidR="006E2662">
        <w:t xml:space="preserve">si </w:t>
      </w:r>
      <w:r w:rsidR="00E35854">
        <w:t>decida</w:t>
      </w:r>
      <w:r w:rsidR="00383109">
        <w:t xml:space="preserve">. E poi entrare. E perdersi </w:t>
      </w:r>
      <w:r w:rsidR="00E35854">
        <w:t>e t</w:t>
      </w:r>
      <w:r w:rsidR="00383109">
        <w:t xml:space="preserve">rovarsi. Io non so </w:t>
      </w:r>
      <w:r w:rsidR="00E35854">
        <w:t xml:space="preserve">se posso parlare di speranza ma posso dire con sicurezza che i grandi passaggi della vita sono </w:t>
      </w:r>
      <w:r w:rsidR="00034173">
        <w:t xml:space="preserve">quelli in cui ci si perde e ci si ritrova grazie a un incontro. E forse questo mi basta. </w:t>
      </w:r>
    </w:p>
    <w:p w14:paraId="6908CA55" w14:textId="73D19051" w:rsidR="008B32DD" w:rsidRDefault="00034173" w:rsidP="001842C0">
      <w:pPr>
        <w:spacing w:line="360" w:lineRule="auto"/>
        <w:ind w:firstLine="708"/>
      </w:pPr>
      <w:r>
        <w:t xml:space="preserve">Mi piacerebbe solo che chi </w:t>
      </w:r>
      <w:r w:rsidR="00702BF9">
        <w:t xml:space="preserve">ha un'altra idea di Dio, di vita e di Chiesa me la regalasse, ma con dolcezza e rispetto, senza gridare, senza pretesa, senza rancore. Non </w:t>
      </w:r>
      <w:r w:rsidR="00E244CE">
        <w:t>riesco più a sostenere la violenza. Un abbraccio</w:t>
      </w:r>
      <w:r w:rsidR="006E2662">
        <w:t xml:space="preserve"> Pietro</w:t>
      </w:r>
      <w:r w:rsidR="00E244CE">
        <w:t xml:space="preserve">. Dolce. </w:t>
      </w:r>
      <w:r w:rsidR="00383109">
        <w:t xml:space="preserve"> </w:t>
      </w:r>
    </w:p>
    <w:sectPr w:rsidR="008B32DD" w:rsidSect="009B3496">
      <w:pgSz w:w="11906" w:h="16838"/>
      <w:pgMar w:top="1135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5954"/>
    <w:rsid w:val="00006800"/>
    <w:rsid w:val="000105DA"/>
    <w:rsid w:val="00012087"/>
    <w:rsid w:val="00012F69"/>
    <w:rsid w:val="00014905"/>
    <w:rsid w:val="00016902"/>
    <w:rsid w:val="000170A9"/>
    <w:rsid w:val="000174B2"/>
    <w:rsid w:val="00020086"/>
    <w:rsid w:val="0002126E"/>
    <w:rsid w:val="000256BA"/>
    <w:rsid w:val="000266FD"/>
    <w:rsid w:val="00026922"/>
    <w:rsid w:val="000275D3"/>
    <w:rsid w:val="00030B94"/>
    <w:rsid w:val="000313DE"/>
    <w:rsid w:val="00031601"/>
    <w:rsid w:val="00031BE3"/>
    <w:rsid w:val="000324DE"/>
    <w:rsid w:val="00034173"/>
    <w:rsid w:val="00035729"/>
    <w:rsid w:val="00036E50"/>
    <w:rsid w:val="00037CC7"/>
    <w:rsid w:val="00040F98"/>
    <w:rsid w:val="000410BB"/>
    <w:rsid w:val="00041185"/>
    <w:rsid w:val="0004167A"/>
    <w:rsid w:val="000418EB"/>
    <w:rsid w:val="00041A09"/>
    <w:rsid w:val="00041EAD"/>
    <w:rsid w:val="000445CC"/>
    <w:rsid w:val="00044EED"/>
    <w:rsid w:val="000467D3"/>
    <w:rsid w:val="00046A6D"/>
    <w:rsid w:val="0005049F"/>
    <w:rsid w:val="00050E4C"/>
    <w:rsid w:val="000514A1"/>
    <w:rsid w:val="000529A3"/>
    <w:rsid w:val="000539E7"/>
    <w:rsid w:val="00053E87"/>
    <w:rsid w:val="0005428C"/>
    <w:rsid w:val="00054CE6"/>
    <w:rsid w:val="00054D0C"/>
    <w:rsid w:val="00060FB9"/>
    <w:rsid w:val="00061060"/>
    <w:rsid w:val="000615E6"/>
    <w:rsid w:val="00061600"/>
    <w:rsid w:val="000630C0"/>
    <w:rsid w:val="00065B7B"/>
    <w:rsid w:val="0007117E"/>
    <w:rsid w:val="00074B0C"/>
    <w:rsid w:val="000761B2"/>
    <w:rsid w:val="0007625F"/>
    <w:rsid w:val="0007648D"/>
    <w:rsid w:val="00076E23"/>
    <w:rsid w:val="00077186"/>
    <w:rsid w:val="00077233"/>
    <w:rsid w:val="0008164F"/>
    <w:rsid w:val="000824B5"/>
    <w:rsid w:val="00083955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33AD"/>
    <w:rsid w:val="000A40CF"/>
    <w:rsid w:val="000A4372"/>
    <w:rsid w:val="000A62AA"/>
    <w:rsid w:val="000A6903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D6D2E"/>
    <w:rsid w:val="000D6D59"/>
    <w:rsid w:val="000D74F5"/>
    <w:rsid w:val="000D78FA"/>
    <w:rsid w:val="000E03A9"/>
    <w:rsid w:val="000E085B"/>
    <w:rsid w:val="000E0A00"/>
    <w:rsid w:val="000E0A33"/>
    <w:rsid w:val="000E32CD"/>
    <w:rsid w:val="000E3E92"/>
    <w:rsid w:val="000E48DC"/>
    <w:rsid w:val="000E5112"/>
    <w:rsid w:val="000E624E"/>
    <w:rsid w:val="000E760F"/>
    <w:rsid w:val="000E78FC"/>
    <w:rsid w:val="000E7C50"/>
    <w:rsid w:val="000E7E94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11BC3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4FD7"/>
    <w:rsid w:val="0012560E"/>
    <w:rsid w:val="00127614"/>
    <w:rsid w:val="0013184D"/>
    <w:rsid w:val="0013184E"/>
    <w:rsid w:val="001318E3"/>
    <w:rsid w:val="00131B85"/>
    <w:rsid w:val="00133D82"/>
    <w:rsid w:val="00134F4B"/>
    <w:rsid w:val="00136D3A"/>
    <w:rsid w:val="00137C00"/>
    <w:rsid w:val="00140749"/>
    <w:rsid w:val="0014159D"/>
    <w:rsid w:val="0014284E"/>
    <w:rsid w:val="00142D81"/>
    <w:rsid w:val="00142F86"/>
    <w:rsid w:val="00143FC7"/>
    <w:rsid w:val="001458E2"/>
    <w:rsid w:val="0014667A"/>
    <w:rsid w:val="00150377"/>
    <w:rsid w:val="00150ED7"/>
    <w:rsid w:val="001519F3"/>
    <w:rsid w:val="00151A95"/>
    <w:rsid w:val="0015395A"/>
    <w:rsid w:val="00153A39"/>
    <w:rsid w:val="001558C5"/>
    <w:rsid w:val="00160068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719E"/>
    <w:rsid w:val="00180E25"/>
    <w:rsid w:val="0018143D"/>
    <w:rsid w:val="00182346"/>
    <w:rsid w:val="00182F0F"/>
    <w:rsid w:val="00183D58"/>
    <w:rsid w:val="0018413F"/>
    <w:rsid w:val="001842C0"/>
    <w:rsid w:val="00185003"/>
    <w:rsid w:val="00185352"/>
    <w:rsid w:val="00185C8C"/>
    <w:rsid w:val="00186917"/>
    <w:rsid w:val="00190C7E"/>
    <w:rsid w:val="00190D06"/>
    <w:rsid w:val="00191054"/>
    <w:rsid w:val="00192C93"/>
    <w:rsid w:val="00194AFE"/>
    <w:rsid w:val="001A03B9"/>
    <w:rsid w:val="001A0AEF"/>
    <w:rsid w:val="001A1804"/>
    <w:rsid w:val="001A243D"/>
    <w:rsid w:val="001A6088"/>
    <w:rsid w:val="001A60E1"/>
    <w:rsid w:val="001B14A2"/>
    <w:rsid w:val="001B3000"/>
    <w:rsid w:val="001B33AF"/>
    <w:rsid w:val="001B3968"/>
    <w:rsid w:val="001C0613"/>
    <w:rsid w:val="001C0D8F"/>
    <w:rsid w:val="001C14C2"/>
    <w:rsid w:val="001C36E3"/>
    <w:rsid w:val="001C6604"/>
    <w:rsid w:val="001C6755"/>
    <w:rsid w:val="001C7FAF"/>
    <w:rsid w:val="001D16A4"/>
    <w:rsid w:val="001D2394"/>
    <w:rsid w:val="001D2E5B"/>
    <w:rsid w:val="001D3DE0"/>
    <w:rsid w:val="001D67C7"/>
    <w:rsid w:val="001E002F"/>
    <w:rsid w:val="001E0589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88D"/>
    <w:rsid w:val="00211B22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301FB"/>
    <w:rsid w:val="002306F7"/>
    <w:rsid w:val="0023102F"/>
    <w:rsid w:val="00231397"/>
    <w:rsid w:val="002336E5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D9D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6567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DBB"/>
    <w:rsid w:val="0028636A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0DCF"/>
    <w:rsid w:val="002A1202"/>
    <w:rsid w:val="002A202F"/>
    <w:rsid w:val="002A3D3F"/>
    <w:rsid w:val="002A4884"/>
    <w:rsid w:val="002A4AB6"/>
    <w:rsid w:val="002A5401"/>
    <w:rsid w:val="002A5AA0"/>
    <w:rsid w:val="002A6139"/>
    <w:rsid w:val="002A6949"/>
    <w:rsid w:val="002A6A90"/>
    <w:rsid w:val="002B03DC"/>
    <w:rsid w:val="002B196C"/>
    <w:rsid w:val="002B1AC8"/>
    <w:rsid w:val="002B1FD9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1E13"/>
    <w:rsid w:val="002F515F"/>
    <w:rsid w:val="002F5897"/>
    <w:rsid w:val="002F61C2"/>
    <w:rsid w:val="002F7C5D"/>
    <w:rsid w:val="003006F4"/>
    <w:rsid w:val="00301CCF"/>
    <w:rsid w:val="003022CD"/>
    <w:rsid w:val="00304169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1EC"/>
    <w:rsid w:val="00350F83"/>
    <w:rsid w:val="00352FD3"/>
    <w:rsid w:val="00354471"/>
    <w:rsid w:val="00355867"/>
    <w:rsid w:val="00355F67"/>
    <w:rsid w:val="00356860"/>
    <w:rsid w:val="00357E0A"/>
    <w:rsid w:val="003602DF"/>
    <w:rsid w:val="00360ADE"/>
    <w:rsid w:val="00360BE0"/>
    <w:rsid w:val="00362F30"/>
    <w:rsid w:val="003644F9"/>
    <w:rsid w:val="0036567E"/>
    <w:rsid w:val="00370FC1"/>
    <w:rsid w:val="00371FD5"/>
    <w:rsid w:val="00372236"/>
    <w:rsid w:val="00372429"/>
    <w:rsid w:val="00372DF1"/>
    <w:rsid w:val="00375578"/>
    <w:rsid w:val="00376C7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CF0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2728"/>
    <w:rsid w:val="003A3584"/>
    <w:rsid w:val="003A3953"/>
    <w:rsid w:val="003A3A17"/>
    <w:rsid w:val="003A4BF0"/>
    <w:rsid w:val="003A55B8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D01BB"/>
    <w:rsid w:val="003D0251"/>
    <w:rsid w:val="003D140E"/>
    <w:rsid w:val="003D3B29"/>
    <w:rsid w:val="003D442E"/>
    <w:rsid w:val="003D5404"/>
    <w:rsid w:val="003D5992"/>
    <w:rsid w:val="003D6693"/>
    <w:rsid w:val="003D6C4E"/>
    <w:rsid w:val="003D6F4B"/>
    <w:rsid w:val="003D7FD8"/>
    <w:rsid w:val="003E1238"/>
    <w:rsid w:val="003E2B31"/>
    <w:rsid w:val="003E39C9"/>
    <w:rsid w:val="003E3E05"/>
    <w:rsid w:val="003E5657"/>
    <w:rsid w:val="003E6DBD"/>
    <w:rsid w:val="003E6F4C"/>
    <w:rsid w:val="003E7BDB"/>
    <w:rsid w:val="003F0798"/>
    <w:rsid w:val="003F0D72"/>
    <w:rsid w:val="003F2565"/>
    <w:rsid w:val="003F30E9"/>
    <w:rsid w:val="003F4F9B"/>
    <w:rsid w:val="003F5436"/>
    <w:rsid w:val="003F7A67"/>
    <w:rsid w:val="0040249B"/>
    <w:rsid w:val="004040D6"/>
    <w:rsid w:val="004060E9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5F2E"/>
    <w:rsid w:val="004360CE"/>
    <w:rsid w:val="00437DE8"/>
    <w:rsid w:val="00437FFA"/>
    <w:rsid w:val="00441261"/>
    <w:rsid w:val="004428DB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5B6"/>
    <w:rsid w:val="00463CCB"/>
    <w:rsid w:val="004641BF"/>
    <w:rsid w:val="00464B19"/>
    <w:rsid w:val="004665C4"/>
    <w:rsid w:val="004667B8"/>
    <w:rsid w:val="004717C7"/>
    <w:rsid w:val="00471F30"/>
    <w:rsid w:val="00473279"/>
    <w:rsid w:val="004735E6"/>
    <w:rsid w:val="00474123"/>
    <w:rsid w:val="00474915"/>
    <w:rsid w:val="00476C8D"/>
    <w:rsid w:val="00481304"/>
    <w:rsid w:val="00481C5C"/>
    <w:rsid w:val="004820B8"/>
    <w:rsid w:val="00484B01"/>
    <w:rsid w:val="00485C96"/>
    <w:rsid w:val="00490183"/>
    <w:rsid w:val="00490982"/>
    <w:rsid w:val="0049275E"/>
    <w:rsid w:val="00493324"/>
    <w:rsid w:val="00494015"/>
    <w:rsid w:val="00494755"/>
    <w:rsid w:val="00495F2F"/>
    <w:rsid w:val="004967C7"/>
    <w:rsid w:val="0049705C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22F7"/>
    <w:rsid w:val="004B32AA"/>
    <w:rsid w:val="004B3EB1"/>
    <w:rsid w:val="004B45E1"/>
    <w:rsid w:val="004B5174"/>
    <w:rsid w:val="004B5A66"/>
    <w:rsid w:val="004B65B1"/>
    <w:rsid w:val="004C041D"/>
    <w:rsid w:val="004C3B13"/>
    <w:rsid w:val="004C3C52"/>
    <w:rsid w:val="004C424E"/>
    <w:rsid w:val="004C4405"/>
    <w:rsid w:val="004C49C1"/>
    <w:rsid w:val="004C5B0C"/>
    <w:rsid w:val="004C6736"/>
    <w:rsid w:val="004C7140"/>
    <w:rsid w:val="004D12F6"/>
    <w:rsid w:val="004D26C9"/>
    <w:rsid w:val="004D357F"/>
    <w:rsid w:val="004D3BE7"/>
    <w:rsid w:val="004D6F51"/>
    <w:rsid w:val="004D76CF"/>
    <w:rsid w:val="004E162D"/>
    <w:rsid w:val="004E1DD6"/>
    <w:rsid w:val="004E20AB"/>
    <w:rsid w:val="004E3648"/>
    <w:rsid w:val="004E402C"/>
    <w:rsid w:val="004E45E0"/>
    <w:rsid w:val="004E5967"/>
    <w:rsid w:val="004E600B"/>
    <w:rsid w:val="004E6192"/>
    <w:rsid w:val="004E6FA9"/>
    <w:rsid w:val="004E7EDB"/>
    <w:rsid w:val="004F208D"/>
    <w:rsid w:val="004F4D4E"/>
    <w:rsid w:val="004F571C"/>
    <w:rsid w:val="004F6104"/>
    <w:rsid w:val="004F7C61"/>
    <w:rsid w:val="0050015A"/>
    <w:rsid w:val="00502912"/>
    <w:rsid w:val="005032A7"/>
    <w:rsid w:val="00503765"/>
    <w:rsid w:val="00503BE8"/>
    <w:rsid w:val="00504CB5"/>
    <w:rsid w:val="00506FA3"/>
    <w:rsid w:val="00507BCB"/>
    <w:rsid w:val="00511BFC"/>
    <w:rsid w:val="00512786"/>
    <w:rsid w:val="00513F29"/>
    <w:rsid w:val="00515F5C"/>
    <w:rsid w:val="00516314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358"/>
    <w:rsid w:val="005301F8"/>
    <w:rsid w:val="005353E0"/>
    <w:rsid w:val="0053605B"/>
    <w:rsid w:val="00537A1D"/>
    <w:rsid w:val="00540288"/>
    <w:rsid w:val="005402E2"/>
    <w:rsid w:val="005419B6"/>
    <w:rsid w:val="00542042"/>
    <w:rsid w:val="00544FC3"/>
    <w:rsid w:val="005479D6"/>
    <w:rsid w:val="0055596E"/>
    <w:rsid w:val="00556126"/>
    <w:rsid w:val="00556B26"/>
    <w:rsid w:val="005622E3"/>
    <w:rsid w:val="005633FC"/>
    <w:rsid w:val="005644C3"/>
    <w:rsid w:val="0056455F"/>
    <w:rsid w:val="005659D8"/>
    <w:rsid w:val="00565BAC"/>
    <w:rsid w:val="0057240B"/>
    <w:rsid w:val="00574268"/>
    <w:rsid w:val="005748A3"/>
    <w:rsid w:val="00574C92"/>
    <w:rsid w:val="00575148"/>
    <w:rsid w:val="005754E7"/>
    <w:rsid w:val="00577036"/>
    <w:rsid w:val="005773D3"/>
    <w:rsid w:val="00577BFC"/>
    <w:rsid w:val="00577DA6"/>
    <w:rsid w:val="00580613"/>
    <w:rsid w:val="00581655"/>
    <w:rsid w:val="00582D49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63A"/>
    <w:rsid w:val="005B19B5"/>
    <w:rsid w:val="005B245F"/>
    <w:rsid w:val="005B40B2"/>
    <w:rsid w:val="005B5615"/>
    <w:rsid w:val="005B6192"/>
    <w:rsid w:val="005B644F"/>
    <w:rsid w:val="005B7DFE"/>
    <w:rsid w:val="005C0418"/>
    <w:rsid w:val="005C475F"/>
    <w:rsid w:val="005C6103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26F6"/>
    <w:rsid w:val="0061646D"/>
    <w:rsid w:val="00620BB1"/>
    <w:rsid w:val="00620C40"/>
    <w:rsid w:val="0062285D"/>
    <w:rsid w:val="0062677A"/>
    <w:rsid w:val="00626A44"/>
    <w:rsid w:val="00632390"/>
    <w:rsid w:val="0063249E"/>
    <w:rsid w:val="00634871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20C"/>
    <w:rsid w:val="00652866"/>
    <w:rsid w:val="00652AF7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0F1"/>
    <w:rsid w:val="00692ED8"/>
    <w:rsid w:val="00692F8D"/>
    <w:rsid w:val="006935F8"/>
    <w:rsid w:val="006936E1"/>
    <w:rsid w:val="00693F20"/>
    <w:rsid w:val="006956B9"/>
    <w:rsid w:val="006965B5"/>
    <w:rsid w:val="00696B41"/>
    <w:rsid w:val="006971C8"/>
    <w:rsid w:val="006A0E6E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A7F89"/>
    <w:rsid w:val="006B007B"/>
    <w:rsid w:val="006B1E36"/>
    <w:rsid w:val="006B345D"/>
    <w:rsid w:val="006B3CD3"/>
    <w:rsid w:val="006B4E1F"/>
    <w:rsid w:val="006B62ED"/>
    <w:rsid w:val="006B6308"/>
    <w:rsid w:val="006B66D1"/>
    <w:rsid w:val="006B7911"/>
    <w:rsid w:val="006C09FD"/>
    <w:rsid w:val="006C0C4A"/>
    <w:rsid w:val="006C1541"/>
    <w:rsid w:val="006C35B8"/>
    <w:rsid w:val="006C5E3C"/>
    <w:rsid w:val="006C64A6"/>
    <w:rsid w:val="006C6D55"/>
    <w:rsid w:val="006D06C2"/>
    <w:rsid w:val="006D5591"/>
    <w:rsid w:val="006D6E3B"/>
    <w:rsid w:val="006D7A56"/>
    <w:rsid w:val="006E0B44"/>
    <w:rsid w:val="006E0E72"/>
    <w:rsid w:val="006E1FB9"/>
    <w:rsid w:val="006E2662"/>
    <w:rsid w:val="006E2A2B"/>
    <w:rsid w:val="006E5F9F"/>
    <w:rsid w:val="006E637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BF9"/>
    <w:rsid w:val="00702C41"/>
    <w:rsid w:val="00703705"/>
    <w:rsid w:val="00704026"/>
    <w:rsid w:val="00707DFA"/>
    <w:rsid w:val="00711082"/>
    <w:rsid w:val="007113C9"/>
    <w:rsid w:val="007118B3"/>
    <w:rsid w:val="007157BC"/>
    <w:rsid w:val="00715F22"/>
    <w:rsid w:val="00720CFD"/>
    <w:rsid w:val="00721182"/>
    <w:rsid w:val="0072149C"/>
    <w:rsid w:val="00723485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511F"/>
    <w:rsid w:val="0075514B"/>
    <w:rsid w:val="00756ED9"/>
    <w:rsid w:val="00757147"/>
    <w:rsid w:val="007571ED"/>
    <w:rsid w:val="00757204"/>
    <w:rsid w:val="007677D3"/>
    <w:rsid w:val="007704DB"/>
    <w:rsid w:val="00770BD3"/>
    <w:rsid w:val="0077184A"/>
    <w:rsid w:val="00772557"/>
    <w:rsid w:val="00772AB3"/>
    <w:rsid w:val="007738B0"/>
    <w:rsid w:val="00773EDA"/>
    <w:rsid w:val="00776B03"/>
    <w:rsid w:val="00777408"/>
    <w:rsid w:val="007832EC"/>
    <w:rsid w:val="00784C27"/>
    <w:rsid w:val="00784CDA"/>
    <w:rsid w:val="007852DD"/>
    <w:rsid w:val="007853E1"/>
    <w:rsid w:val="00787A0C"/>
    <w:rsid w:val="00787F80"/>
    <w:rsid w:val="0079179E"/>
    <w:rsid w:val="00793AB8"/>
    <w:rsid w:val="00793CD0"/>
    <w:rsid w:val="00795F5F"/>
    <w:rsid w:val="00797277"/>
    <w:rsid w:val="0079746E"/>
    <w:rsid w:val="007974BB"/>
    <w:rsid w:val="00797E4E"/>
    <w:rsid w:val="007A4A9B"/>
    <w:rsid w:val="007A622C"/>
    <w:rsid w:val="007A692C"/>
    <w:rsid w:val="007A6D2D"/>
    <w:rsid w:val="007B04F2"/>
    <w:rsid w:val="007B1911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A85"/>
    <w:rsid w:val="007C6B07"/>
    <w:rsid w:val="007C70F4"/>
    <w:rsid w:val="007D1587"/>
    <w:rsid w:val="007D1A5B"/>
    <w:rsid w:val="007D2659"/>
    <w:rsid w:val="007D274B"/>
    <w:rsid w:val="007D2F68"/>
    <w:rsid w:val="007D5DA0"/>
    <w:rsid w:val="007D630B"/>
    <w:rsid w:val="007D7BD8"/>
    <w:rsid w:val="007E0B4D"/>
    <w:rsid w:val="007E0EA6"/>
    <w:rsid w:val="007E21A3"/>
    <w:rsid w:val="007E281E"/>
    <w:rsid w:val="007E2867"/>
    <w:rsid w:val="007E3585"/>
    <w:rsid w:val="007E49EF"/>
    <w:rsid w:val="007E4BFD"/>
    <w:rsid w:val="007E7A6C"/>
    <w:rsid w:val="007E7FD8"/>
    <w:rsid w:val="007F044A"/>
    <w:rsid w:val="007F0C39"/>
    <w:rsid w:val="007F3D8E"/>
    <w:rsid w:val="007F477A"/>
    <w:rsid w:val="007F649F"/>
    <w:rsid w:val="007F66DE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391A"/>
    <w:rsid w:val="00844964"/>
    <w:rsid w:val="00850338"/>
    <w:rsid w:val="008508C9"/>
    <w:rsid w:val="00851ABE"/>
    <w:rsid w:val="00852305"/>
    <w:rsid w:val="008531C6"/>
    <w:rsid w:val="008537B8"/>
    <w:rsid w:val="008541AF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3D46"/>
    <w:rsid w:val="00873DAE"/>
    <w:rsid w:val="008740B0"/>
    <w:rsid w:val="008763A4"/>
    <w:rsid w:val="00876917"/>
    <w:rsid w:val="00877025"/>
    <w:rsid w:val="00877160"/>
    <w:rsid w:val="008779BA"/>
    <w:rsid w:val="0088369E"/>
    <w:rsid w:val="00884498"/>
    <w:rsid w:val="008871F3"/>
    <w:rsid w:val="008922FC"/>
    <w:rsid w:val="00892ED5"/>
    <w:rsid w:val="00894047"/>
    <w:rsid w:val="00894A48"/>
    <w:rsid w:val="00895B6C"/>
    <w:rsid w:val="008978BF"/>
    <w:rsid w:val="008A03D1"/>
    <w:rsid w:val="008A0A1C"/>
    <w:rsid w:val="008A1298"/>
    <w:rsid w:val="008A29E0"/>
    <w:rsid w:val="008A68D5"/>
    <w:rsid w:val="008A69B6"/>
    <w:rsid w:val="008A6CAD"/>
    <w:rsid w:val="008A7F89"/>
    <w:rsid w:val="008B32DD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1C58"/>
    <w:rsid w:val="008C1F87"/>
    <w:rsid w:val="008C2095"/>
    <w:rsid w:val="008C563C"/>
    <w:rsid w:val="008C68B2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527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1CBD"/>
    <w:rsid w:val="00913117"/>
    <w:rsid w:val="009132C2"/>
    <w:rsid w:val="00913401"/>
    <w:rsid w:val="009168A9"/>
    <w:rsid w:val="0092110D"/>
    <w:rsid w:val="0092158C"/>
    <w:rsid w:val="00923782"/>
    <w:rsid w:val="0092707B"/>
    <w:rsid w:val="0092791C"/>
    <w:rsid w:val="009307BA"/>
    <w:rsid w:val="009315FD"/>
    <w:rsid w:val="00931A54"/>
    <w:rsid w:val="009332A9"/>
    <w:rsid w:val="00933C9E"/>
    <w:rsid w:val="00934D42"/>
    <w:rsid w:val="00934F51"/>
    <w:rsid w:val="0093507A"/>
    <w:rsid w:val="00935B9C"/>
    <w:rsid w:val="009362A0"/>
    <w:rsid w:val="009363CD"/>
    <w:rsid w:val="009377FF"/>
    <w:rsid w:val="009379A8"/>
    <w:rsid w:val="00937ED5"/>
    <w:rsid w:val="00940BD6"/>
    <w:rsid w:val="00942205"/>
    <w:rsid w:val="00946369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56094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3ADA"/>
    <w:rsid w:val="009741CE"/>
    <w:rsid w:val="00975F38"/>
    <w:rsid w:val="0097755E"/>
    <w:rsid w:val="0098026D"/>
    <w:rsid w:val="00980A22"/>
    <w:rsid w:val="00980DC1"/>
    <w:rsid w:val="0098441D"/>
    <w:rsid w:val="0098533D"/>
    <w:rsid w:val="0098658D"/>
    <w:rsid w:val="00987F31"/>
    <w:rsid w:val="0099070E"/>
    <w:rsid w:val="00991AA5"/>
    <w:rsid w:val="00991F59"/>
    <w:rsid w:val="009927D7"/>
    <w:rsid w:val="00992FA9"/>
    <w:rsid w:val="009940B7"/>
    <w:rsid w:val="009964B9"/>
    <w:rsid w:val="0099735A"/>
    <w:rsid w:val="00997A1D"/>
    <w:rsid w:val="009A0123"/>
    <w:rsid w:val="009A43BC"/>
    <w:rsid w:val="009A4505"/>
    <w:rsid w:val="009A5D45"/>
    <w:rsid w:val="009A5EB5"/>
    <w:rsid w:val="009A6275"/>
    <w:rsid w:val="009A6B8B"/>
    <w:rsid w:val="009A72DA"/>
    <w:rsid w:val="009A79D8"/>
    <w:rsid w:val="009B1E50"/>
    <w:rsid w:val="009B2C9E"/>
    <w:rsid w:val="009B3496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102F"/>
    <w:rsid w:val="009F116C"/>
    <w:rsid w:val="009F1295"/>
    <w:rsid w:val="009F16C9"/>
    <w:rsid w:val="009F1FB9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1C5B"/>
    <w:rsid w:val="00A03317"/>
    <w:rsid w:val="00A03812"/>
    <w:rsid w:val="00A04656"/>
    <w:rsid w:val="00A04EC9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1FE9"/>
    <w:rsid w:val="00A32759"/>
    <w:rsid w:val="00A3342F"/>
    <w:rsid w:val="00A355D6"/>
    <w:rsid w:val="00A36289"/>
    <w:rsid w:val="00A36655"/>
    <w:rsid w:val="00A36DAA"/>
    <w:rsid w:val="00A42C66"/>
    <w:rsid w:val="00A4344F"/>
    <w:rsid w:val="00A43E4B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7468"/>
    <w:rsid w:val="00A8133C"/>
    <w:rsid w:val="00A82F04"/>
    <w:rsid w:val="00A8432F"/>
    <w:rsid w:val="00A84A22"/>
    <w:rsid w:val="00A868AE"/>
    <w:rsid w:val="00A86C4D"/>
    <w:rsid w:val="00A86F06"/>
    <w:rsid w:val="00A9235A"/>
    <w:rsid w:val="00A93B40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4AC5"/>
    <w:rsid w:val="00AA4B40"/>
    <w:rsid w:val="00AA56C4"/>
    <w:rsid w:val="00AA5962"/>
    <w:rsid w:val="00AA7CEA"/>
    <w:rsid w:val="00AB11B9"/>
    <w:rsid w:val="00AB1E36"/>
    <w:rsid w:val="00AB2B32"/>
    <w:rsid w:val="00AB2C2B"/>
    <w:rsid w:val="00AB3195"/>
    <w:rsid w:val="00AB5408"/>
    <w:rsid w:val="00AB5723"/>
    <w:rsid w:val="00AC015D"/>
    <w:rsid w:val="00AC1F30"/>
    <w:rsid w:val="00AC21D1"/>
    <w:rsid w:val="00AC2383"/>
    <w:rsid w:val="00AC3752"/>
    <w:rsid w:val="00AC38AE"/>
    <w:rsid w:val="00AC4105"/>
    <w:rsid w:val="00AC4586"/>
    <w:rsid w:val="00AC5B22"/>
    <w:rsid w:val="00AC702C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31EC"/>
    <w:rsid w:val="00AF3A56"/>
    <w:rsid w:val="00AF6873"/>
    <w:rsid w:val="00AF7B95"/>
    <w:rsid w:val="00AF7BFC"/>
    <w:rsid w:val="00B012A4"/>
    <w:rsid w:val="00B0255A"/>
    <w:rsid w:val="00B04919"/>
    <w:rsid w:val="00B06073"/>
    <w:rsid w:val="00B07B97"/>
    <w:rsid w:val="00B07CF8"/>
    <w:rsid w:val="00B1368D"/>
    <w:rsid w:val="00B13C04"/>
    <w:rsid w:val="00B151AD"/>
    <w:rsid w:val="00B219D4"/>
    <w:rsid w:val="00B21EEC"/>
    <w:rsid w:val="00B22ABB"/>
    <w:rsid w:val="00B23FC2"/>
    <w:rsid w:val="00B256A6"/>
    <w:rsid w:val="00B2591D"/>
    <w:rsid w:val="00B276E5"/>
    <w:rsid w:val="00B300EE"/>
    <w:rsid w:val="00B32E97"/>
    <w:rsid w:val="00B348BC"/>
    <w:rsid w:val="00B354E0"/>
    <w:rsid w:val="00B3570E"/>
    <w:rsid w:val="00B3764F"/>
    <w:rsid w:val="00B402DF"/>
    <w:rsid w:val="00B40934"/>
    <w:rsid w:val="00B40BE1"/>
    <w:rsid w:val="00B41BA9"/>
    <w:rsid w:val="00B41FA2"/>
    <w:rsid w:val="00B42D35"/>
    <w:rsid w:val="00B4413C"/>
    <w:rsid w:val="00B454D9"/>
    <w:rsid w:val="00B50A2A"/>
    <w:rsid w:val="00B51232"/>
    <w:rsid w:val="00B52EA6"/>
    <w:rsid w:val="00B5359A"/>
    <w:rsid w:val="00B548D4"/>
    <w:rsid w:val="00B56C96"/>
    <w:rsid w:val="00B57365"/>
    <w:rsid w:val="00B6048F"/>
    <w:rsid w:val="00B60618"/>
    <w:rsid w:val="00B60EFD"/>
    <w:rsid w:val="00B62BCC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F64"/>
    <w:rsid w:val="00BA2DE0"/>
    <w:rsid w:val="00BA481C"/>
    <w:rsid w:val="00BA5B3C"/>
    <w:rsid w:val="00BA6568"/>
    <w:rsid w:val="00BA78CB"/>
    <w:rsid w:val="00BB0CA1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24C4"/>
    <w:rsid w:val="00BE3F2F"/>
    <w:rsid w:val="00BE617E"/>
    <w:rsid w:val="00BE682E"/>
    <w:rsid w:val="00BF009B"/>
    <w:rsid w:val="00BF0ADD"/>
    <w:rsid w:val="00BF58F0"/>
    <w:rsid w:val="00C036F3"/>
    <w:rsid w:val="00C0422D"/>
    <w:rsid w:val="00C04C63"/>
    <w:rsid w:val="00C04E49"/>
    <w:rsid w:val="00C0556B"/>
    <w:rsid w:val="00C06AB1"/>
    <w:rsid w:val="00C07655"/>
    <w:rsid w:val="00C1007F"/>
    <w:rsid w:val="00C11E76"/>
    <w:rsid w:val="00C11F6D"/>
    <w:rsid w:val="00C121C3"/>
    <w:rsid w:val="00C130B8"/>
    <w:rsid w:val="00C140D9"/>
    <w:rsid w:val="00C1424A"/>
    <w:rsid w:val="00C14C01"/>
    <w:rsid w:val="00C14D35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27FA4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4D65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48A"/>
    <w:rsid w:val="00C735A9"/>
    <w:rsid w:val="00C73803"/>
    <w:rsid w:val="00C77640"/>
    <w:rsid w:val="00C77B00"/>
    <w:rsid w:val="00C80225"/>
    <w:rsid w:val="00C80A7F"/>
    <w:rsid w:val="00C8127F"/>
    <w:rsid w:val="00C81E5E"/>
    <w:rsid w:val="00C82C69"/>
    <w:rsid w:val="00C834A1"/>
    <w:rsid w:val="00C83BFD"/>
    <w:rsid w:val="00C83D27"/>
    <w:rsid w:val="00C83DA5"/>
    <w:rsid w:val="00C845EA"/>
    <w:rsid w:val="00C85029"/>
    <w:rsid w:val="00C8690C"/>
    <w:rsid w:val="00C86B0E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D97"/>
    <w:rsid w:val="00CE7A55"/>
    <w:rsid w:val="00CF01D9"/>
    <w:rsid w:val="00CF2116"/>
    <w:rsid w:val="00CF3DD0"/>
    <w:rsid w:val="00CF437A"/>
    <w:rsid w:val="00CF4B84"/>
    <w:rsid w:val="00CF6AA2"/>
    <w:rsid w:val="00CF76B5"/>
    <w:rsid w:val="00D00AC8"/>
    <w:rsid w:val="00D00FD2"/>
    <w:rsid w:val="00D02F36"/>
    <w:rsid w:val="00D039D3"/>
    <w:rsid w:val="00D03A51"/>
    <w:rsid w:val="00D0681F"/>
    <w:rsid w:val="00D127B1"/>
    <w:rsid w:val="00D129D6"/>
    <w:rsid w:val="00D15135"/>
    <w:rsid w:val="00D16BFC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712A7"/>
    <w:rsid w:val="00D7311F"/>
    <w:rsid w:val="00D7346E"/>
    <w:rsid w:val="00D74A65"/>
    <w:rsid w:val="00D75DC8"/>
    <w:rsid w:val="00D76BD5"/>
    <w:rsid w:val="00D7715F"/>
    <w:rsid w:val="00D8277A"/>
    <w:rsid w:val="00D82AC7"/>
    <w:rsid w:val="00D8388A"/>
    <w:rsid w:val="00D859CC"/>
    <w:rsid w:val="00D85ACA"/>
    <w:rsid w:val="00D86115"/>
    <w:rsid w:val="00D86F11"/>
    <w:rsid w:val="00D878DF"/>
    <w:rsid w:val="00D92AA7"/>
    <w:rsid w:val="00D930FE"/>
    <w:rsid w:val="00D93ADE"/>
    <w:rsid w:val="00D93C63"/>
    <w:rsid w:val="00D93D3C"/>
    <w:rsid w:val="00D942EC"/>
    <w:rsid w:val="00D94410"/>
    <w:rsid w:val="00DA069B"/>
    <w:rsid w:val="00DA27F9"/>
    <w:rsid w:val="00DA379B"/>
    <w:rsid w:val="00DA52D3"/>
    <w:rsid w:val="00DB09E4"/>
    <w:rsid w:val="00DB1989"/>
    <w:rsid w:val="00DB1DE3"/>
    <w:rsid w:val="00DB22F8"/>
    <w:rsid w:val="00DB3B6B"/>
    <w:rsid w:val="00DB3EEB"/>
    <w:rsid w:val="00DB4390"/>
    <w:rsid w:val="00DB6EFF"/>
    <w:rsid w:val="00DB70C2"/>
    <w:rsid w:val="00DB78E7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C7044"/>
    <w:rsid w:val="00DD0298"/>
    <w:rsid w:val="00DD07DA"/>
    <w:rsid w:val="00DD1E29"/>
    <w:rsid w:val="00DD21F2"/>
    <w:rsid w:val="00DD314B"/>
    <w:rsid w:val="00DD3815"/>
    <w:rsid w:val="00DD3993"/>
    <w:rsid w:val="00DD5406"/>
    <w:rsid w:val="00DD7D75"/>
    <w:rsid w:val="00DE190F"/>
    <w:rsid w:val="00DE23B8"/>
    <w:rsid w:val="00DE2414"/>
    <w:rsid w:val="00DE2C8F"/>
    <w:rsid w:val="00DE46DE"/>
    <w:rsid w:val="00DE524B"/>
    <w:rsid w:val="00DE7D6B"/>
    <w:rsid w:val="00DF08DE"/>
    <w:rsid w:val="00DF1EBE"/>
    <w:rsid w:val="00DF2770"/>
    <w:rsid w:val="00DF277E"/>
    <w:rsid w:val="00DF3C84"/>
    <w:rsid w:val="00DF439F"/>
    <w:rsid w:val="00DF5E24"/>
    <w:rsid w:val="00DF6568"/>
    <w:rsid w:val="00E0213C"/>
    <w:rsid w:val="00E02AAA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20C05"/>
    <w:rsid w:val="00E210EF"/>
    <w:rsid w:val="00E22151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F04"/>
    <w:rsid w:val="00E263CA"/>
    <w:rsid w:val="00E319DA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F89"/>
    <w:rsid w:val="00E70C8E"/>
    <w:rsid w:val="00E71285"/>
    <w:rsid w:val="00E72C23"/>
    <w:rsid w:val="00E72CA2"/>
    <w:rsid w:val="00E73C2E"/>
    <w:rsid w:val="00E74A31"/>
    <w:rsid w:val="00E75AAA"/>
    <w:rsid w:val="00E77945"/>
    <w:rsid w:val="00E77DDE"/>
    <w:rsid w:val="00E8025A"/>
    <w:rsid w:val="00E80809"/>
    <w:rsid w:val="00E82AD4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E8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25B"/>
    <w:rsid w:val="00ED304B"/>
    <w:rsid w:val="00ED3499"/>
    <w:rsid w:val="00ED3579"/>
    <w:rsid w:val="00ED3C76"/>
    <w:rsid w:val="00ED4671"/>
    <w:rsid w:val="00ED55E4"/>
    <w:rsid w:val="00ED62B2"/>
    <w:rsid w:val="00ED69FD"/>
    <w:rsid w:val="00ED6E4E"/>
    <w:rsid w:val="00EE1237"/>
    <w:rsid w:val="00EE1AA4"/>
    <w:rsid w:val="00EE2146"/>
    <w:rsid w:val="00EE239E"/>
    <w:rsid w:val="00EE44F6"/>
    <w:rsid w:val="00EE49A6"/>
    <w:rsid w:val="00EE5325"/>
    <w:rsid w:val="00EE5F5E"/>
    <w:rsid w:val="00EE751A"/>
    <w:rsid w:val="00EF03A1"/>
    <w:rsid w:val="00EF319F"/>
    <w:rsid w:val="00EF440F"/>
    <w:rsid w:val="00EF561F"/>
    <w:rsid w:val="00EF7F72"/>
    <w:rsid w:val="00F01CBF"/>
    <w:rsid w:val="00F03448"/>
    <w:rsid w:val="00F064DA"/>
    <w:rsid w:val="00F0675A"/>
    <w:rsid w:val="00F06A40"/>
    <w:rsid w:val="00F079C1"/>
    <w:rsid w:val="00F114C1"/>
    <w:rsid w:val="00F11762"/>
    <w:rsid w:val="00F11D98"/>
    <w:rsid w:val="00F12678"/>
    <w:rsid w:val="00F12F23"/>
    <w:rsid w:val="00F134F9"/>
    <w:rsid w:val="00F13F4D"/>
    <w:rsid w:val="00F14961"/>
    <w:rsid w:val="00F14E6B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5F31"/>
    <w:rsid w:val="00F276E4"/>
    <w:rsid w:val="00F279A4"/>
    <w:rsid w:val="00F27A03"/>
    <w:rsid w:val="00F30EEF"/>
    <w:rsid w:val="00F32A3C"/>
    <w:rsid w:val="00F32EA9"/>
    <w:rsid w:val="00F3315F"/>
    <w:rsid w:val="00F36F33"/>
    <w:rsid w:val="00F37393"/>
    <w:rsid w:val="00F376AB"/>
    <w:rsid w:val="00F41742"/>
    <w:rsid w:val="00F417D5"/>
    <w:rsid w:val="00F41943"/>
    <w:rsid w:val="00F4242D"/>
    <w:rsid w:val="00F426C2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587"/>
    <w:rsid w:val="00F6758A"/>
    <w:rsid w:val="00F67B9D"/>
    <w:rsid w:val="00F70DF1"/>
    <w:rsid w:val="00F71E28"/>
    <w:rsid w:val="00F73BC0"/>
    <w:rsid w:val="00F7587D"/>
    <w:rsid w:val="00F7591F"/>
    <w:rsid w:val="00F760B7"/>
    <w:rsid w:val="00F77DD7"/>
    <w:rsid w:val="00F8078C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1FD5"/>
    <w:rsid w:val="00FA2368"/>
    <w:rsid w:val="00FA2FC4"/>
    <w:rsid w:val="00FA311E"/>
    <w:rsid w:val="00FA6C25"/>
    <w:rsid w:val="00FB09CA"/>
    <w:rsid w:val="00FB0C92"/>
    <w:rsid w:val="00FB1257"/>
    <w:rsid w:val="00FB1F48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51D0CE-9D54-4570-856A-A7258BCD2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181</TotalTime>
  <Pages>2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86</cp:revision>
  <cp:lastPrinted>2020-05-16T09:59:00Z</cp:lastPrinted>
  <dcterms:created xsi:type="dcterms:W3CDTF">2020-05-16T07:00:00Z</dcterms:created>
  <dcterms:modified xsi:type="dcterms:W3CDTF">2020-05-16T10:00:00Z</dcterms:modified>
</cp:coreProperties>
</file>