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323F8" w14:textId="6DA08795" w:rsidR="00DD3993" w:rsidRDefault="0093507A" w:rsidP="000266FD">
      <w:pPr>
        <w:spacing w:line="360" w:lineRule="auto"/>
        <w:jc w:val="center"/>
        <w:rPr>
          <w:rFonts w:ascii="Tempus Sans ITC" w:hAnsi="Tempus Sans ITC"/>
          <w:b/>
          <w:sz w:val="32"/>
        </w:rPr>
      </w:pPr>
      <w:r>
        <w:rPr>
          <w:rFonts w:ascii="Tempus Sans ITC" w:hAnsi="Tempus Sans ITC"/>
          <w:b/>
          <w:sz w:val="32"/>
        </w:rPr>
        <w:t>Se avessi un figlio</w:t>
      </w:r>
    </w:p>
    <w:p w14:paraId="75A7A1AE" w14:textId="66BE9861" w:rsidR="00DD3993" w:rsidRDefault="00240950" w:rsidP="000266FD">
      <w:pPr>
        <w:spacing w:line="360" w:lineRule="auto"/>
        <w:jc w:val="center"/>
        <w:rPr>
          <w:rFonts w:ascii="Tempus Sans ITC" w:hAnsi="Tempus Sans ITC"/>
          <w:sz w:val="20"/>
        </w:rPr>
      </w:pPr>
      <w:r>
        <w:rPr>
          <w:rFonts w:ascii="Tempus Sans ITC" w:hAnsi="Tempus Sans ITC"/>
          <w:sz w:val="20"/>
        </w:rPr>
        <w:t>(</w:t>
      </w:r>
      <w:r w:rsidR="00EE44F6">
        <w:rPr>
          <w:rFonts w:ascii="Tempus Sans ITC" w:hAnsi="Tempus Sans ITC"/>
          <w:sz w:val="20"/>
        </w:rPr>
        <w:t>Giovanni 10,1-10</w:t>
      </w:r>
      <w:r w:rsidR="00DD3993">
        <w:rPr>
          <w:rFonts w:ascii="Tempus Sans ITC" w:hAnsi="Tempus Sans ITC"/>
          <w:sz w:val="20"/>
        </w:rPr>
        <w:t>)</w:t>
      </w:r>
    </w:p>
    <w:p w14:paraId="3AF28014" w14:textId="111D84BE" w:rsidR="00DD3993" w:rsidRDefault="00B62BCC" w:rsidP="000266FD">
      <w:pPr>
        <w:spacing w:line="360" w:lineRule="auto"/>
        <w:jc w:val="center"/>
        <w:rPr>
          <w:rFonts w:ascii="Tempus Sans ITC" w:hAnsi="Tempus Sans ITC"/>
          <w:sz w:val="20"/>
        </w:rPr>
      </w:pPr>
      <w:r>
        <w:rPr>
          <w:rFonts w:ascii="Tempus Sans ITC" w:hAnsi="Tempus Sans ITC"/>
          <w:sz w:val="20"/>
        </w:rPr>
        <w:t>I</w:t>
      </w:r>
      <w:r w:rsidR="00EE44F6">
        <w:rPr>
          <w:rFonts w:ascii="Tempus Sans ITC" w:hAnsi="Tempus Sans ITC"/>
          <w:sz w:val="20"/>
        </w:rPr>
        <w:t>V</w:t>
      </w:r>
      <w:r>
        <w:rPr>
          <w:rFonts w:ascii="Tempus Sans ITC" w:hAnsi="Tempus Sans ITC"/>
          <w:sz w:val="20"/>
        </w:rPr>
        <w:t xml:space="preserve"> Pasqua</w:t>
      </w:r>
      <w:r w:rsidR="00B50A2A">
        <w:rPr>
          <w:rFonts w:ascii="Tempus Sans ITC" w:hAnsi="Tempus Sans ITC"/>
          <w:sz w:val="20"/>
        </w:rPr>
        <w:t xml:space="preserve"> anno A</w:t>
      </w:r>
    </w:p>
    <w:p w14:paraId="43A9BDCF" w14:textId="77777777" w:rsidR="003E5657" w:rsidRDefault="003E5657" w:rsidP="000266FD">
      <w:pPr>
        <w:spacing w:line="360" w:lineRule="auto"/>
        <w:jc w:val="both"/>
      </w:pPr>
    </w:p>
    <w:p w14:paraId="4054199B" w14:textId="77777777" w:rsidR="00255390" w:rsidRDefault="00474915" w:rsidP="00556B26">
      <w:pPr>
        <w:spacing w:line="360" w:lineRule="auto"/>
        <w:ind w:firstLine="708"/>
      </w:pPr>
      <w:r>
        <w:t xml:space="preserve">Se avessi un figlio gli direi che prima di tutto deve innamorarsi, </w:t>
      </w:r>
      <w:r w:rsidR="00036E50">
        <w:t xml:space="preserve">perché solo chi si innamora </w:t>
      </w:r>
      <w:r w:rsidR="002462C7">
        <w:t>entra nel cuore delle cose. Non ne rimane inutilmente e tristemente fuori</w:t>
      </w:r>
      <w:r w:rsidR="00D92AA7">
        <w:t xml:space="preserve">. </w:t>
      </w:r>
      <w:r w:rsidR="002462C7">
        <w:t>E</w:t>
      </w:r>
      <w:r w:rsidR="00D92AA7">
        <w:t xml:space="preserve">ntrare nel recinto di tutto ciò di cui si vuole diventare famigliari, </w:t>
      </w:r>
      <w:r w:rsidR="002462C7">
        <w:t xml:space="preserve">e </w:t>
      </w:r>
      <w:r w:rsidR="00D92AA7">
        <w:t xml:space="preserve">stare zitto, sempre, su tutte quelle cose che non ci vedono implicati. O entri nel recinto o non hai diritto di parola. </w:t>
      </w:r>
    </w:p>
    <w:p w14:paraId="17DE0F20" w14:textId="7951C190" w:rsidR="00556B26" w:rsidRDefault="00D92AA7" w:rsidP="00556B26">
      <w:pPr>
        <w:spacing w:line="360" w:lineRule="auto"/>
        <w:ind w:firstLine="708"/>
      </w:pPr>
      <w:r>
        <w:t>E che tutti ved</w:t>
      </w:r>
      <w:r w:rsidR="00255390">
        <w:t>a</w:t>
      </w:r>
      <w:r>
        <w:t xml:space="preserve">no che </w:t>
      </w:r>
      <w:r w:rsidR="00260DC7">
        <w:t>quel recinto lo oltrepassi, e che tutti possano stare a guardare, a giudicarti. Esplicita i tuoi amor</w:t>
      </w:r>
      <w:r w:rsidR="00255390">
        <w:t>i</w:t>
      </w:r>
      <w:r w:rsidR="00260DC7">
        <w:t xml:space="preserve">, così gli direi, prenditi il rischio di sbagliare, di farti rifiutare, di </w:t>
      </w:r>
      <w:r w:rsidR="00980A22">
        <w:t xml:space="preserve">non capire, di decidere di abbandonare ma non fingere mai, se ami qualcosa, entraci dentro. Si chiama passione, è il primo passo </w:t>
      </w:r>
      <w:r w:rsidR="00255390">
        <w:t>verso</w:t>
      </w:r>
      <w:r w:rsidR="00980A22">
        <w:t xml:space="preserve"> la verità.</w:t>
      </w:r>
    </w:p>
    <w:p w14:paraId="4E0A2B2E" w14:textId="5DCE2468" w:rsidR="00D8388A" w:rsidRDefault="00980A22" w:rsidP="00556B26">
      <w:pPr>
        <w:spacing w:line="360" w:lineRule="auto"/>
        <w:ind w:firstLine="708"/>
      </w:pPr>
      <w:r>
        <w:t>Se avessi un figli</w:t>
      </w:r>
      <w:r w:rsidR="00012087">
        <w:t>o</w:t>
      </w:r>
      <w:r>
        <w:t xml:space="preserve"> gli direi</w:t>
      </w:r>
      <w:r w:rsidR="00012087">
        <w:t xml:space="preserve"> che l</w:t>
      </w:r>
      <w:r w:rsidR="00BA6568">
        <w:t>e cose veramente preziose, alla fine</w:t>
      </w:r>
      <w:r w:rsidR="00A64F18">
        <w:t>,</w:t>
      </w:r>
      <w:r w:rsidR="00BA6568">
        <w:t xml:space="preserve"> non si possono rubare. Nessun ladro, nessun brigante otterrà mai quello che </w:t>
      </w:r>
      <w:r w:rsidR="00A64F18">
        <w:t>ruba</w:t>
      </w:r>
      <w:r w:rsidR="00BA6568">
        <w:t xml:space="preserve">, perché i </w:t>
      </w:r>
      <w:r w:rsidR="00A64F18">
        <w:t>nostri</w:t>
      </w:r>
      <w:r w:rsidR="00BA6568">
        <w:t xml:space="preserve"> desideri più profondi sono appesi alla libertà di chi amiamo. La porta del cuore può rimanere chiusa. Se avessi un figlio gli direi che sono stato spesso un ladro e un brigante. E che qualcuno lo è stato con me. Gli direi che pochi, in verità</w:t>
      </w:r>
      <w:r w:rsidR="00B219D4">
        <w:t>,</w:t>
      </w:r>
      <w:r w:rsidR="00BA6568">
        <w:t xml:space="preserve"> sono gli amori leali, e gratuiti. Se avessi un figlio gli direi che è normale per amore tentare di rubare attenzione, unicità, </w:t>
      </w:r>
      <w:r w:rsidR="00787F80">
        <w:t xml:space="preserve">esclusività. E che quindi è normale soffrire. Se avessi un figlio gli </w:t>
      </w:r>
      <w:r w:rsidR="00B219D4">
        <w:t>consiglierei</w:t>
      </w:r>
      <w:r w:rsidR="00787F80">
        <w:t xml:space="preserve"> di imparare, con calma, a </w:t>
      </w:r>
      <w:r w:rsidR="00D8388A">
        <w:t>cedere, a permettere agli altri di non ricambiare il suo amore.</w:t>
      </w:r>
    </w:p>
    <w:p w14:paraId="3342609B" w14:textId="1519E415" w:rsidR="00AC2383" w:rsidRDefault="00D8388A" w:rsidP="00556B26">
      <w:pPr>
        <w:spacing w:line="360" w:lineRule="auto"/>
        <w:ind w:firstLine="708"/>
      </w:pPr>
      <w:r>
        <w:t xml:space="preserve">Se avessi un figlio gli direi che le cose che si amano, quelle per cui val la pena perdere il sonno, sono davvero poche </w:t>
      </w:r>
      <w:r w:rsidR="00453529">
        <w:t>ma</w:t>
      </w:r>
      <w:r>
        <w:t xml:space="preserve"> che si riconoscono</w:t>
      </w:r>
      <w:r w:rsidR="00453529">
        <w:t xml:space="preserve"> facilmente. Sono quelle che rimettono al mondo, sono quelle che ci fanno rinascere. Gli racconterei quell’immagine evangelica di quel pastore che entra in un recinto (perché era innamorato perso di quel gregge) solo per il gusto di lasciarlo andare, di spingerlo fuori. Se avessi un figlio lo so che mi guar</w:t>
      </w:r>
      <w:r w:rsidR="00355867">
        <w:t>de</w:t>
      </w:r>
      <w:r w:rsidR="00453529">
        <w:t xml:space="preserve">rebbe strano e allora proverei a spiegargli che quella per me è un’immagine bellissima </w:t>
      </w:r>
      <w:r w:rsidR="00355867">
        <w:t>per parlare del</w:t>
      </w:r>
      <w:r w:rsidR="00453529">
        <w:t xml:space="preserve">l’amore: l’amore </w:t>
      </w:r>
      <w:r w:rsidR="00355867">
        <w:t xml:space="preserve">è solo ciò che </w:t>
      </w:r>
      <w:r w:rsidR="00453529">
        <w:t xml:space="preserve">fa nascere e rinascere. </w:t>
      </w:r>
      <w:r w:rsidR="00355867">
        <w:t xml:space="preserve">L’amore partorisce vita. </w:t>
      </w:r>
      <w:r w:rsidR="00453529">
        <w:t>Spinti fuori da un recinto, da un recinto che diventa il gremb</w:t>
      </w:r>
      <w:r w:rsidR="003811A4">
        <w:t>o</w:t>
      </w:r>
      <w:r w:rsidR="00453529">
        <w:t xml:space="preserve"> caldo di una </w:t>
      </w:r>
      <w:r w:rsidR="003811A4">
        <w:t>donna</w:t>
      </w:r>
      <w:r w:rsidR="00453529">
        <w:t xml:space="preserve"> </w:t>
      </w:r>
      <w:r w:rsidR="003B7BE5">
        <w:t xml:space="preserve">pronta a </w:t>
      </w:r>
      <w:r w:rsidR="003811A4">
        <w:t>diventare madre</w:t>
      </w:r>
      <w:r w:rsidR="003B7BE5">
        <w:t xml:space="preserve">. L’amore ci rimette al mondo. Per cui prima di entrare in un recinto, prima di spendersi in un’impresa, chiedersi sempre: </w:t>
      </w:r>
      <w:r w:rsidR="00F01CBF">
        <w:t>sono disposto a rinascere? Che vuol dire morire e cambiare e non riconoscersi più</w:t>
      </w:r>
      <w:r w:rsidR="003811A4">
        <w:t>.</w:t>
      </w:r>
      <w:r w:rsidR="00F01CBF">
        <w:t xml:space="preserve"> Sono disposto a perdere ciò che sono per essere partorito a una nuova immagine di me? Se avessi un figlio gli direi di non perdere tempo in tutte quelle cose </w:t>
      </w:r>
      <w:r w:rsidR="00D44801">
        <w:t xml:space="preserve">che non prevedono cambiamenti significativi. Certo gli direi anche che qualche volta certe rinascite non avvengono anche se attese e certe esperienze apparentemente </w:t>
      </w:r>
      <w:r w:rsidR="00AC2383">
        <w:t>insignificanti ci cambiano completamente, anzi no, non glielo direi</w:t>
      </w:r>
      <w:r w:rsidR="004600C8">
        <w:t>,</w:t>
      </w:r>
      <w:r w:rsidR="00AC2383">
        <w:t xml:space="preserve"> glielo lascerei scoprire.</w:t>
      </w:r>
    </w:p>
    <w:p w14:paraId="75CE0449" w14:textId="77777777" w:rsidR="00B06073" w:rsidRDefault="00AC2383" w:rsidP="00556B26">
      <w:pPr>
        <w:spacing w:line="360" w:lineRule="auto"/>
        <w:ind w:firstLine="708"/>
      </w:pPr>
      <w:r>
        <w:lastRenderedPageBreak/>
        <w:t xml:space="preserve">Se avessi un figlio gli direi </w:t>
      </w:r>
      <w:r w:rsidR="0085642D">
        <w:t xml:space="preserve">che se ama qualcuno deve imparare a metterci la faccia, a camminare davanti, ad accettare di prendersi sole e pioggia, </w:t>
      </w:r>
      <w:r w:rsidR="00B06073">
        <w:t>stare nascosto nel gregge è affare da opportunisti. Certo gli direi anche che è più furbo rimanere nascosto e far parlare gli altri, gli direi che succede e che anche suo padre lo ha fatto più volte, però gli direi anche che adesso si vergogna tanto di averlo fatto.</w:t>
      </w:r>
    </w:p>
    <w:p w14:paraId="64D224F3" w14:textId="4D64C2D0" w:rsidR="00D40ADE" w:rsidRDefault="00527358" w:rsidP="00556B26">
      <w:pPr>
        <w:spacing w:line="360" w:lineRule="auto"/>
        <w:ind w:firstLine="708"/>
      </w:pPr>
      <w:r>
        <w:t>Se avessi un figlio gli direi che le cose vanno conosciute e che per conoscere qualcosa o qualcuno servono due cose: il tempo e la lucidità. Tanto tempo</w:t>
      </w:r>
      <w:r w:rsidR="003812F3">
        <w:t>, tantissimo. A fere niente. A stare. E poi la lucidità, quella che ci ricorda che no</w:t>
      </w:r>
      <w:r w:rsidR="00844964">
        <w:t>i</w:t>
      </w:r>
      <w:r w:rsidR="003812F3">
        <w:t xml:space="preserve"> delle cose e delle persone non ne sappiamo mai niente, ma proprio niente</w:t>
      </w:r>
      <w:r w:rsidR="00844964">
        <w:t>, perché tutto è un mistero,</w:t>
      </w:r>
      <w:r w:rsidR="003812F3">
        <w:t xml:space="preserve"> e che quindi siamo sempre bisognosi di</w:t>
      </w:r>
      <w:r w:rsidR="00D40ADE">
        <w:t xml:space="preserve"> imparare. </w:t>
      </w:r>
    </w:p>
    <w:p w14:paraId="7279E0E3" w14:textId="77777777" w:rsidR="00D40ADE" w:rsidRDefault="00D40ADE" w:rsidP="00556B26">
      <w:pPr>
        <w:spacing w:line="360" w:lineRule="auto"/>
        <w:ind w:firstLine="708"/>
      </w:pPr>
    </w:p>
    <w:p w14:paraId="4E753192" w14:textId="77777777" w:rsidR="008E6527" w:rsidRDefault="00D40ADE" w:rsidP="00556B26">
      <w:pPr>
        <w:spacing w:line="360" w:lineRule="auto"/>
        <w:ind w:firstLine="708"/>
      </w:pPr>
      <w:r>
        <w:t xml:space="preserve">Se avessi un figlio gli direi che </w:t>
      </w:r>
      <w:r w:rsidR="006050EA">
        <w:t xml:space="preserve">io non so bene come spiegargli questa cosa di Dio, perché Dio mica lo spieghi, di Dio ne fai esperienza, e ognuno fa la sua. Però </w:t>
      </w:r>
      <w:r w:rsidR="004C424E">
        <w:t xml:space="preserve">gli consiglierei di ricordare che è meglio fuggire da chi presenta un Dio </w:t>
      </w:r>
      <w:r w:rsidR="00D43601">
        <w:t xml:space="preserve">che non ha rispetto </w:t>
      </w:r>
      <w:r w:rsidR="008E6527">
        <w:t>per l’</w:t>
      </w:r>
      <w:r w:rsidR="00D43601">
        <w:t xml:space="preserve">uomo, questo glielo direi. </w:t>
      </w:r>
    </w:p>
    <w:p w14:paraId="4A932BB0" w14:textId="77777777" w:rsidR="008E6527" w:rsidRDefault="008E6527" w:rsidP="00556B26">
      <w:pPr>
        <w:spacing w:line="360" w:lineRule="auto"/>
        <w:ind w:firstLine="708"/>
      </w:pPr>
    </w:p>
    <w:p w14:paraId="55264F19" w14:textId="4098AC0F" w:rsidR="00C121C3" w:rsidRDefault="00D43601" w:rsidP="00556B26">
      <w:pPr>
        <w:spacing w:line="360" w:lineRule="auto"/>
        <w:ind w:firstLine="708"/>
      </w:pPr>
      <w:r>
        <w:t>Ecco Dio per me è uno che bussa alla porta. Che non ti p</w:t>
      </w:r>
      <w:r w:rsidR="005633FC">
        <w:t xml:space="preserve">rende per i capelli, che non fa accadere delle cose perché tu capisca. Dio è uno mite che accetta di bussare a tutte le porte di tutti i recinti che </w:t>
      </w:r>
      <w:r w:rsidR="004C4405">
        <w:t>decidi di vivere. Ecco se avessi un figlio gli direi di non fare l’errore che già ha fatto suo padre, non chiederti mai “cosa vuole Dio da me?”, non vuole nient</w:t>
      </w:r>
      <w:r w:rsidR="00C121C3">
        <w:t xml:space="preserve">e se non stare con te, </w:t>
      </w:r>
      <w:r w:rsidR="00997A1D">
        <w:t xml:space="preserve">e solo </w:t>
      </w:r>
      <w:r w:rsidR="00C121C3">
        <w:t xml:space="preserve">se lo vuoi </w:t>
      </w:r>
      <w:r w:rsidR="00997A1D">
        <w:t xml:space="preserve">anche </w:t>
      </w:r>
      <w:r w:rsidR="00C121C3">
        <w:t xml:space="preserve">tu. </w:t>
      </w:r>
    </w:p>
    <w:p w14:paraId="2A6D2759" w14:textId="392716B1" w:rsidR="00432616" w:rsidRDefault="00C121C3" w:rsidP="00556B26">
      <w:pPr>
        <w:spacing w:line="360" w:lineRule="auto"/>
        <w:ind w:firstLine="708"/>
      </w:pPr>
      <w:r>
        <w:t xml:space="preserve">Direi a mio figlio di non perdere troppo tempo a </w:t>
      </w:r>
      <w:r w:rsidR="00997A1D">
        <w:t>immaginare la forma concreta che dovrà prendere la sua vita</w:t>
      </w:r>
      <w:r>
        <w:t xml:space="preserve">, </w:t>
      </w:r>
      <w:r w:rsidR="00432616">
        <w:t xml:space="preserve">a non credere a chi parla di “vocazioni speciali”, gli direi di </w:t>
      </w:r>
      <w:r w:rsidR="00997A1D">
        <w:t xml:space="preserve">imparare che cambiamo sempre e che è sempre una sorpresa, gli consiglierei di </w:t>
      </w:r>
      <w:r w:rsidR="00432616">
        <w:t>stare</w:t>
      </w:r>
      <w:r w:rsidR="00C0556B">
        <w:t xml:space="preserve"> tanto in silenzio per </w:t>
      </w:r>
      <w:r w:rsidR="00432616">
        <w:t xml:space="preserve">sentire che Lui alla porta bussa, </w:t>
      </w:r>
      <w:r w:rsidR="00C0556B">
        <w:t xml:space="preserve">bussa </w:t>
      </w:r>
      <w:r w:rsidR="00432616">
        <w:t>sempre, anche nelle situazioni più impensabili.</w:t>
      </w:r>
      <w:r w:rsidR="00C0556B">
        <w:t xml:space="preserve"> E questa è l’unica cosa che conta.</w:t>
      </w:r>
    </w:p>
    <w:p w14:paraId="31913CEB" w14:textId="7A54F527" w:rsidR="0093507A" w:rsidRDefault="00432616" w:rsidP="00C0556B">
      <w:pPr>
        <w:spacing w:line="360" w:lineRule="auto"/>
        <w:ind w:firstLine="708"/>
      </w:pPr>
      <w:r>
        <w:t xml:space="preserve">Se avessi un figlio gli direi che Dio è </w:t>
      </w:r>
      <w:r w:rsidR="004D3BE7">
        <w:t>meglio non immaginarselo</w:t>
      </w:r>
      <w:r w:rsidR="00C0556B">
        <w:t xml:space="preserve"> ma </w:t>
      </w:r>
      <w:r w:rsidR="004D3BE7">
        <w:t xml:space="preserve">che se proprio vuole sentire qualcosa che si avvicini al divino gli direi di </w:t>
      </w:r>
      <w:r w:rsidR="00A71451">
        <w:t xml:space="preserve">ricordarsi il giorno in cui è rinato. Ecco Dio è quando un Amore </w:t>
      </w:r>
      <w:r w:rsidR="00D93C63">
        <w:t>ti entra nella vita e ti spinge fuori e ti rimette al mondo</w:t>
      </w:r>
      <w:r w:rsidR="00A71451">
        <w:t xml:space="preserve">. </w:t>
      </w:r>
      <w:r w:rsidR="0093507A">
        <w:t xml:space="preserve">A questo credo, per esperienza. </w:t>
      </w:r>
    </w:p>
    <w:p w14:paraId="4B6A1E74" w14:textId="2D0C1B47" w:rsidR="00980A22" w:rsidRDefault="00D40ADE" w:rsidP="00556B26">
      <w:pPr>
        <w:spacing w:line="360" w:lineRule="auto"/>
        <w:ind w:firstLine="708"/>
      </w:pPr>
      <w:r>
        <w:t xml:space="preserve"> </w:t>
      </w:r>
      <w:r w:rsidR="00D8388A">
        <w:t xml:space="preserve"> </w:t>
      </w:r>
      <w:r w:rsidR="00980A22">
        <w:t xml:space="preserve"> </w:t>
      </w:r>
    </w:p>
    <w:p w14:paraId="6C2A34FB" w14:textId="2DCC0C89" w:rsidR="00DC7044" w:rsidRDefault="00DC7044" w:rsidP="001842C0">
      <w:pPr>
        <w:spacing w:line="360" w:lineRule="auto"/>
        <w:ind w:firstLine="708"/>
      </w:pPr>
    </w:p>
    <w:sectPr w:rsidR="00DC7044" w:rsidSect="000266FD">
      <w:pgSz w:w="11906" w:h="16838"/>
      <w:pgMar w:top="1135" w:right="1134" w:bottom="1135"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0D2D"/>
    <w:rsid w:val="00002A77"/>
    <w:rsid w:val="00005954"/>
    <w:rsid w:val="00006800"/>
    <w:rsid w:val="000105DA"/>
    <w:rsid w:val="00012087"/>
    <w:rsid w:val="00012F69"/>
    <w:rsid w:val="00014905"/>
    <w:rsid w:val="00016902"/>
    <w:rsid w:val="000170A9"/>
    <w:rsid w:val="000174B2"/>
    <w:rsid w:val="00020086"/>
    <w:rsid w:val="0002126E"/>
    <w:rsid w:val="000256BA"/>
    <w:rsid w:val="000266FD"/>
    <w:rsid w:val="00026922"/>
    <w:rsid w:val="000275D3"/>
    <w:rsid w:val="00030B94"/>
    <w:rsid w:val="000313DE"/>
    <w:rsid w:val="00031601"/>
    <w:rsid w:val="00031BE3"/>
    <w:rsid w:val="000324DE"/>
    <w:rsid w:val="00035729"/>
    <w:rsid w:val="00036E50"/>
    <w:rsid w:val="00037CC7"/>
    <w:rsid w:val="00040F98"/>
    <w:rsid w:val="000410BB"/>
    <w:rsid w:val="00041185"/>
    <w:rsid w:val="0004167A"/>
    <w:rsid w:val="00041A09"/>
    <w:rsid w:val="00041EAD"/>
    <w:rsid w:val="000445CC"/>
    <w:rsid w:val="00044EED"/>
    <w:rsid w:val="000467D3"/>
    <w:rsid w:val="00046A6D"/>
    <w:rsid w:val="0005049F"/>
    <w:rsid w:val="00050E4C"/>
    <w:rsid w:val="000514A1"/>
    <w:rsid w:val="000529A3"/>
    <w:rsid w:val="000539E7"/>
    <w:rsid w:val="00053E87"/>
    <w:rsid w:val="00054CE6"/>
    <w:rsid w:val="00054D0C"/>
    <w:rsid w:val="00060FB9"/>
    <w:rsid w:val="00061060"/>
    <w:rsid w:val="000615E6"/>
    <w:rsid w:val="000630C0"/>
    <w:rsid w:val="00065B7B"/>
    <w:rsid w:val="0007117E"/>
    <w:rsid w:val="000761B2"/>
    <w:rsid w:val="0007625F"/>
    <w:rsid w:val="0007648D"/>
    <w:rsid w:val="00076E23"/>
    <w:rsid w:val="00077186"/>
    <w:rsid w:val="00077233"/>
    <w:rsid w:val="0008164F"/>
    <w:rsid w:val="000824B5"/>
    <w:rsid w:val="00083955"/>
    <w:rsid w:val="0008481D"/>
    <w:rsid w:val="00085501"/>
    <w:rsid w:val="00085A73"/>
    <w:rsid w:val="00086E3D"/>
    <w:rsid w:val="0008790D"/>
    <w:rsid w:val="00090B0E"/>
    <w:rsid w:val="00091CC2"/>
    <w:rsid w:val="00092572"/>
    <w:rsid w:val="000927F8"/>
    <w:rsid w:val="000956C1"/>
    <w:rsid w:val="00095EFA"/>
    <w:rsid w:val="00096A6B"/>
    <w:rsid w:val="00097465"/>
    <w:rsid w:val="000A09B0"/>
    <w:rsid w:val="000A16AC"/>
    <w:rsid w:val="000A33AD"/>
    <w:rsid w:val="000A40CF"/>
    <w:rsid w:val="000A4372"/>
    <w:rsid w:val="000A6903"/>
    <w:rsid w:val="000B177A"/>
    <w:rsid w:val="000B1DE4"/>
    <w:rsid w:val="000B1F98"/>
    <w:rsid w:val="000B2F1E"/>
    <w:rsid w:val="000B420C"/>
    <w:rsid w:val="000B4296"/>
    <w:rsid w:val="000B475B"/>
    <w:rsid w:val="000B6002"/>
    <w:rsid w:val="000B7089"/>
    <w:rsid w:val="000C2201"/>
    <w:rsid w:val="000C2265"/>
    <w:rsid w:val="000C25ED"/>
    <w:rsid w:val="000C2706"/>
    <w:rsid w:val="000C3420"/>
    <w:rsid w:val="000C3559"/>
    <w:rsid w:val="000C434A"/>
    <w:rsid w:val="000D6D2E"/>
    <w:rsid w:val="000D6D59"/>
    <w:rsid w:val="000D74F5"/>
    <w:rsid w:val="000D78FA"/>
    <w:rsid w:val="000E03A9"/>
    <w:rsid w:val="000E085B"/>
    <w:rsid w:val="000E0A33"/>
    <w:rsid w:val="000E32CD"/>
    <w:rsid w:val="000E3E92"/>
    <w:rsid w:val="000E48DC"/>
    <w:rsid w:val="000E5112"/>
    <w:rsid w:val="000E624E"/>
    <w:rsid w:val="000E760F"/>
    <w:rsid w:val="000E78FC"/>
    <w:rsid w:val="000E7E94"/>
    <w:rsid w:val="000F173C"/>
    <w:rsid w:val="000F17DB"/>
    <w:rsid w:val="000F17FF"/>
    <w:rsid w:val="000F2D3E"/>
    <w:rsid w:val="000F4C0D"/>
    <w:rsid w:val="000F7242"/>
    <w:rsid w:val="000F7FC7"/>
    <w:rsid w:val="00101B49"/>
    <w:rsid w:val="00104E94"/>
    <w:rsid w:val="00105058"/>
    <w:rsid w:val="0010526C"/>
    <w:rsid w:val="001056BC"/>
    <w:rsid w:val="00111BC3"/>
    <w:rsid w:val="00111E5A"/>
    <w:rsid w:val="001172A5"/>
    <w:rsid w:val="001179CD"/>
    <w:rsid w:val="00117B4D"/>
    <w:rsid w:val="00117D28"/>
    <w:rsid w:val="0012135E"/>
    <w:rsid w:val="00121C2F"/>
    <w:rsid w:val="00122A30"/>
    <w:rsid w:val="00123A55"/>
    <w:rsid w:val="00123E19"/>
    <w:rsid w:val="00124FD7"/>
    <w:rsid w:val="00127614"/>
    <w:rsid w:val="0013184D"/>
    <w:rsid w:val="0013184E"/>
    <w:rsid w:val="001318E3"/>
    <w:rsid w:val="00131B85"/>
    <w:rsid w:val="00133D82"/>
    <w:rsid w:val="00134F4B"/>
    <w:rsid w:val="00136D3A"/>
    <w:rsid w:val="00137C00"/>
    <w:rsid w:val="00140749"/>
    <w:rsid w:val="0014159D"/>
    <w:rsid w:val="0014284E"/>
    <w:rsid w:val="00142D81"/>
    <w:rsid w:val="00142F86"/>
    <w:rsid w:val="00143FC7"/>
    <w:rsid w:val="001458E2"/>
    <w:rsid w:val="0014667A"/>
    <w:rsid w:val="00150377"/>
    <w:rsid w:val="00150ED7"/>
    <w:rsid w:val="001519F3"/>
    <w:rsid w:val="00151A95"/>
    <w:rsid w:val="0015395A"/>
    <w:rsid w:val="00153A39"/>
    <w:rsid w:val="001558C5"/>
    <w:rsid w:val="00160068"/>
    <w:rsid w:val="00160909"/>
    <w:rsid w:val="001622DF"/>
    <w:rsid w:val="00163111"/>
    <w:rsid w:val="00163407"/>
    <w:rsid w:val="001634DD"/>
    <w:rsid w:val="00163708"/>
    <w:rsid w:val="00173946"/>
    <w:rsid w:val="00174402"/>
    <w:rsid w:val="00175727"/>
    <w:rsid w:val="0017719E"/>
    <w:rsid w:val="00180E25"/>
    <w:rsid w:val="0018143D"/>
    <w:rsid w:val="00182346"/>
    <w:rsid w:val="00182F0F"/>
    <w:rsid w:val="00183D58"/>
    <w:rsid w:val="0018413F"/>
    <w:rsid w:val="001842C0"/>
    <w:rsid w:val="00185003"/>
    <w:rsid w:val="00185352"/>
    <w:rsid w:val="00185C8C"/>
    <w:rsid w:val="00186917"/>
    <w:rsid w:val="00190C7E"/>
    <w:rsid w:val="00190D06"/>
    <w:rsid w:val="00191054"/>
    <w:rsid w:val="00192C93"/>
    <w:rsid w:val="00194AFE"/>
    <w:rsid w:val="001A03B9"/>
    <w:rsid w:val="001A0AEF"/>
    <w:rsid w:val="001A1804"/>
    <w:rsid w:val="001A243D"/>
    <w:rsid w:val="001A6088"/>
    <w:rsid w:val="001A60E1"/>
    <w:rsid w:val="001B14A2"/>
    <w:rsid w:val="001B33AF"/>
    <w:rsid w:val="001B3968"/>
    <w:rsid w:val="001C0613"/>
    <w:rsid w:val="001C0D8F"/>
    <w:rsid w:val="001C14C2"/>
    <w:rsid w:val="001C36E3"/>
    <w:rsid w:val="001C6604"/>
    <w:rsid w:val="001C6755"/>
    <w:rsid w:val="001C7FAF"/>
    <w:rsid w:val="001D16A4"/>
    <w:rsid w:val="001D2394"/>
    <w:rsid w:val="001D2E5B"/>
    <w:rsid w:val="001D3DE0"/>
    <w:rsid w:val="001D67C7"/>
    <w:rsid w:val="001E002F"/>
    <w:rsid w:val="001E0589"/>
    <w:rsid w:val="001E2501"/>
    <w:rsid w:val="001E31E0"/>
    <w:rsid w:val="001E4574"/>
    <w:rsid w:val="001E4EA6"/>
    <w:rsid w:val="001E698F"/>
    <w:rsid w:val="001E74A0"/>
    <w:rsid w:val="001E78C6"/>
    <w:rsid w:val="001F014F"/>
    <w:rsid w:val="001F0ABE"/>
    <w:rsid w:val="001F1413"/>
    <w:rsid w:val="001F217A"/>
    <w:rsid w:val="001F491A"/>
    <w:rsid w:val="001F4EAF"/>
    <w:rsid w:val="001F4F9B"/>
    <w:rsid w:val="001F5371"/>
    <w:rsid w:val="001F6631"/>
    <w:rsid w:val="001F6EF7"/>
    <w:rsid w:val="001F7570"/>
    <w:rsid w:val="002001D6"/>
    <w:rsid w:val="002016D0"/>
    <w:rsid w:val="00202652"/>
    <w:rsid w:val="00203CF2"/>
    <w:rsid w:val="002042DA"/>
    <w:rsid w:val="00207014"/>
    <w:rsid w:val="00210045"/>
    <w:rsid w:val="00210420"/>
    <w:rsid w:val="00210EAA"/>
    <w:rsid w:val="0021188D"/>
    <w:rsid w:val="00211B22"/>
    <w:rsid w:val="00211DBF"/>
    <w:rsid w:val="002122EB"/>
    <w:rsid w:val="002124F7"/>
    <w:rsid w:val="00213E88"/>
    <w:rsid w:val="0021407D"/>
    <w:rsid w:val="00214259"/>
    <w:rsid w:val="00215701"/>
    <w:rsid w:val="00216DC6"/>
    <w:rsid w:val="0021726F"/>
    <w:rsid w:val="002205D6"/>
    <w:rsid w:val="00220844"/>
    <w:rsid w:val="002213A7"/>
    <w:rsid w:val="002228EE"/>
    <w:rsid w:val="00223F33"/>
    <w:rsid w:val="00224A1B"/>
    <w:rsid w:val="00224DAF"/>
    <w:rsid w:val="002250BC"/>
    <w:rsid w:val="002301FB"/>
    <w:rsid w:val="002306F7"/>
    <w:rsid w:val="0023102F"/>
    <w:rsid w:val="00231397"/>
    <w:rsid w:val="00234AD6"/>
    <w:rsid w:val="00235990"/>
    <w:rsid w:val="00235E8C"/>
    <w:rsid w:val="00236001"/>
    <w:rsid w:val="00236C8D"/>
    <w:rsid w:val="00237A2D"/>
    <w:rsid w:val="00240950"/>
    <w:rsid w:val="00241776"/>
    <w:rsid w:val="00241C79"/>
    <w:rsid w:val="00241E6A"/>
    <w:rsid w:val="0024498A"/>
    <w:rsid w:val="0024537D"/>
    <w:rsid w:val="00245AEA"/>
    <w:rsid w:val="002462C7"/>
    <w:rsid w:val="00247060"/>
    <w:rsid w:val="00251D9D"/>
    <w:rsid w:val="00255390"/>
    <w:rsid w:val="00257B0F"/>
    <w:rsid w:val="002602C8"/>
    <w:rsid w:val="00260DC7"/>
    <w:rsid w:val="0026117D"/>
    <w:rsid w:val="0026166F"/>
    <w:rsid w:val="00262284"/>
    <w:rsid w:val="0026233C"/>
    <w:rsid w:val="002629A6"/>
    <w:rsid w:val="00270049"/>
    <w:rsid w:val="00270DE0"/>
    <w:rsid w:val="00272A89"/>
    <w:rsid w:val="002733D8"/>
    <w:rsid w:val="002740ED"/>
    <w:rsid w:val="002766DD"/>
    <w:rsid w:val="0027686E"/>
    <w:rsid w:val="002805BE"/>
    <w:rsid w:val="0028244B"/>
    <w:rsid w:val="00282849"/>
    <w:rsid w:val="00282A26"/>
    <w:rsid w:val="00282E4A"/>
    <w:rsid w:val="002830E8"/>
    <w:rsid w:val="00283151"/>
    <w:rsid w:val="002837E0"/>
    <w:rsid w:val="00283A94"/>
    <w:rsid w:val="00283D0A"/>
    <w:rsid w:val="0028460C"/>
    <w:rsid w:val="0028636A"/>
    <w:rsid w:val="00291853"/>
    <w:rsid w:val="00291F95"/>
    <w:rsid w:val="00293944"/>
    <w:rsid w:val="00294637"/>
    <w:rsid w:val="00294FE6"/>
    <w:rsid w:val="002950FB"/>
    <w:rsid w:val="0029568E"/>
    <w:rsid w:val="0029661D"/>
    <w:rsid w:val="00297B94"/>
    <w:rsid w:val="00297D0F"/>
    <w:rsid w:val="002A09B0"/>
    <w:rsid w:val="002A0DCF"/>
    <w:rsid w:val="002A1202"/>
    <w:rsid w:val="002A202F"/>
    <w:rsid w:val="002A3D3F"/>
    <w:rsid w:val="002A4884"/>
    <w:rsid w:val="002A4AB6"/>
    <w:rsid w:val="002A5AA0"/>
    <w:rsid w:val="002A6139"/>
    <w:rsid w:val="002A6949"/>
    <w:rsid w:val="002A6A90"/>
    <w:rsid w:val="002B03DC"/>
    <w:rsid w:val="002B196C"/>
    <w:rsid w:val="002B1AC8"/>
    <w:rsid w:val="002B1FD9"/>
    <w:rsid w:val="002B48CC"/>
    <w:rsid w:val="002B59B6"/>
    <w:rsid w:val="002B61F0"/>
    <w:rsid w:val="002B7467"/>
    <w:rsid w:val="002B7983"/>
    <w:rsid w:val="002C028D"/>
    <w:rsid w:val="002C05C8"/>
    <w:rsid w:val="002C0A15"/>
    <w:rsid w:val="002C308B"/>
    <w:rsid w:val="002C30C1"/>
    <w:rsid w:val="002C39BE"/>
    <w:rsid w:val="002C3E60"/>
    <w:rsid w:val="002C4F44"/>
    <w:rsid w:val="002C582C"/>
    <w:rsid w:val="002C7031"/>
    <w:rsid w:val="002C7987"/>
    <w:rsid w:val="002C7A2A"/>
    <w:rsid w:val="002C7D0C"/>
    <w:rsid w:val="002D0175"/>
    <w:rsid w:val="002D0E52"/>
    <w:rsid w:val="002D1723"/>
    <w:rsid w:val="002D1923"/>
    <w:rsid w:val="002D1C8D"/>
    <w:rsid w:val="002D3E0A"/>
    <w:rsid w:val="002D3FB6"/>
    <w:rsid w:val="002D4974"/>
    <w:rsid w:val="002D4BDE"/>
    <w:rsid w:val="002D5C9E"/>
    <w:rsid w:val="002D710F"/>
    <w:rsid w:val="002E01A5"/>
    <w:rsid w:val="002E306D"/>
    <w:rsid w:val="002E3F43"/>
    <w:rsid w:val="002E5F2B"/>
    <w:rsid w:val="002E60D8"/>
    <w:rsid w:val="002E625D"/>
    <w:rsid w:val="002E65EC"/>
    <w:rsid w:val="002E6C6F"/>
    <w:rsid w:val="002E78C2"/>
    <w:rsid w:val="002F1E13"/>
    <w:rsid w:val="002F515F"/>
    <w:rsid w:val="002F5897"/>
    <w:rsid w:val="002F61C2"/>
    <w:rsid w:val="002F7C5D"/>
    <w:rsid w:val="003006F4"/>
    <w:rsid w:val="00301CCF"/>
    <w:rsid w:val="003022CD"/>
    <w:rsid w:val="00304169"/>
    <w:rsid w:val="0030457D"/>
    <w:rsid w:val="003049AE"/>
    <w:rsid w:val="00305610"/>
    <w:rsid w:val="00306412"/>
    <w:rsid w:val="00306FB7"/>
    <w:rsid w:val="00307EE4"/>
    <w:rsid w:val="003100B4"/>
    <w:rsid w:val="00310424"/>
    <w:rsid w:val="00310D8C"/>
    <w:rsid w:val="003120FF"/>
    <w:rsid w:val="003145DA"/>
    <w:rsid w:val="00314EE0"/>
    <w:rsid w:val="003168DA"/>
    <w:rsid w:val="003221FB"/>
    <w:rsid w:val="0032252C"/>
    <w:rsid w:val="00323533"/>
    <w:rsid w:val="00323CC5"/>
    <w:rsid w:val="00324105"/>
    <w:rsid w:val="0033010C"/>
    <w:rsid w:val="00331991"/>
    <w:rsid w:val="0033234C"/>
    <w:rsid w:val="0033319E"/>
    <w:rsid w:val="00334BD8"/>
    <w:rsid w:val="00334E29"/>
    <w:rsid w:val="003358B7"/>
    <w:rsid w:val="00340DBD"/>
    <w:rsid w:val="00341063"/>
    <w:rsid w:val="00342CC9"/>
    <w:rsid w:val="00344B24"/>
    <w:rsid w:val="003500B1"/>
    <w:rsid w:val="003501EC"/>
    <w:rsid w:val="00350F83"/>
    <w:rsid w:val="00352FD3"/>
    <w:rsid w:val="00354471"/>
    <w:rsid w:val="00355867"/>
    <w:rsid w:val="00355F67"/>
    <w:rsid w:val="00356860"/>
    <w:rsid w:val="00357E0A"/>
    <w:rsid w:val="003602DF"/>
    <w:rsid w:val="00360ADE"/>
    <w:rsid w:val="00360BE0"/>
    <w:rsid w:val="00362F30"/>
    <w:rsid w:val="003644F9"/>
    <w:rsid w:val="0036567E"/>
    <w:rsid w:val="00370FC1"/>
    <w:rsid w:val="00371FD5"/>
    <w:rsid w:val="00372236"/>
    <w:rsid w:val="00372429"/>
    <w:rsid w:val="00372DF1"/>
    <w:rsid w:val="00375578"/>
    <w:rsid w:val="00376C70"/>
    <w:rsid w:val="003775BB"/>
    <w:rsid w:val="003811A4"/>
    <w:rsid w:val="003812F3"/>
    <w:rsid w:val="00381741"/>
    <w:rsid w:val="0038194F"/>
    <w:rsid w:val="0038198E"/>
    <w:rsid w:val="00381AA2"/>
    <w:rsid w:val="00381E51"/>
    <w:rsid w:val="0038204D"/>
    <w:rsid w:val="00382A78"/>
    <w:rsid w:val="00382F84"/>
    <w:rsid w:val="00384AB0"/>
    <w:rsid w:val="00385CF0"/>
    <w:rsid w:val="003903EA"/>
    <w:rsid w:val="003907C3"/>
    <w:rsid w:val="00391A08"/>
    <w:rsid w:val="00393E13"/>
    <w:rsid w:val="00394396"/>
    <w:rsid w:val="00394B53"/>
    <w:rsid w:val="00395DA3"/>
    <w:rsid w:val="003965DD"/>
    <w:rsid w:val="0039660F"/>
    <w:rsid w:val="00396911"/>
    <w:rsid w:val="00397C59"/>
    <w:rsid w:val="003A0B64"/>
    <w:rsid w:val="003A1E8D"/>
    <w:rsid w:val="003A2728"/>
    <w:rsid w:val="003A3584"/>
    <w:rsid w:val="003A3953"/>
    <w:rsid w:val="003A3A17"/>
    <w:rsid w:val="003A4BF0"/>
    <w:rsid w:val="003A55B8"/>
    <w:rsid w:val="003A78BE"/>
    <w:rsid w:val="003A7E78"/>
    <w:rsid w:val="003B0390"/>
    <w:rsid w:val="003B04BC"/>
    <w:rsid w:val="003B44EA"/>
    <w:rsid w:val="003B48F2"/>
    <w:rsid w:val="003B4AD0"/>
    <w:rsid w:val="003B6A37"/>
    <w:rsid w:val="003B6FEB"/>
    <w:rsid w:val="003B77E6"/>
    <w:rsid w:val="003B7BE5"/>
    <w:rsid w:val="003C032E"/>
    <w:rsid w:val="003C06F4"/>
    <w:rsid w:val="003C1C60"/>
    <w:rsid w:val="003C2BBC"/>
    <w:rsid w:val="003C3EA1"/>
    <w:rsid w:val="003C40DC"/>
    <w:rsid w:val="003C4B80"/>
    <w:rsid w:val="003C4FC5"/>
    <w:rsid w:val="003C52C6"/>
    <w:rsid w:val="003D01BB"/>
    <w:rsid w:val="003D0251"/>
    <w:rsid w:val="003D140E"/>
    <w:rsid w:val="003D3B29"/>
    <w:rsid w:val="003D442E"/>
    <w:rsid w:val="003D5404"/>
    <w:rsid w:val="003D5992"/>
    <w:rsid w:val="003D6693"/>
    <w:rsid w:val="003D6C4E"/>
    <w:rsid w:val="003D6F4B"/>
    <w:rsid w:val="003D7FD8"/>
    <w:rsid w:val="003E1238"/>
    <w:rsid w:val="003E2B31"/>
    <w:rsid w:val="003E39C9"/>
    <w:rsid w:val="003E3E05"/>
    <w:rsid w:val="003E5657"/>
    <w:rsid w:val="003E6DBD"/>
    <w:rsid w:val="003E6F4C"/>
    <w:rsid w:val="003E7BDB"/>
    <w:rsid w:val="003F0798"/>
    <w:rsid w:val="003F0D72"/>
    <w:rsid w:val="003F2565"/>
    <w:rsid w:val="003F30E9"/>
    <w:rsid w:val="003F4F9B"/>
    <w:rsid w:val="003F5436"/>
    <w:rsid w:val="003F7A67"/>
    <w:rsid w:val="0040249B"/>
    <w:rsid w:val="004040D6"/>
    <w:rsid w:val="004060E9"/>
    <w:rsid w:val="00407D85"/>
    <w:rsid w:val="00410463"/>
    <w:rsid w:val="004109BF"/>
    <w:rsid w:val="00412948"/>
    <w:rsid w:val="004157A1"/>
    <w:rsid w:val="00415DEE"/>
    <w:rsid w:val="00420D36"/>
    <w:rsid w:val="00420F1D"/>
    <w:rsid w:val="004228CF"/>
    <w:rsid w:val="00422BAA"/>
    <w:rsid w:val="00424493"/>
    <w:rsid w:val="004247A9"/>
    <w:rsid w:val="00424C78"/>
    <w:rsid w:val="00424D66"/>
    <w:rsid w:val="00425B48"/>
    <w:rsid w:val="00425C85"/>
    <w:rsid w:val="00426249"/>
    <w:rsid w:val="004263FD"/>
    <w:rsid w:val="004264EA"/>
    <w:rsid w:val="00426D59"/>
    <w:rsid w:val="00427FC9"/>
    <w:rsid w:val="004319D1"/>
    <w:rsid w:val="00432616"/>
    <w:rsid w:val="00435F2E"/>
    <w:rsid w:val="004360CE"/>
    <w:rsid w:val="00437DE8"/>
    <w:rsid w:val="00437FFA"/>
    <w:rsid w:val="00441261"/>
    <w:rsid w:val="004428DB"/>
    <w:rsid w:val="004429DA"/>
    <w:rsid w:val="00444075"/>
    <w:rsid w:val="0044414E"/>
    <w:rsid w:val="004448DC"/>
    <w:rsid w:val="00445DD4"/>
    <w:rsid w:val="00446D7B"/>
    <w:rsid w:val="0045013D"/>
    <w:rsid w:val="004523CB"/>
    <w:rsid w:val="0045316B"/>
    <w:rsid w:val="00453529"/>
    <w:rsid w:val="00454CFD"/>
    <w:rsid w:val="004600C8"/>
    <w:rsid w:val="00460C3B"/>
    <w:rsid w:val="00461EFB"/>
    <w:rsid w:val="004635B6"/>
    <w:rsid w:val="00463CCB"/>
    <w:rsid w:val="004641BF"/>
    <w:rsid w:val="00464B19"/>
    <w:rsid w:val="004665C4"/>
    <w:rsid w:val="004667B8"/>
    <w:rsid w:val="004717C7"/>
    <w:rsid w:val="00471F30"/>
    <w:rsid w:val="00473279"/>
    <w:rsid w:val="004735E6"/>
    <w:rsid w:val="00474123"/>
    <w:rsid w:val="00474915"/>
    <w:rsid w:val="00476C8D"/>
    <w:rsid w:val="00481304"/>
    <w:rsid w:val="00481C5C"/>
    <w:rsid w:val="004820B8"/>
    <w:rsid w:val="00484B01"/>
    <w:rsid w:val="00485C96"/>
    <w:rsid w:val="00490183"/>
    <w:rsid w:val="00490982"/>
    <w:rsid w:val="0049275E"/>
    <w:rsid w:val="00493324"/>
    <w:rsid w:val="00494015"/>
    <w:rsid w:val="00494755"/>
    <w:rsid w:val="00495F2F"/>
    <w:rsid w:val="004967C7"/>
    <w:rsid w:val="0049705C"/>
    <w:rsid w:val="00497A17"/>
    <w:rsid w:val="004A103E"/>
    <w:rsid w:val="004A1C5E"/>
    <w:rsid w:val="004A1D72"/>
    <w:rsid w:val="004A210E"/>
    <w:rsid w:val="004A294B"/>
    <w:rsid w:val="004A3197"/>
    <w:rsid w:val="004A39FA"/>
    <w:rsid w:val="004A591C"/>
    <w:rsid w:val="004A624D"/>
    <w:rsid w:val="004A6493"/>
    <w:rsid w:val="004A6A8B"/>
    <w:rsid w:val="004B22F7"/>
    <w:rsid w:val="004B32AA"/>
    <w:rsid w:val="004B5174"/>
    <w:rsid w:val="004B5A66"/>
    <w:rsid w:val="004B65B1"/>
    <w:rsid w:val="004C041D"/>
    <w:rsid w:val="004C3B13"/>
    <w:rsid w:val="004C3C52"/>
    <w:rsid w:val="004C424E"/>
    <w:rsid w:val="004C4405"/>
    <w:rsid w:val="004C5B0C"/>
    <w:rsid w:val="004C6736"/>
    <w:rsid w:val="004C7140"/>
    <w:rsid w:val="004D12F6"/>
    <w:rsid w:val="004D26C9"/>
    <w:rsid w:val="004D357F"/>
    <w:rsid w:val="004D3BE7"/>
    <w:rsid w:val="004D6F51"/>
    <w:rsid w:val="004D76CF"/>
    <w:rsid w:val="004E162D"/>
    <w:rsid w:val="004E1DD6"/>
    <w:rsid w:val="004E20AB"/>
    <w:rsid w:val="004E3648"/>
    <w:rsid w:val="004E402C"/>
    <w:rsid w:val="004E45E0"/>
    <w:rsid w:val="004E5967"/>
    <w:rsid w:val="004E600B"/>
    <w:rsid w:val="004E6192"/>
    <w:rsid w:val="004E7EDB"/>
    <w:rsid w:val="004F208D"/>
    <w:rsid w:val="004F4D4E"/>
    <w:rsid w:val="004F571C"/>
    <w:rsid w:val="004F6104"/>
    <w:rsid w:val="004F7C61"/>
    <w:rsid w:val="0050015A"/>
    <w:rsid w:val="00502912"/>
    <w:rsid w:val="005032A7"/>
    <w:rsid w:val="00503765"/>
    <w:rsid w:val="00503BE8"/>
    <w:rsid w:val="00504CB5"/>
    <w:rsid w:val="00506FA3"/>
    <w:rsid w:val="00507BCB"/>
    <w:rsid w:val="00511BFC"/>
    <w:rsid w:val="00512786"/>
    <w:rsid w:val="00515F5C"/>
    <w:rsid w:val="00520DD8"/>
    <w:rsid w:val="00520FF5"/>
    <w:rsid w:val="005223ED"/>
    <w:rsid w:val="00522F05"/>
    <w:rsid w:val="00523057"/>
    <w:rsid w:val="00523850"/>
    <w:rsid w:val="00524BE4"/>
    <w:rsid w:val="00524F9C"/>
    <w:rsid w:val="00525542"/>
    <w:rsid w:val="00525D66"/>
    <w:rsid w:val="005264F4"/>
    <w:rsid w:val="00526B72"/>
    <w:rsid w:val="00527358"/>
    <w:rsid w:val="005301F8"/>
    <w:rsid w:val="005353E0"/>
    <w:rsid w:val="0053605B"/>
    <w:rsid w:val="00537A1D"/>
    <w:rsid w:val="00540288"/>
    <w:rsid w:val="005402E2"/>
    <w:rsid w:val="005419B6"/>
    <w:rsid w:val="00542042"/>
    <w:rsid w:val="00544FC3"/>
    <w:rsid w:val="005479D6"/>
    <w:rsid w:val="0055596E"/>
    <w:rsid w:val="00556B26"/>
    <w:rsid w:val="005622E3"/>
    <w:rsid w:val="005633FC"/>
    <w:rsid w:val="005644C3"/>
    <w:rsid w:val="0056455F"/>
    <w:rsid w:val="005659D8"/>
    <w:rsid w:val="00565BAC"/>
    <w:rsid w:val="00574268"/>
    <w:rsid w:val="00574C92"/>
    <w:rsid w:val="00575148"/>
    <w:rsid w:val="005754E7"/>
    <w:rsid w:val="00577036"/>
    <w:rsid w:val="005773D3"/>
    <w:rsid w:val="00577BFC"/>
    <w:rsid w:val="00580613"/>
    <w:rsid w:val="00581655"/>
    <w:rsid w:val="00582D49"/>
    <w:rsid w:val="00584E41"/>
    <w:rsid w:val="005850AE"/>
    <w:rsid w:val="00585D5C"/>
    <w:rsid w:val="005866B6"/>
    <w:rsid w:val="005872EE"/>
    <w:rsid w:val="00590624"/>
    <w:rsid w:val="0059254A"/>
    <w:rsid w:val="00592B17"/>
    <w:rsid w:val="005933F0"/>
    <w:rsid w:val="005935E8"/>
    <w:rsid w:val="00595C44"/>
    <w:rsid w:val="00595FCC"/>
    <w:rsid w:val="005965E4"/>
    <w:rsid w:val="00597004"/>
    <w:rsid w:val="005A07C1"/>
    <w:rsid w:val="005A1F3F"/>
    <w:rsid w:val="005A2433"/>
    <w:rsid w:val="005A2CD5"/>
    <w:rsid w:val="005A2D46"/>
    <w:rsid w:val="005A383C"/>
    <w:rsid w:val="005A419D"/>
    <w:rsid w:val="005A43B1"/>
    <w:rsid w:val="005A43BB"/>
    <w:rsid w:val="005A57AB"/>
    <w:rsid w:val="005B0D57"/>
    <w:rsid w:val="005B0FE3"/>
    <w:rsid w:val="005B163A"/>
    <w:rsid w:val="005B19B5"/>
    <w:rsid w:val="005B245F"/>
    <w:rsid w:val="005B40B2"/>
    <w:rsid w:val="005B5615"/>
    <w:rsid w:val="005B6192"/>
    <w:rsid w:val="005B644F"/>
    <w:rsid w:val="005B7DFE"/>
    <w:rsid w:val="005C0418"/>
    <w:rsid w:val="005C475F"/>
    <w:rsid w:val="005C6103"/>
    <w:rsid w:val="005C73A8"/>
    <w:rsid w:val="005C77A0"/>
    <w:rsid w:val="005C7DF8"/>
    <w:rsid w:val="005C7ED7"/>
    <w:rsid w:val="005D127B"/>
    <w:rsid w:val="005D24A8"/>
    <w:rsid w:val="005D3148"/>
    <w:rsid w:val="005D35B3"/>
    <w:rsid w:val="005D364B"/>
    <w:rsid w:val="005D4033"/>
    <w:rsid w:val="005D53E0"/>
    <w:rsid w:val="005D55E9"/>
    <w:rsid w:val="005D6199"/>
    <w:rsid w:val="005D67F1"/>
    <w:rsid w:val="005E0E73"/>
    <w:rsid w:val="005E491E"/>
    <w:rsid w:val="005E56AE"/>
    <w:rsid w:val="005E6589"/>
    <w:rsid w:val="005E67E0"/>
    <w:rsid w:val="005E7281"/>
    <w:rsid w:val="005F0C71"/>
    <w:rsid w:val="005F2560"/>
    <w:rsid w:val="005F6A02"/>
    <w:rsid w:val="00600206"/>
    <w:rsid w:val="006004EE"/>
    <w:rsid w:val="00600E80"/>
    <w:rsid w:val="0060115D"/>
    <w:rsid w:val="006011D9"/>
    <w:rsid w:val="00601FA1"/>
    <w:rsid w:val="006020F9"/>
    <w:rsid w:val="00602360"/>
    <w:rsid w:val="00603416"/>
    <w:rsid w:val="00603509"/>
    <w:rsid w:val="006050EA"/>
    <w:rsid w:val="0060566B"/>
    <w:rsid w:val="00610412"/>
    <w:rsid w:val="006126F6"/>
    <w:rsid w:val="0061646D"/>
    <w:rsid w:val="00620BB1"/>
    <w:rsid w:val="00620C40"/>
    <w:rsid w:val="0062285D"/>
    <w:rsid w:val="0062677A"/>
    <w:rsid w:val="00626A44"/>
    <w:rsid w:val="00632390"/>
    <w:rsid w:val="0063249E"/>
    <w:rsid w:val="00634871"/>
    <w:rsid w:val="00641759"/>
    <w:rsid w:val="006425B0"/>
    <w:rsid w:val="00643A6B"/>
    <w:rsid w:val="00644381"/>
    <w:rsid w:val="00646AF3"/>
    <w:rsid w:val="00651B9F"/>
    <w:rsid w:val="00652075"/>
    <w:rsid w:val="0065220C"/>
    <w:rsid w:val="00652866"/>
    <w:rsid w:val="00652AF7"/>
    <w:rsid w:val="00653836"/>
    <w:rsid w:val="00653BB1"/>
    <w:rsid w:val="00654328"/>
    <w:rsid w:val="00654649"/>
    <w:rsid w:val="006553B5"/>
    <w:rsid w:val="00656424"/>
    <w:rsid w:val="00657EE8"/>
    <w:rsid w:val="0066189A"/>
    <w:rsid w:val="00663BFA"/>
    <w:rsid w:val="006644A9"/>
    <w:rsid w:val="006674F2"/>
    <w:rsid w:val="00667A77"/>
    <w:rsid w:val="00671307"/>
    <w:rsid w:val="00672594"/>
    <w:rsid w:val="0067286A"/>
    <w:rsid w:val="00673173"/>
    <w:rsid w:val="00673B8A"/>
    <w:rsid w:val="00673B8E"/>
    <w:rsid w:val="0067462C"/>
    <w:rsid w:val="006805B3"/>
    <w:rsid w:val="00680ED1"/>
    <w:rsid w:val="0068252F"/>
    <w:rsid w:val="00682CED"/>
    <w:rsid w:val="00683815"/>
    <w:rsid w:val="006838FF"/>
    <w:rsid w:val="0068483C"/>
    <w:rsid w:val="00685135"/>
    <w:rsid w:val="006852E5"/>
    <w:rsid w:val="006864EA"/>
    <w:rsid w:val="006912F9"/>
    <w:rsid w:val="006916E5"/>
    <w:rsid w:val="006920F1"/>
    <w:rsid w:val="00692ED8"/>
    <w:rsid w:val="00692F8D"/>
    <w:rsid w:val="006935F8"/>
    <w:rsid w:val="006936E1"/>
    <w:rsid w:val="00693F20"/>
    <w:rsid w:val="006956B9"/>
    <w:rsid w:val="006965B5"/>
    <w:rsid w:val="00696B41"/>
    <w:rsid w:val="006971C8"/>
    <w:rsid w:val="006A0E6E"/>
    <w:rsid w:val="006A126F"/>
    <w:rsid w:val="006A22BE"/>
    <w:rsid w:val="006A2350"/>
    <w:rsid w:val="006A296D"/>
    <w:rsid w:val="006A2CDD"/>
    <w:rsid w:val="006A3EB7"/>
    <w:rsid w:val="006A4922"/>
    <w:rsid w:val="006A6F8F"/>
    <w:rsid w:val="006A7219"/>
    <w:rsid w:val="006A7423"/>
    <w:rsid w:val="006A7476"/>
    <w:rsid w:val="006A7F89"/>
    <w:rsid w:val="006B007B"/>
    <w:rsid w:val="006B1E36"/>
    <w:rsid w:val="006B345D"/>
    <w:rsid w:val="006B3CD3"/>
    <w:rsid w:val="006B4E1F"/>
    <w:rsid w:val="006B62ED"/>
    <w:rsid w:val="006B6308"/>
    <w:rsid w:val="006B66D1"/>
    <w:rsid w:val="006B7911"/>
    <w:rsid w:val="006C09FD"/>
    <w:rsid w:val="006C0C4A"/>
    <w:rsid w:val="006C1541"/>
    <w:rsid w:val="006C35B8"/>
    <w:rsid w:val="006C5E3C"/>
    <w:rsid w:val="006C64A6"/>
    <w:rsid w:val="006C6D55"/>
    <w:rsid w:val="006D06C2"/>
    <w:rsid w:val="006D6E3B"/>
    <w:rsid w:val="006D7A56"/>
    <w:rsid w:val="006E0B44"/>
    <w:rsid w:val="006E0E72"/>
    <w:rsid w:val="006E1FB9"/>
    <w:rsid w:val="006E2A2B"/>
    <w:rsid w:val="006E5F9F"/>
    <w:rsid w:val="006E6376"/>
    <w:rsid w:val="006F1670"/>
    <w:rsid w:val="006F197A"/>
    <w:rsid w:val="006F3577"/>
    <w:rsid w:val="006F37CF"/>
    <w:rsid w:val="006F3A00"/>
    <w:rsid w:val="006F48C3"/>
    <w:rsid w:val="006F4CBB"/>
    <w:rsid w:val="006F5310"/>
    <w:rsid w:val="006F6B30"/>
    <w:rsid w:val="006F77CE"/>
    <w:rsid w:val="006F7F82"/>
    <w:rsid w:val="007015F2"/>
    <w:rsid w:val="007023E7"/>
    <w:rsid w:val="00702C41"/>
    <w:rsid w:val="00703705"/>
    <w:rsid w:val="00704026"/>
    <w:rsid w:val="00707DFA"/>
    <w:rsid w:val="00711082"/>
    <w:rsid w:val="007113C9"/>
    <w:rsid w:val="007118B3"/>
    <w:rsid w:val="007157BC"/>
    <w:rsid w:val="00720CFD"/>
    <w:rsid w:val="00721182"/>
    <w:rsid w:val="0072149C"/>
    <w:rsid w:val="00723485"/>
    <w:rsid w:val="00723E29"/>
    <w:rsid w:val="0072430F"/>
    <w:rsid w:val="007255C8"/>
    <w:rsid w:val="00726DDA"/>
    <w:rsid w:val="00727932"/>
    <w:rsid w:val="00730AAE"/>
    <w:rsid w:val="00730D17"/>
    <w:rsid w:val="00731141"/>
    <w:rsid w:val="007313B3"/>
    <w:rsid w:val="007321F9"/>
    <w:rsid w:val="00733695"/>
    <w:rsid w:val="00734064"/>
    <w:rsid w:val="007359D8"/>
    <w:rsid w:val="00736052"/>
    <w:rsid w:val="00736A96"/>
    <w:rsid w:val="00740516"/>
    <w:rsid w:val="007415F9"/>
    <w:rsid w:val="00742610"/>
    <w:rsid w:val="00742E69"/>
    <w:rsid w:val="00744DC3"/>
    <w:rsid w:val="00751E7E"/>
    <w:rsid w:val="0075511F"/>
    <w:rsid w:val="0075514B"/>
    <w:rsid w:val="00756ED9"/>
    <w:rsid w:val="00757147"/>
    <w:rsid w:val="007571ED"/>
    <w:rsid w:val="00757204"/>
    <w:rsid w:val="007677D3"/>
    <w:rsid w:val="007704DB"/>
    <w:rsid w:val="00770BD3"/>
    <w:rsid w:val="0077184A"/>
    <w:rsid w:val="00772557"/>
    <w:rsid w:val="00772AB3"/>
    <w:rsid w:val="007738B0"/>
    <w:rsid w:val="00773EDA"/>
    <w:rsid w:val="00776B03"/>
    <w:rsid w:val="00777408"/>
    <w:rsid w:val="007832EC"/>
    <w:rsid w:val="00784C27"/>
    <w:rsid w:val="00784CDA"/>
    <w:rsid w:val="007852DD"/>
    <w:rsid w:val="007853E1"/>
    <w:rsid w:val="00787A0C"/>
    <w:rsid w:val="00787F80"/>
    <w:rsid w:val="0079179E"/>
    <w:rsid w:val="00793AB8"/>
    <w:rsid w:val="00793CD0"/>
    <w:rsid w:val="00795F5F"/>
    <w:rsid w:val="00797277"/>
    <w:rsid w:val="007974BB"/>
    <w:rsid w:val="00797E4E"/>
    <w:rsid w:val="007A4A9B"/>
    <w:rsid w:val="007A622C"/>
    <w:rsid w:val="007A692C"/>
    <w:rsid w:val="007A6D2D"/>
    <w:rsid w:val="007B04F2"/>
    <w:rsid w:val="007B1911"/>
    <w:rsid w:val="007B3AB2"/>
    <w:rsid w:val="007B3E09"/>
    <w:rsid w:val="007B56AB"/>
    <w:rsid w:val="007C07E6"/>
    <w:rsid w:val="007C14BE"/>
    <w:rsid w:val="007C1CB9"/>
    <w:rsid w:val="007C1DAD"/>
    <w:rsid w:val="007C42B1"/>
    <w:rsid w:val="007C5146"/>
    <w:rsid w:val="007C6A85"/>
    <w:rsid w:val="007C6B07"/>
    <w:rsid w:val="007C70F4"/>
    <w:rsid w:val="007D1587"/>
    <w:rsid w:val="007D2659"/>
    <w:rsid w:val="007D274B"/>
    <w:rsid w:val="007D2F68"/>
    <w:rsid w:val="007D5DA0"/>
    <w:rsid w:val="007D630B"/>
    <w:rsid w:val="007D7BD8"/>
    <w:rsid w:val="007E0B4D"/>
    <w:rsid w:val="007E0EA6"/>
    <w:rsid w:val="007E21A3"/>
    <w:rsid w:val="007E281E"/>
    <w:rsid w:val="007E2867"/>
    <w:rsid w:val="007E3585"/>
    <w:rsid w:val="007E49EF"/>
    <w:rsid w:val="007E4BFD"/>
    <w:rsid w:val="007E7A6C"/>
    <w:rsid w:val="007E7FD8"/>
    <w:rsid w:val="007F044A"/>
    <w:rsid w:val="007F0C39"/>
    <w:rsid w:val="007F3D8E"/>
    <w:rsid w:val="007F477A"/>
    <w:rsid w:val="007F649F"/>
    <w:rsid w:val="007F66DE"/>
    <w:rsid w:val="007F6B3A"/>
    <w:rsid w:val="007F6F41"/>
    <w:rsid w:val="008003CA"/>
    <w:rsid w:val="008007D5"/>
    <w:rsid w:val="00802749"/>
    <w:rsid w:val="008030DE"/>
    <w:rsid w:val="0080378F"/>
    <w:rsid w:val="008053D4"/>
    <w:rsid w:val="008068E7"/>
    <w:rsid w:val="00806A71"/>
    <w:rsid w:val="008072AB"/>
    <w:rsid w:val="008074D9"/>
    <w:rsid w:val="0081010C"/>
    <w:rsid w:val="00810648"/>
    <w:rsid w:val="0081180D"/>
    <w:rsid w:val="00811D93"/>
    <w:rsid w:val="00811F39"/>
    <w:rsid w:val="00812078"/>
    <w:rsid w:val="008121A8"/>
    <w:rsid w:val="008127D8"/>
    <w:rsid w:val="008206A8"/>
    <w:rsid w:val="00822974"/>
    <w:rsid w:val="00824330"/>
    <w:rsid w:val="0082451F"/>
    <w:rsid w:val="00824A2A"/>
    <w:rsid w:val="008275A8"/>
    <w:rsid w:val="008306F1"/>
    <w:rsid w:val="00830C06"/>
    <w:rsid w:val="0083232D"/>
    <w:rsid w:val="00833220"/>
    <w:rsid w:val="00834E53"/>
    <w:rsid w:val="008368B6"/>
    <w:rsid w:val="008370E1"/>
    <w:rsid w:val="00837136"/>
    <w:rsid w:val="00837768"/>
    <w:rsid w:val="0084015F"/>
    <w:rsid w:val="008404A6"/>
    <w:rsid w:val="00840733"/>
    <w:rsid w:val="00840BBC"/>
    <w:rsid w:val="0084391A"/>
    <w:rsid w:val="00844964"/>
    <w:rsid w:val="00850338"/>
    <w:rsid w:val="008508C9"/>
    <w:rsid w:val="00851ABE"/>
    <w:rsid w:val="00852305"/>
    <w:rsid w:val="008531C6"/>
    <w:rsid w:val="008537B8"/>
    <w:rsid w:val="008541AF"/>
    <w:rsid w:val="008553BC"/>
    <w:rsid w:val="00855B08"/>
    <w:rsid w:val="00855C13"/>
    <w:rsid w:val="0085642D"/>
    <w:rsid w:val="0085752E"/>
    <w:rsid w:val="00857B81"/>
    <w:rsid w:val="00857C2C"/>
    <w:rsid w:val="00860782"/>
    <w:rsid w:val="0086164E"/>
    <w:rsid w:val="00862F89"/>
    <w:rsid w:val="00867AFF"/>
    <w:rsid w:val="00867CE2"/>
    <w:rsid w:val="00867EC0"/>
    <w:rsid w:val="008710F4"/>
    <w:rsid w:val="00872026"/>
    <w:rsid w:val="00873D46"/>
    <w:rsid w:val="00873DAE"/>
    <w:rsid w:val="008740B0"/>
    <w:rsid w:val="008763A4"/>
    <w:rsid w:val="00876917"/>
    <w:rsid w:val="00877025"/>
    <w:rsid w:val="00877160"/>
    <w:rsid w:val="008779BA"/>
    <w:rsid w:val="0088369E"/>
    <w:rsid w:val="00884498"/>
    <w:rsid w:val="008871F3"/>
    <w:rsid w:val="008922FC"/>
    <w:rsid w:val="00894047"/>
    <w:rsid w:val="00894A48"/>
    <w:rsid w:val="008978BF"/>
    <w:rsid w:val="008A03D1"/>
    <w:rsid w:val="008A0A1C"/>
    <w:rsid w:val="008A1298"/>
    <w:rsid w:val="008A29E0"/>
    <w:rsid w:val="008A68D5"/>
    <w:rsid w:val="008A69B6"/>
    <w:rsid w:val="008A6CAD"/>
    <w:rsid w:val="008A7F89"/>
    <w:rsid w:val="008B44AE"/>
    <w:rsid w:val="008B4F19"/>
    <w:rsid w:val="008B6838"/>
    <w:rsid w:val="008B6FA6"/>
    <w:rsid w:val="008B7253"/>
    <w:rsid w:val="008B7B5F"/>
    <w:rsid w:val="008B7F8C"/>
    <w:rsid w:val="008C017F"/>
    <w:rsid w:val="008C01CB"/>
    <w:rsid w:val="008C04C1"/>
    <w:rsid w:val="008C0874"/>
    <w:rsid w:val="008C1C58"/>
    <w:rsid w:val="008C1F87"/>
    <w:rsid w:val="008C2095"/>
    <w:rsid w:val="008C563C"/>
    <w:rsid w:val="008C68B2"/>
    <w:rsid w:val="008C6FBB"/>
    <w:rsid w:val="008C7D4F"/>
    <w:rsid w:val="008D118C"/>
    <w:rsid w:val="008D14F1"/>
    <w:rsid w:val="008D1C99"/>
    <w:rsid w:val="008D1F0C"/>
    <w:rsid w:val="008D374C"/>
    <w:rsid w:val="008D4821"/>
    <w:rsid w:val="008D64F3"/>
    <w:rsid w:val="008E1785"/>
    <w:rsid w:val="008E395F"/>
    <w:rsid w:val="008E5508"/>
    <w:rsid w:val="008E5A3F"/>
    <w:rsid w:val="008E6527"/>
    <w:rsid w:val="008E6C3D"/>
    <w:rsid w:val="008E7E45"/>
    <w:rsid w:val="008F1F3B"/>
    <w:rsid w:val="008F2B50"/>
    <w:rsid w:val="008F2D0B"/>
    <w:rsid w:val="008F5F24"/>
    <w:rsid w:val="008F6123"/>
    <w:rsid w:val="008F6728"/>
    <w:rsid w:val="009013C0"/>
    <w:rsid w:val="00902435"/>
    <w:rsid w:val="009040A1"/>
    <w:rsid w:val="009045D4"/>
    <w:rsid w:val="00904941"/>
    <w:rsid w:val="00905091"/>
    <w:rsid w:val="00907BBB"/>
    <w:rsid w:val="00911CBD"/>
    <w:rsid w:val="00913117"/>
    <w:rsid w:val="009132C2"/>
    <w:rsid w:val="00913401"/>
    <w:rsid w:val="009168A9"/>
    <w:rsid w:val="0092110D"/>
    <w:rsid w:val="0092158C"/>
    <w:rsid w:val="0092707B"/>
    <w:rsid w:val="0092791C"/>
    <w:rsid w:val="009307BA"/>
    <w:rsid w:val="009315FD"/>
    <w:rsid w:val="00931A54"/>
    <w:rsid w:val="009332A9"/>
    <w:rsid w:val="00933C9E"/>
    <w:rsid w:val="00934D42"/>
    <w:rsid w:val="00934F51"/>
    <w:rsid w:val="0093507A"/>
    <w:rsid w:val="00935B9C"/>
    <w:rsid w:val="009362A0"/>
    <w:rsid w:val="009363CD"/>
    <w:rsid w:val="009377FF"/>
    <w:rsid w:val="009379A8"/>
    <w:rsid w:val="00937ED5"/>
    <w:rsid w:val="00940BD6"/>
    <w:rsid w:val="00942205"/>
    <w:rsid w:val="009465B4"/>
    <w:rsid w:val="00946748"/>
    <w:rsid w:val="00946B39"/>
    <w:rsid w:val="00947062"/>
    <w:rsid w:val="0095020B"/>
    <w:rsid w:val="00950AAF"/>
    <w:rsid w:val="0095189B"/>
    <w:rsid w:val="009529FA"/>
    <w:rsid w:val="00953050"/>
    <w:rsid w:val="00954F85"/>
    <w:rsid w:val="00956094"/>
    <w:rsid w:val="00961B9F"/>
    <w:rsid w:val="009621E6"/>
    <w:rsid w:val="0096287B"/>
    <w:rsid w:val="00963769"/>
    <w:rsid w:val="0096421A"/>
    <w:rsid w:val="009649CA"/>
    <w:rsid w:val="00964AA6"/>
    <w:rsid w:val="009667D4"/>
    <w:rsid w:val="00967C9A"/>
    <w:rsid w:val="0097115B"/>
    <w:rsid w:val="00973ADA"/>
    <w:rsid w:val="009741CE"/>
    <w:rsid w:val="00975F38"/>
    <w:rsid w:val="0097755E"/>
    <w:rsid w:val="0098026D"/>
    <w:rsid w:val="00980A22"/>
    <w:rsid w:val="00980DC1"/>
    <w:rsid w:val="0098441D"/>
    <w:rsid w:val="0098533D"/>
    <w:rsid w:val="0098658D"/>
    <w:rsid w:val="00987F31"/>
    <w:rsid w:val="0099070E"/>
    <w:rsid w:val="00991AA5"/>
    <w:rsid w:val="00991F59"/>
    <w:rsid w:val="009927D7"/>
    <w:rsid w:val="00992FA9"/>
    <w:rsid w:val="009940B7"/>
    <w:rsid w:val="009964B9"/>
    <w:rsid w:val="00997A1D"/>
    <w:rsid w:val="009A0123"/>
    <w:rsid w:val="009A4505"/>
    <w:rsid w:val="009A5D45"/>
    <w:rsid w:val="009A5EB5"/>
    <w:rsid w:val="009A6275"/>
    <w:rsid w:val="009A6B8B"/>
    <w:rsid w:val="009A72DA"/>
    <w:rsid w:val="009A79D8"/>
    <w:rsid w:val="009B1E50"/>
    <w:rsid w:val="009B2C9E"/>
    <w:rsid w:val="009B3830"/>
    <w:rsid w:val="009B4D53"/>
    <w:rsid w:val="009B511A"/>
    <w:rsid w:val="009B7452"/>
    <w:rsid w:val="009C0A2B"/>
    <w:rsid w:val="009C287D"/>
    <w:rsid w:val="009C4A1C"/>
    <w:rsid w:val="009D06C7"/>
    <w:rsid w:val="009D0AAF"/>
    <w:rsid w:val="009D3BE4"/>
    <w:rsid w:val="009D3D60"/>
    <w:rsid w:val="009D49B0"/>
    <w:rsid w:val="009D693C"/>
    <w:rsid w:val="009D6B2C"/>
    <w:rsid w:val="009D75CF"/>
    <w:rsid w:val="009E222D"/>
    <w:rsid w:val="009E4017"/>
    <w:rsid w:val="009E472F"/>
    <w:rsid w:val="009E50B5"/>
    <w:rsid w:val="009E6049"/>
    <w:rsid w:val="009E75A5"/>
    <w:rsid w:val="009F102F"/>
    <w:rsid w:val="009F116C"/>
    <w:rsid w:val="009F1295"/>
    <w:rsid w:val="009F16C9"/>
    <w:rsid w:val="009F1FB9"/>
    <w:rsid w:val="009F2B00"/>
    <w:rsid w:val="009F45D6"/>
    <w:rsid w:val="009F52E7"/>
    <w:rsid w:val="009F5331"/>
    <w:rsid w:val="009F57B4"/>
    <w:rsid w:val="009F7F2A"/>
    <w:rsid w:val="00A00677"/>
    <w:rsid w:val="00A01C5B"/>
    <w:rsid w:val="00A03812"/>
    <w:rsid w:val="00A04656"/>
    <w:rsid w:val="00A04EC9"/>
    <w:rsid w:val="00A07467"/>
    <w:rsid w:val="00A07F04"/>
    <w:rsid w:val="00A123BE"/>
    <w:rsid w:val="00A13241"/>
    <w:rsid w:val="00A13AAA"/>
    <w:rsid w:val="00A13EAC"/>
    <w:rsid w:val="00A13F0B"/>
    <w:rsid w:val="00A14C54"/>
    <w:rsid w:val="00A151B0"/>
    <w:rsid w:val="00A157CA"/>
    <w:rsid w:val="00A15A43"/>
    <w:rsid w:val="00A15C7B"/>
    <w:rsid w:val="00A16ACE"/>
    <w:rsid w:val="00A20906"/>
    <w:rsid w:val="00A20B31"/>
    <w:rsid w:val="00A21DE2"/>
    <w:rsid w:val="00A21F74"/>
    <w:rsid w:val="00A22B8B"/>
    <w:rsid w:val="00A22EEA"/>
    <w:rsid w:val="00A242A9"/>
    <w:rsid w:val="00A2455C"/>
    <w:rsid w:val="00A24D6D"/>
    <w:rsid w:val="00A26069"/>
    <w:rsid w:val="00A31FE9"/>
    <w:rsid w:val="00A32759"/>
    <w:rsid w:val="00A3342F"/>
    <w:rsid w:val="00A355D6"/>
    <w:rsid w:val="00A36289"/>
    <w:rsid w:val="00A36655"/>
    <w:rsid w:val="00A36DAA"/>
    <w:rsid w:val="00A42C66"/>
    <w:rsid w:val="00A4344F"/>
    <w:rsid w:val="00A43E4B"/>
    <w:rsid w:val="00A475B6"/>
    <w:rsid w:val="00A503E6"/>
    <w:rsid w:val="00A50647"/>
    <w:rsid w:val="00A51A33"/>
    <w:rsid w:val="00A51FEE"/>
    <w:rsid w:val="00A52EAC"/>
    <w:rsid w:val="00A53C04"/>
    <w:rsid w:val="00A549F7"/>
    <w:rsid w:val="00A558E0"/>
    <w:rsid w:val="00A55B0A"/>
    <w:rsid w:val="00A566BD"/>
    <w:rsid w:val="00A574A1"/>
    <w:rsid w:val="00A57694"/>
    <w:rsid w:val="00A601E3"/>
    <w:rsid w:val="00A602D6"/>
    <w:rsid w:val="00A60BD7"/>
    <w:rsid w:val="00A61E65"/>
    <w:rsid w:val="00A62E83"/>
    <w:rsid w:val="00A639FB"/>
    <w:rsid w:val="00A64A70"/>
    <w:rsid w:val="00A64DAD"/>
    <w:rsid w:val="00A64F18"/>
    <w:rsid w:val="00A65920"/>
    <w:rsid w:val="00A65AE6"/>
    <w:rsid w:val="00A65B39"/>
    <w:rsid w:val="00A67715"/>
    <w:rsid w:val="00A6780E"/>
    <w:rsid w:val="00A700C6"/>
    <w:rsid w:val="00A710C8"/>
    <w:rsid w:val="00A711C6"/>
    <w:rsid w:val="00A71451"/>
    <w:rsid w:val="00A71730"/>
    <w:rsid w:val="00A7176F"/>
    <w:rsid w:val="00A732A2"/>
    <w:rsid w:val="00A744E4"/>
    <w:rsid w:val="00A75127"/>
    <w:rsid w:val="00A75EA7"/>
    <w:rsid w:val="00A77468"/>
    <w:rsid w:val="00A8133C"/>
    <w:rsid w:val="00A82F04"/>
    <w:rsid w:val="00A8432F"/>
    <w:rsid w:val="00A84A22"/>
    <w:rsid w:val="00A868AE"/>
    <w:rsid w:val="00A86C4D"/>
    <w:rsid w:val="00A86F06"/>
    <w:rsid w:val="00A93B40"/>
    <w:rsid w:val="00A96386"/>
    <w:rsid w:val="00A96B50"/>
    <w:rsid w:val="00A9710A"/>
    <w:rsid w:val="00A9766C"/>
    <w:rsid w:val="00AA00A1"/>
    <w:rsid w:val="00AA1003"/>
    <w:rsid w:val="00AA1243"/>
    <w:rsid w:val="00AA16EC"/>
    <w:rsid w:val="00AA16FF"/>
    <w:rsid w:val="00AA1FB2"/>
    <w:rsid w:val="00AA2AFE"/>
    <w:rsid w:val="00AA2CB1"/>
    <w:rsid w:val="00AA37EA"/>
    <w:rsid w:val="00AA3D71"/>
    <w:rsid w:val="00AA3FB7"/>
    <w:rsid w:val="00AA4631"/>
    <w:rsid w:val="00AA488A"/>
    <w:rsid w:val="00AA4AC5"/>
    <w:rsid w:val="00AA4B40"/>
    <w:rsid w:val="00AA56C4"/>
    <w:rsid w:val="00AA5962"/>
    <w:rsid w:val="00AB11B9"/>
    <w:rsid w:val="00AB1E36"/>
    <w:rsid w:val="00AB2B32"/>
    <w:rsid w:val="00AB2C2B"/>
    <w:rsid w:val="00AB3195"/>
    <w:rsid w:val="00AB5408"/>
    <w:rsid w:val="00AB5723"/>
    <w:rsid w:val="00AC015D"/>
    <w:rsid w:val="00AC1F30"/>
    <w:rsid w:val="00AC21D1"/>
    <w:rsid w:val="00AC2383"/>
    <w:rsid w:val="00AC3752"/>
    <w:rsid w:val="00AC38AE"/>
    <w:rsid w:val="00AC4105"/>
    <w:rsid w:val="00AC4586"/>
    <w:rsid w:val="00AC5B22"/>
    <w:rsid w:val="00AC702C"/>
    <w:rsid w:val="00AD2649"/>
    <w:rsid w:val="00AD43E3"/>
    <w:rsid w:val="00AD6333"/>
    <w:rsid w:val="00AD6C98"/>
    <w:rsid w:val="00AD7B79"/>
    <w:rsid w:val="00AE10B1"/>
    <w:rsid w:val="00AE1E94"/>
    <w:rsid w:val="00AE1EFD"/>
    <w:rsid w:val="00AE27A9"/>
    <w:rsid w:val="00AE3042"/>
    <w:rsid w:val="00AE388B"/>
    <w:rsid w:val="00AE3BF0"/>
    <w:rsid w:val="00AE464B"/>
    <w:rsid w:val="00AE5FD8"/>
    <w:rsid w:val="00AE6BAE"/>
    <w:rsid w:val="00AF31EC"/>
    <w:rsid w:val="00AF6873"/>
    <w:rsid w:val="00AF7B95"/>
    <w:rsid w:val="00AF7BFC"/>
    <w:rsid w:val="00B012A4"/>
    <w:rsid w:val="00B0255A"/>
    <w:rsid w:val="00B04919"/>
    <w:rsid w:val="00B06073"/>
    <w:rsid w:val="00B07B97"/>
    <w:rsid w:val="00B07CF8"/>
    <w:rsid w:val="00B1368D"/>
    <w:rsid w:val="00B13C04"/>
    <w:rsid w:val="00B151AD"/>
    <w:rsid w:val="00B219D4"/>
    <w:rsid w:val="00B21EEC"/>
    <w:rsid w:val="00B22ABB"/>
    <w:rsid w:val="00B23FC2"/>
    <w:rsid w:val="00B256A6"/>
    <w:rsid w:val="00B2591D"/>
    <w:rsid w:val="00B276E5"/>
    <w:rsid w:val="00B300EE"/>
    <w:rsid w:val="00B32E97"/>
    <w:rsid w:val="00B348BC"/>
    <w:rsid w:val="00B3570E"/>
    <w:rsid w:val="00B3764F"/>
    <w:rsid w:val="00B402DF"/>
    <w:rsid w:val="00B40934"/>
    <w:rsid w:val="00B40BE1"/>
    <w:rsid w:val="00B41BA9"/>
    <w:rsid w:val="00B41FA2"/>
    <w:rsid w:val="00B42D35"/>
    <w:rsid w:val="00B4413C"/>
    <w:rsid w:val="00B50A2A"/>
    <w:rsid w:val="00B51232"/>
    <w:rsid w:val="00B52EA6"/>
    <w:rsid w:val="00B5359A"/>
    <w:rsid w:val="00B548D4"/>
    <w:rsid w:val="00B56C96"/>
    <w:rsid w:val="00B57365"/>
    <w:rsid w:val="00B6048F"/>
    <w:rsid w:val="00B60618"/>
    <w:rsid w:val="00B60EFD"/>
    <w:rsid w:val="00B62BCC"/>
    <w:rsid w:val="00B63998"/>
    <w:rsid w:val="00B63E2D"/>
    <w:rsid w:val="00B64240"/>
    <w:rsid w:val="00B648C3"/>
    <w:rsid w:val="00B654D1"/>
    <w:rsid w:val="00B65E9C"/>
    <w:rsid w:val="00B66DCE"/>
    <w:rsid w:val="00B66EBD"/>
    <w:rsid w:val="00B6730D"/>
    <w:rsid w:val="00B71218"/>
    <w:rsid w:val="00B721DB"/>
    <w:rsid w:val="00B729C1"/>
    <w:rsid w:val="00B73829"/>
    <w:rsid w:val="00B73C61"/>
    <w:rsid w:val="00B74057"/>
    <w:rsid w:val="00B74CAC"/>
    <w:rsid w:val="00B769D6"/>
    <w:rsid w:val="00B7753C"/>
    <w:rsid w:val="00B80338"/>
    <w:rsid w:val="00B845A8"/>
    <w:rsid w:val="00B84C9E"/>
    <w:rsid w:val="00B85F47"/>
    <w:rsid w:val="00B860E8"/>
    <w:rsid w:val="00B86D8F"/>
    <w:rsid w:val="00B87A73"/>
    <w:rsid w:val="00B913E8"/>
    <w:rsid w:val="00B918E9"/>
    <w:rsid w:val="00B91F6B"/>
    <w:rsid w:val="00B92385"/>
    <w:rsid w:val="00B9238C"/>
    <w:rsid w:val="00B938DA"/>
    <w:rsid w:val="00B95FCB"/>
    <w:rsid w:val="00B96BAB"/>
    <w:rsid w:val="00B9741A"/>
    <w:rsid w:val="00BA0F64"/>
    <w:rsid w:val="00BA2DE0"/>
    <w:rsid w:val="00BA481C"/>
    <w:rsid w:val="00BA5B3C"/>
    <w:rsid w:val="00BA6568"/>
    <w:rsid w:val="00BA78CB"/>
    <w:rsid w:val="00BB0CA1"/>
    <w:rsid w:val="00BB3D00"/>
    <w:rsid w:val="00BB40AC"/>
    <w:rsid w:val="00BB51D8"/>
    <w:rsid w:val="00BB7CD0"/>
    <w:rsid w:val="00BC030D"/>
    <w:rsid w:val="00BC0535"/>
    <w:rsid w:val="00BC09A5"/>
    <w:rsid w:val="00BC1313"/>
    <w:rsid w:val="00BC42F6"/>
    <w:rsid w:val="00BC7223"/>
    <w:rsid w:val="00BC7A5D"/>
    <w:rsid w:val="00BC7EE3"/>
    <w:rsid w:val="00BD2198"/>
    <w:rsid w:val="00BD29D2"/>
    <w:rsid w:val="00BD3214"/>
    <w:rsid w:val="00BD7228"/>
    <w:rsid w:val="00BE01B2"/>
    <w:rsid w:val="00BE035C"/>
    <w:rsid w:val="00BE24C4"/>
    <w:rsid w:val="00BE3F2F"/>
    <w:rsid w:val="00BE617E"/>
    <w:rsid w:val="00BF009B"/>
    <w:rsid w:val="00BF0ADD"/>
    <w:rsid w:val="00BF58F0"/>
    <w:rsid w:val="00C036F3"/>
    <w:rsid w:val="00C0422D"/>
    <w:rsid w:val="00C04C63"/>
    <w:rsid w:val="00C04E49"/>
    <w:rsid w:val="00C0556B"/>
    <w:rsid w:val="00C06AB1"/>
    <w:rsid w:val="00C07655"/>
    <w:rsid w:val="00C1007F"/>
    <w:rsid w:val="00C11F6D"/>
    <w:rsid w:val="00C121C3"/>
    <w:rsid w:val="00C130B8"/>
    <w:rsid w:val="00C140D9"/>
    <w:rsid w:val="00C1424A"/>
    <w:rsid w:val="00C14C01"/>
    <w:rsid w:val="00C14D35"/>
    <w:rsid w:val="00C17561"/>
    <w:rsid w:val="00C177EB"/>
    <w:rsid w:val="00C222C8"/>
    <w:rsid w:val="00C24025"/>
    <w:rsid w:val="00C262B5"/>
    <w:rsid w:val="00C2654A"/>
    <w:rsid w:val="00C26771"/>
    <w:rsid w:val="00C26B9D"/>
    <w:rsid w:val="00C26E35"/>
    <w:rsid w:val="00C27FA4"/>
    <w:rsid w:val="00C3164E"/>
    <w:rsid w:val="00C338D8"/>
    <w:rsid w:val="00C3450F"/>
    <w:rsid w:val="00C3489B"/>
    <w:rsid w:val="00C34CE1"/>
    <w:rsid w:val="00C3540D"/>
    <w:rsid w:val="00C35D6F"/>
    <w:rsid w:val="00C3666B"/>
    <w:rsid w:val="00C3740A"/>
    <w:rsid w:val="00C37722"/>
    <w:rsid w:val="00C44D65"/>
    <w:rsid w:val="00C45850"/>
    <w:rsid w:val="00C50BEC"/>
    <w:rsid w:val="00C54534"/>
    <w:rsid w:val="00C54C09"/>
    <w:rsid w:val="00C615AF"/>
    <w:rsid w:val="00C6201E"/>
    <w:rsid w:val="00C62AB6"/>
    <w:rsid w:val="00C64453"/>
    <w:rsid w:val="00C64671"/>
    <w:rsid w:val="00C64FE1"/>
    <w:rsid w:val="00C6536A"/>
    <w:rsid w:val="00C65C4E"/>
    <w:rsid w:val="00C669AD"/>
    <w:rsid w:val="00C67E78"/>
    <w:rsid w:val="00C7170E"/>
    <w:rsid w:val="00C735A9"/>
    <w:rsid w:val="00C73803"/>
    <w:rsid w:val="00C77640"/>
    <w:rsid w:val="00C77B00"/>
    <w:rsid w:val="00C80225"/>
    <w:rsid w:val="00C80A7F"/>
    <w:rsid w:val="00C8127F"/>
    <w:rsid w:val="00C81E5E"/>
    <w:rsid w:val="00C82C69"/>
    <w:rsid w:val="00C834A1"/>
    <w:rsid w:val="00C83BFD"/>
    <w:rsid w:val="00C83D27"/>
    <w:rsid w:val="00C83DA5"/>
    <w:rsid w:val="00C845EA"/>
    <w:rsid w:val="00C85029"/>
    <w:rsid w:val="00C8690C"/>
    <w:rsid w:val="00C86B0E"/>
    <w:rsid w:val="00C9128C"/>
    <w:rsid w:val="00C91FBE"/>
    <w:rsid w:val="00C92E9C"/>
    <w:rsid w:val="00C9414A"/>
    <w:rsid w:val="00C94A26"/>
    <w:rsid w:val="00C9638C"/>
    <w:rsid w:val="00C96411"/>
    <w:rsid w:val="00C968CC"/>
    <w:rsid w:val="00C96FF0"/>
    <w:rsid w:val="00CA3AD2"/>
    <w:rsid w:val="00CA3F72"/>
    <w:rsid w:val="00CA6A4F"/>
    <w:rsid w:val="00CA7746"/>
    <w:rsid w:val="00CB1167"/>
    <w:rsid w:val="00CB2D00"/>
    <w:rsid w:val="00CB3275"/>
    <w:rsid w:val="00CB4088"/>
    <w:rsid w:val="00CB4856"/>
    <w:rsid w:val="00CB730B"/>
    <w:rsid w:val="00CB74B2"/>
    <w:rsid w:val="00CB7746"/>
    <w:rsid w:val="00CC1F78"/>
    <w:rsid w:val="00CC2F34"/>
    <w:rsid w:val="00CC2F49"/>
    <w:rsid w:val="00CC3939"/>
    <w:rsid w:val="00CC3AF4"/>
    <w:rsid w:val="00CC4D35"/>
    <w:rsid w:val="00CC5D8A"/>
    <w:rsid w:val="00CC6ADA"/>
    <w:rsid w:val="00CD0500"/>
    <w:rsid w:val="00CD3817"/>
    <w:rsid w:val="00CD494E"/>
    <w:rsid w:val="00CD57D7"/>
    <w:rsid w:val="00CD5DF4"/>
    <w:rsid w:val="00CD7A9D"/>
    <w:rsid w:val="00CE17E1"/>
    <w:rsid w:val="00CE35AA"/>
    <w:rsid w:val="00CE5DEE"/>
    <w:rsid w:val="00CE64C0"/>
    <w:rsid w:val="00CE6D97"/>
    <w:rsid w:val="00CE7A55"/>
    <w:rsid w:val="00CF01D9"/>
    <w:rsid w:val="00CF2116"/>
    <w:rsid w:val="00CF3DD0"/>
    <w:rsid w:val="00CF437A"/>
    <w:rsid w:val="00CF4B84"/>
    <w:rsid w:val="00CF6AA2"/>
    <w:rsid w:val="00CF76B5"/>
    <w:rsid w:val="00D00AC8"/>
    <w:rsid w:val="00D00FD2"/>
    <w:rsid w:val="00D02F36"/>
    <w:rsid w:val="00D039D3"/>
    <w:rsid w:val="00D03A51"/>
    <w:rsid w:val="00D0681F"/>
    <w:rsid w:val="00D127B1"/>
    <w:rsid w:val="00D129D6"/>
    <w:rsid w:val="00D15135"/>
    <w:rsid w:val="00D16BFC"/>
    <w:rsid w:val="00D1798D"/>
    <w:rsid w:val="00D17A36"/>
    <w:rsid w:val="00D17C72"/>
    <w:rsid w:val="00D20A5E"/>
    <w:rsid w:val="00D227FD"/>
    <w:rsid w:val="00D24755"/>
    <w:rsid w:val="00D247E3"/>
    <w:rsid w:val="00D316E8"/>
    <w:rsid w:val="00D32B39"/>
    <w:rsid w:val="00D33E12"/>
    <w:rsid w:val="00D34CE8"/>
    <w:rsid w:val="00D4029E"/>
    <w:rsid w:val="00D40ADE"/>
    <w:rsid w:val="00D40C23"/>
    <w:rsid w:val="00D41402"/>
    <w:rsid w:val="00D43601"/>
    <w:rsid w:val="00D438BB"/>
    <w:rsid w:val="00D43C6D"/>
    <w:rsid w:val="00D44801"/>
    <w:rsid w:val="00D46DD9"/>
    <w:rsid w:val="00D501A1"/>
    <w:rsid w:val="00D5029A"/>
    <w:rsid w:val="00D512B5"/>
    <w:rsid w:val="00D514F7"/>
    <w:rsid w:val="00D5191B"/>
    <w:rsid w:val="00D5352D"/>
    <w:rsid w:val="00D5508D"/>
    <w:rsid w:val="00D55ECD"/>
    <w:rsid w:val="00D60298"/>
    <w:rsid w:val="00D624D4"/>
    <w:rsid w:val="00D62613"/>
    <w:rsid w:val="00D62995"/>
    <w:rsid w:val="00D62DBD"/>
    <w:rsid w:val="00D63097"/>
    <w:rsid w:val="00D63DF5"/>
    <w:rsid w:val="00D712A7"/>
    <w:rsid w:val="00D7311F"/>
    <w:rsid w:val="00D7346E"/>
    <w:rsid w:val="00D74A65"/>
    <w:rsid w:val="00D75DC8"/>
    <w:rsid w:val="00D76BD5"/>
    <w:rsid w:val="00D7715F"/>
    <w:rsid w:val="00D8277A"/>
    <w:rsid w:val="00D82AC7"/>
    <w:rsid w:val="00D8388A"/>
    <w:rsid w:val="00D859CC"/>
    <w:rsid w:val="00D85ACA"/>
    <w:rsid w:val="00D86115"/>
    <w:rsid w:val="00D86F11"/>
    <w:rsid w:val="00D878DF"/>
    <w:rsid w:val="00D92AA7"/>
    <w:rsid w:val="00D930FE"/>
    <w:rsid w:val="00D93ADE"/>
    <w:rsid w:val="00D93C63"/>
    <w:rsid w:val="00D93D3C"/>
    <w:rsid w:val="00D942EC"/>
    <w:rsid w:val="00D94410"/>
    <w:rsid w:val="00DA069B"/>
    <w:rsid w:val="00DA27F9"/>
    <w:rsid w:val="00DA379B"/>
    <w:rsid w:val="00DA52D3"/>
    <w:rsid w:val="00DB09E4"/>
    <w:rsid w:val="00DB1989"/>
    <w:rsid w:val="00DB1DE3"/>
    <w:rsid w:val="00DB22F8"/>
    <w:rsid w:val="00DB3B6B"/>
    <w:rsid w:val="00DB3EEB"/>
    <w:rsid w:val="00DB4390"/>
    <w:rsid w:val="00DB6EFF"/>
    <w:rsid w:val="00DB70C2"/>
    <w:rsid w:val="00DC03AE"/>
    <w:rsid w:val="00DC0AEB"/>
    <w:rsid w:val="00DC1922"/>
    <w:rsid w:val="00DC19C6"/>
    <w:rsid w:val="00DC31F3"/>
    <w:rsid w:val="00DC45B4"/>
    <w:rsid w:val="00DC4EB9"/>
    <w:rsid w:val="00DC5654"/>
    <w:rsid w:val="00DC692B"/>
    <w:rsid w:val="00DC7044"/>
    <w:rsid w:val="00DD0298"/>
    <w:rsid w:val="00DD07DA"/>
    <w:rsid w:val="00DD1E29"/>
    <w:rsid w:val="00DD21F2"/>
    <w:rsid w:val="00DD314B"/>
    <w:rsid w:val="00DD3815"/>
    <w:rsid w:val="00DD3993"/>
    <w:rsid w:val="00DD5406"/>
    <w:rsid w:val="00DD7D75"/>
    <w:rsid w:val="00DE190F"/>
    <w:rsid w:val="00DE23B8"/>
    <w:rsid w:val="00DE2414"/>
    <w:rsid w:val="00DE2C8F"/>
    <w:rsid w:val="00DE46DE"/>
    <w:rsid w:val="00DE524B"/>
    <w:rsid w:val="00DE7D6B"/>
    <w:rsid w:val="00DF08DE"/>
    <w:rsid w:val="00DF1EBE"/>
    <w:rsid w:val="00DF2770"/>
    <w:rsid w:val="00DF277E"/>
    <w:rsid w:val="00DF3C84"/>
    <w:rsid w:val="00DF439F"/>
    <w:rsid w:val="00DF5E24"/>
    <w:rsid w:val="00DF6568"/>
    <w:rsid w:val="00E0213C"/>
    <w:rsid w:val="00E02AAA"/>
    <w:rsid w:val="00E037FC"/>
    <w:rsid w:val="00E03899"/>
    <w:rsid w:val="00E05102"/>
    <w:rsid w:val="00E05F3F"/>
    <w:rsid w:val="00E060BA"/>
    <w:rsid w:val="00E10D0D"/>
    <w:rsid w:val="00E10DA3"/>
    <w:rsid w:val="00E11350"/>
    <w:rsid w:val="00E11ADE"/>
    <w:rsid w:val="00E14C86"/>
    <w:rsid w:val="00E1502E"/>
    <w:rsid w:val="00E20C05"/>
    <w:rsid w:val="00E210EF"/>
    <w:rsid w:val="00E22151"/>
    <w:rsid w:val="00E22A00"/>
    <w:rsid w:val="00E2303F"/>
    <w:rsid w:val="00E23064"/>
    <w:rsid w:val="00E23CFE"/>
    <w:rsid w:val="00E2437B"/>
    <w:rsid w:val="00E24E6D"/>
    <w:rsid w:val="00E24FBD"/>
    <w:rsid w:val="00E258FE"/>
    <w:rsid w:val="00E263CA"/>
    <w:rsid w:val="00E319DA"/>
    <w:rsid w:val="00E34E1A"/>
    <w:rsid w:val="00E35805"/>
    <w:rsid w:val="00E373F3"/>
    <w:rsid w:val="00E42B2D"/>
    <w:rsid w:val="00E4671D"/>
    <w:rsid w:val="00E504A4"/>
    <w:rsid w:val="00E50CB9"/>
    <w:rsid w:val="00E522D0"/>
    <w:rsid w:val="00E54D4B"/>
    <w:rsid w:val="00E55262"/>
    <w:rsid w:val="00E570E8"/>
    <w:rsid w:val="00E571AD"/>
    <w:rsid w:val="00E57CE8"/>
    <w:rsid w:val="00E61F34"/>
    <w:rsid w:val="00E6415E"/>
    <w:rsid w:val="00E64432"/>
    <w:rsid w:val="00E649EE"/>
    <w:rsid w:val="00E66E1A"/>
    <w:rsid w:val="00E66F8A"/>
    <w:rsid w:val="00E67227"/>
    <w:rsid w:val="00E67F89"/>
    <w:rsid w:val="00E70C8E"/>
    <w:rsid w:val="00E71285"/>
    <w:rsid w:val="00E72C23"/>
    <w:rsid w:val="00E72CA2"/>
    <w:rsid w:val="00E73C2E"/>
    <w:rsid w:val="00E75AAA"/>
    <w:rsid w:val="00E77945"/>
    <w:rsid w:val="00E77DDE"/>
    <w:rsid w:val="00E8025A"/>
    <w:rsid w:val="00E80809"/>
    <w:rsid w:val="00E82AD4"/>
    <w:rsid w:val="00E86857"/>
    <w:rsid w:val="00E870EF"/>
    <w:rsid w:val="00E875B2"/>
    <w:rsid w:val="00E903BF"/>
    <w:rsid w:val="00E90D06"/>
    <w:rsid w:val="00E92683"/>
    <w:rsid w:val="00E928F7"/>
    <w:rsid w:val="00E943A5"/>
    <w:rsid w:val="00E9772A"/>
    <w:rsid w:val="00EA0571"/>
    <w:rsid w:val="00EA0BE4"/>
    <w:rsid w:val="00EA247E"/>
    <w:rsid w:val="00EA38B5"/>
    <w:rsid w:val="00EA533C"/>
    <w:rsid w:val="00EA7202"/>
    <w:rsid w:val="00EB094E"/>
    <w:rsid w:val="00EB0CD5"/>
    <w:rsid w:val="00EB1E85"/>
    <w:rsid w:val="00EB3793"/>
    <w:rsid w:val="00EB5082"/>
    <w:rsid w:val="00EB6C2C"/>
    <w:rsid w:val="00EB6C70"/>
    <w:rsid w:val="00EB6D01"/>
    <w:rsid w:val="00EB7175"/>
    <w:rsid w:val="00EB7DBE"/>
    <w:rsid w:val="00EC3A2D"/>
    <w:rsid w:val="00EC49A8"/>
    <w:rsid w:val="00EC506A"/>
    <w:rsid w:val="00EC543A"/>
    <w:rsid w:val="00EC5C0F"/>
    <w:rsid w:val="00EC7EEB"/>
    <w:rsid w:val="00ED0E19"/>
    <w:rsid w:val="00ED154B"/>
    <w:rsid w:val="00ED17DF"/>
    <w:rsid w:val="00ED225B"/>
    <w:rsid w:val="00ED304B"/>
    <w:rsid w:val="00ED3499"/>
    <w:rsid w:val="00ED3579"/>
    <w:rsid w:val="00ED3C76"/>
    <w:rsid w:val="00ED4671"/>
    <w:rsid w:val="00ED62B2"/>
    <w:rsid w:val="00ED69FD"/>
    <w:rsid w:val="00ED6E4E"/>
    <w:rsid w:val="00EE1237"/>
    <w:rsid w:val="00EE1AA4"/>
    <w:rsid w:val="00EE2146"/>
    <w:rsid w:val="00EE239E"/>
    <w:rsid w:val="00EE44F6"/>
    <w:rsid w:val="00EE49A6"/>
    <w:rsid w:val="00EE5325"/>
    <w:rsid w:val="00EE5F5E"/>
    <w:rsid w:val="00EE751A"/>
    <w:rsid w:val="00EF03A1"/>
    <w:rsid w:val="00EF319F"/>
    <w:rsid w:val="00EF561F"/>
    <w:rsid w:val="00EF7F72"/>
    <w:rsid w:val="00F01CBF"/>
    <w:rsid w:val="00F03448"/>
    <w:rsid w:val="00F0675A"/>
    <w:rsid w:val="00F06A40"/>
    <w:rsid w:val="00F079C1"/>
    <w:rsid w:val="00F114C1"/>
    <w:rsid w:val="00F11762"/>
    <w:rsid w:val="00F11D98"/>
    <w:rsid w:val="00F12678"/>
    <w:rsid w:val="00F12F23"/>
    <w:rsid w:val="00F134F9"/>
    <w:rsid w:val="00F13F4D"/>
    <w:rsid w:val="00F14961"/>
    <w:rsid w:val="00F14E6B"/>
    <w:rsid w:val="00F15200"/>
    <w:rsid w:val="00F158A7"/>
    <w:rsid w:val="00F16A72"/>
    <w:rsid w:val="00F17A70"/>
    <w:rsid w:val="00F203E1"/>
    <w:rsid w:val="00F2106F"/>
    <w:rsid w:val="00F2301E"/>
    <w:rsid w:val="00F23563"/>
    <w:rsid w:val="00F25059"/>
    <w:rsid w:val="00F2541C"/>
    <w:rsid w:val="00F25F31"/>
    <w:rsid w:val="00F276E4"/>
    <w:rsid w:val="00F279A4"/>
    <w:rsid w:val="00F27A03"/>
    <w:rsid w:val="00F30EEF"/>
    <w:rsid w:val="00F32EA9"/>
    <w:rsid w:val="00F3315F"/>
    <w:rsid w:val="00F36F33"/>
    <w:rsid w:val="00F37393"/>
    <w:rsid w:val="00F376AB"/>
    <w:rsid w:val="00F41742"/>
    <w:rsid w:val="00F417D5"/>
    <w:rsid w:val="00F41943"/>
    <w:rsid w:val="00F4242D"/>
    <w:rsid w:val="00F426C2"/>
    <w:rsid w:val="00F46CA9"/>
    <w:rsid w:val="00F47E28"/>
    <w:rsid w:val="00F5092A"/>
    <w:rsid w:val="00F51661"/>
    <w:rsid w:val="00F530AA"/>
    <w:rsid w:val="00F5364F"/>
    <w:rsid w:val="00F544AB"/>
    <w:rsid w:val="00F555E7"/>
    <w:rsid w:val="00F55D34"/>
    <w:rsid w:val="00F60DE4"/>
    <w:rsid w:val="00F616B7"/>
    <w:rsid w:val="00F620AD"/>
    <w:rsid w:val="00F645F8"/>
    <w:rsid w:val="00F64AA1"/>
    <w:rsid w:val="00F64CFD"/>
    <w:rsid w:val="00F64E42"/>
    <w:rsid w:val="00F67587"/>
    <w:rsid w:val="00F6758A"/>
    <w:rsid w:val="00F67B9D"/>
    <w:rsid w:val="00F70DF1"/>
    <w:rsid w:val="00F73BC0"/>
    <w:rsid w:val="00F7587D"/>
    <w:rsid w:val="00F7591F"/>
    <w:rsid w:val="00F760B7"/>
    <w:rsid w:val="00F77DD7"/>
    <w:rsid w:val="00F8078C"/>
    <w:rsid w:val="00F83E58"/>
    <w:rsid w:val="00F83FA6"/>
    <w:rsid w:val="00F8443E"/>
    <w:rsid w:val="00F8522C"/>
    <w:rsid w:val="00F85C4F"/>
    <w:rsid w:val="00F85F35"/>
    <w:rsid w:val="00F87A5A"/>
    <w:rsid w:val="00F90AE4"/>
    <w:rsid w:val="00F928E5"/>
    <w:rsid w:val="00F92951"/>
    <w:rsid w:val="00F931CC"/>
    <w:rsid w:val="00F96023"/>
    <w:rsid w:val="00F9783A"/>
    <w:rsid w:val="00FA00BC"/>
    <w:rsid w:val="00FA2368"/>
    <w:rsid w:val="00FA2FC4"/>
    <w:rsid w:val="00FA311E"/>
    <w:rsid w:val="00FA6C25"/>
    <w:rsid w:val="00FB09CA"/>
    <w:rsid w:val="00FB0C92"/>
    <w:rsid w:val="00FB1257"/>
    <w:rsid w:val="00FB1F48"/>
    <w:rsid w:val="00FB3BB0"/>
    <w:rsid w:val="00FB3DB5"/>
    <w:rsid w:val="00FB4291"/>
    <w:rsid w:val="00FB4945"/>
    <w:rsid w:val="00FB4B89"/>
    <w:rsid w:val="00FB5177"/>
    <w:rsid w:val="00FB569D"/>
    <w:rsid w:val="00FB5D20"/>
    <w:rsid w:val="00FC0138"/>
    <w:rsid w:val="00FC04D6"/>
    <w:rsid w:val="00FC0D14"/>
    <w:rsid w:val="00FC1143"/>
    <w:rsid w:val="00FC1E1A"/>
    <w:rsid w:val="00FC246C"/>
    <w:rsid w:val="00FC267E"/>
    <w:rsid w:val="00FC4745"/>
    <w:rsid w:val="00FC4DA4"/>
    <w:rsid w:val="00FC5996"/>
    <w:rsid w:val="00FC6CC2"/>
    <w:rsid w:val="00FC7268"/>
    <w:rsid w:val="00FD1006"/>
    <w:rsid w:val="00FD1FA6"/>
    <w:rsid w:val="00FD2397"/>
    <w:rsid w:val="00FD54E8"/>
    <w:rsid w:val="00FD55AA"/>
    <w:rsid w:val="00FD55C7"/>
    <w:rsid w:val="00FD6B4D"/>
    <w:rsid w:val="00FD722E"/>
    <w:rsid w:val="00FD74BF"/>
    <w:rsid w:val="00FE0E48"/>
    <w:rsid w:val="00FE17E8"/>
    <w:rsid w:val="00FE3FDB"/>
    <w:rsid w:val="00FE50C0"/>
    <w:rsid w:val="00FE60FA"/>
    <w:rsid w:val="00FE6194"/>
    <w:rsid w:val="00FE6CDA"/>
    <w:rsid w:val="00FE7CED"/>
    <w:rsid w:val="00FF0A8A"/>
    <w:rsid w:val="00FF179C"/>
    <w:rsid w:val="00FF4F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C157D0-D310-4F51-B41C-05E9EFF45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42</TotalTime>
  <Pages>2</Pages>
  <Words>899</Words>
  <Characters>4177</Characters>
  <Application>Microsoft Office Word</Application>
  <DocSecurity>0</DocSecurity>
  <Lines>34</Lines>
  <Paragraphs>10</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56</cp:revision>
  <cp:lastPrinted>2020-02-29T10:17:00Z</cp:lastPrinted>
  <dcterms:created xsi:type="dcterms:W3CDTF">2020-05-02T13:54:00Z</dcterms:created>
  <dcterms:modified xsi:type="dcterms:W3CDTF">2020-05-02T14:36:00Z</dcterms:modified>
</cp:coreProperties>
</file>