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6D9EED0A" w:rsidR="00DD3993" w:rsidRDefault="000B0F98" w:rsidP="006E2662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Io sono Undici</w:t>
      </w:r>
    </w:p>
    <w:p w14:paraId="75A7A1AE" w14:textId="41EB7FF4" w:rsidR="00DD3993" w:rsidRDefault="00240950" w:rsidP="006E2662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A83DC2">
        <w:rPr>
          <w:rFonts w:ascii="Tempus Sans ITC" w:hAnsi="Tempus Sans ITC"/>
          <w:sz w:val="20"/>
        </w:rPr>
        <w:t>Matteo 28,16-20</w:t>
      </w:r>
      <w:r w:rsidR="00DD3993">
        <w:rPr>
          <w:rFonts w:ascii="Tempus Sans ITC" w:hAnsi="Tempus Sans ITC"/>
          <w:sz w:val="20"/>
        </w:rPr>
        <w:t>)</w:t>
      </w:r>
    </w:p>
    <w:p w14:paraId="3AF28014" w14:textId="68984D54" w:rsidR="00DD3993" w:rsidRDefault="00A83DC2" w:rsidP="006E2662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Ascensione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0266FD">
      <w:pPr>
        <w:spacing w:line="360" w:lineRule="auto"/>
        <w:jc w:val="both"/>
      </w:pPr>
    </w:p>
    <w:p w14:paraId="14795C0C" w14:textId="77777777" w:rsidR="000B0F98" w:rsidRDefault="00AA4E18" w:rsidP="001842C0">
      <w:pPr>
        <w:spacing w:line="360" w:lineRule="auto"/>
        <w:ind w:firstLine="708"/>
      </w:pPr>
      <w:r w:rsidRPr="00890203">
        <w:rPr>
          <w:i/>
          <w:iCs/>
        </w:rPr>
        <w:t xml:space="preserve">“Gli </w:t>
      </w:r>
      <w:r w:rsidR="00890203" w:rsidRPr="00890203">
        <w:rPr>
          <w:i/>
          <w:iCs/>
        </w:rPr>
        <w:t>undici discepoli andarono in Galilea, sul monte che Gesù aveva loro indicato</w:t>
      </w:r>
      <w:r w:rsidR="00890203">
        <w:t>” una parola alla volta, lentamente, voglio gustare fino in fondo il sapore buono di quest</w:t>
      </w:r>
      <w:r w:rsidR="00283355">
        <w:t>a frase</w:t>
      </w:r>
      <w:r w:rsidR="00890203">
        <w:t xml:space="preserve">. </w:t>
      </w:r>
    </w:p>
    <w:p w14:paraId="6908CA55" w14:textId="0F483FC7" w:rsidR="008B32DD" w:rsidRDefault="00673927" w:rsidP="001842C0">
      <w:pPr>
        <w:spacing w:line="360" w:lineRule="auto"/>
        <w:ind w:firstLine="708"/>
      </w:pPr>
      <w:r>
        <w:t xml:space="preserve">Suoni che evocano e custodiscono, parole che </w:t>
      </w:r>
      <w:r w:rsidR="007A012B">
        <w:t>celebrano</w:t>
      </w:r>
      <w:r w:rsidR="008078FD">
        <w:t xml:space="preserve"> un passato </w:t>
      </w:r>
      <w:r w:rsidR="000B0F98">
        <w:t>e poi virano</w:t>
      </w:r>
      <w:r w:rsidR="008078FD">
        <w:t xml:space="preserve">, </w:t>
      </w:r>
      <w:r w:rsidR="000B0F98">
        <w:t xml:space="preserve">in tonalità promettente, e si aprono, </w:t>
      </w:r>
      <w:r w:rsidR="008078FD">
        <w:t>come frutto maturo, a costruire una possibile dolcezza per il presente.</w:t>
      </w:r>
    </w:p>
    <w:p w14:paraId="64255A40" w14:textId="3E17FEB0" w:rsidR="008078FD" w:rsidRDefault="008078FD" w:rsidP="001842C0">
      <w:pPr>
        <w:spacing w:line="360" w:lineRule="auto"/>
        <w:ind w:firstLine="708"/>
      </w:pPr>
      <w:r>
        <w:t xml:space="preserve">Serve contemplazione </w:t>
      </w:r>
      <w:r w:rsidR="001D60B0">
        <w:t xml:space="preserve">per entrare in una frase così, serve </w:t>
      </w:r>
      <w:r w:rsidR="000B0F98">
        <w:t xml:space="preserve">tempo, diffidenza per le apparenze e </w:t>
      </w:r>
      <w:r w:rsidR="001D60B0">
        <w:t xml:space="preserve">famigliarità </w:t>
      </w:r>
      <w:r w:rsidR="000B0F98">
        <w:t>con tutto ciò che abita i</w:t>
      </w:r>
      <w:r w:rsidR="001D60B0">
        <w:t xml:space="preserve">l profondo, </w:t>
      </w:r>
      <w:r w:rsidR="000B0F98">
        <w:t>i</w:t>
      </w:r>
      <w:r w:rsidR="001D60B0">
        <w:t xml:space="preserve">l </w:t>
      </w:r>
      <w:r w:rsidR="006863AF">
        <w:t xml:space="preserve">lento, </w:t>
      </w:r>
      <w:r w:rsidR="000B0F98">
        <w:t>i</w:t>
      </w:r>
      <w:r w:rsidR="006863AF">
        <w:t>l silenzioso</w:t>
      </w:r>
      <w:r w:rsidR="00873DC1">
        <w:t>.</w:t>
      </w:r>
    </w:p>
    <w:p w14:paraId="52046726" w14:textId="0ED5F52B" w:rsidR="00A622D5" w:rsidRDefault="006863AF" w:rsidP="001842C0">
      <w:pPr>
        <w:spacing w:line="360" w:lineRule="auto"/>
        <w:ind w:firstLine="708"/>
      </w:pPr>
      <w:r>
        <w:t>“Gli undici”, perché alla fine</w:t>
      </w:r>
      <w:r w:rsidR="00873DC1">
        <w:t xml:space="preserve"> dell’avventura umana</w:t>
      </w:r>
      <w:r>
        <w:t xml:space="preserve"> non arriviamo mai tutti interi, perché nel cammino della vita il nostro nome si carica di qualcosa che muore, di qualcosa che tradisce, di </w:t>
      </w:r>
      <w:r w:rsidR="00873DC1">
        <w:t>qualcosa</w:t>
      </w:r>
      <w:r>
        <w:t xml:space="preserve"> </w:t>
      </w:r>
      <w:r w:rsidR="00873DC1">
        <w:t xml:space="preserve">o di qualcuno </w:t>
      </w:r>
      <w:r>
        <w:t>che manc</w:t>
      </w:r>
      <w:r w:rsidR="00873DC1">
        <w:t>herà per sempre</w:t>
      </w:r>
      <w:r>
        <w:t xml:space="preserve">, di </w:t>
      </w:r>
      <w:r w:rsidR="000B0F98">
        <w:t>scelte</w:t>
      </w:r>
      <w:r>
        <w:t xml:space="preserve"> che </w:t>
      </w:r>
      <w:r w:rsidR="00873DC1">
        <w:t xml:space="preserve">oggi </w:t>
      </w:r>
      <w:r w:rsidR="000B0F98">
        <w:t>interpreteremmo</w:t>
      </w:r>
      <w:r>
        <w:t xml:space="preserve"> in modo diverso. </w:t>
      </w:r>
      <w:r w:rsidR="00873DC1">
        <w:t>I</w:t>
      </w:r>
      <w:r>
        <w:t xml:space="preserve">l Vangelo </w:t>
      </w:r>
      <w:r w:rsidR="00873DC1">
        <w:t>prende quel</w:t>
      </w:r>
      <w:r w:rsidR="000B0F98">
        <w:t>l’Undici che siamo,</w:t>
      </w:r>
      <w:r w:rsidR="00873DC1">
        <w:t xml:space="preserve"> </w:t>
      </w:r>
      <w:r w:rsidR="000B0F98">
        <w:t xml:space="preserve">quel </w:t>
      </w:r>
      <w:r w:rsidR="00873DC1">
        <w:t xml:space="preserve">corpo </w:t>
      </w:r>
      <w:r w:rsidR="000B0F98">
        <w:t>segnato,</w:t>
      </w:r>
      <w:r w:rsidR="00873DC1">
        <w:t xml:space="preserve"> e </w:t>
      </w:r>
      <w:r w:rsidR="000B0F98">
        <w:t xml:space="preserve">lo </w:t>
      </w:r>
      <w:r w:rsidR="00873DC1">
        <w:t xml:space="preserve">bacia e </w:t>
      </w:r>
      <w:r w:rsidR="000B0F98">
        <w:t xml:space="preserve">ci </w:t>
      </w:r>
      <w:r w:rsidR="00873DC1">
        <w:t>riconosce degn</w:t>
      </w:r>
      <w:r w:rsidR="000B0F98">
        <w:t>i</w:t>
      </w:r>
      <w:r w:rsidR="00873DC1">
        <w:t xml:space="preserve"> di </w:t>
      </w:r>
      <w:r w:rsidR="000B0F98">
        <w:t>cura, perfino di fiducia.</w:t>
      </w:r>
      <w:r w:rsidR="00873DC1">
        <w:t xml:space="preserve"> </w:t>
      </w:r>
      <w:r w:rsidR="000B0F98">
        <w:t xml:space="preserve">Undici non è una vergogna, è </w:t>
      </w:r>
      <w:r w:rsidR="00873DC1">
        <w:t xml:space="preserve">il nostro nome: noi siamo Undici. La mancanza non è più da nascondere, il tradimento non è </w:t>
      </w:r>
      <w:r w:rsidR="00C8426F">
        <w:t xml:space="preserve">errore di percorso, </w:t>
      </w:r>
      <w:r w:rsidR="000B0F98">
        <w:t xml:space="preserve">tutto, davvero tutto è in quel nome: </w:t>
      </w:r>
      <w:r w:rsidR="00C8426F">
        <w:t>Undici</w:t>
      </w:r>
      <w:r w:rsidR="000B0F98">
        <w:t xml:space="preserve">. </w:t>
      </w:r>
      <w:proofErr w:type="gramStart"/>
      <w:r w:rsidR="00C8426F">
        <w:t>E</w:t>
      </w:r>
      <w:proofErr w:type="gramEnd"/>
      <w:r w:rsidR="00C8426F">
        <w:t xml:space="preserve"> tutta la nostra storia è riconosciuta. </w:t>
      </w:r>
      <w:r>
        <w:t xml:space="preserve"> </w:t>
      </w:r>
    </w:p>
    <w:p w14:paraId="609BD690" w14:textId="3AF39824" w:rsidR="00173B4B" w:rsidRDefault="00A622D5" w:rsidP="001842C0">
      <w:pPr>
        <w:spacing w:line="360" w:lineRule="auto"/>
        <w:ind w:firstLine="708"/>
      </w:pPr>
      <w:r>
        <w:t xml:space="preserve">Penso spesso che tanto male (spesso involontario) venga </w:t>
      </w:r>
      <w:r w:rsidR="000B0F98">
        <w:t>dalle persone</w:t>
      </w:r>
      <w:r>
        <w:t xml:space="preserve"> che </w:t>
      </w:r>
      <w:r w:rsidR="00F52142">
        <w:t xml:space="preserve">vorrebbero metterci al riparo dai nostri errori, uomini e donne </w:t>
      </w:r>
      <w:r w:rsidR="005C7948">
        <w:t>apparentemente complici della nostra serenità,</w:t>
      </w:r>
      <w:r w:rsidR="000B0F98">
        <w:t xml:space="preserve"> gente che ci illude che noi siamo Dodici, pienezza;</w:t>
      </w:r>
      <w:r w:rsidR="004669D0">
        <w:t xml:space="preserve"> il Vangelo non finge</w:t>
      </w:r>
      <w:r w:rsidR="000B0F98">
        <w:t>, per fortuna. Il Vangelo</w:t>
      </w:r>
      <w:r w:rsidR="004669D0">
        <w:t xml:space="preserve"> </w:t>
      </w:r>
      <w:r w:rsidR="000B0F98">
        <w:t>raccoglie tutta la nostra storia</w:t>
      </w:r>
      <w:r w:rsidR="004669D0">
        <w:t xml:space="preserve">, non stende un </w:t>
      </w:r>
      <w:r w:rsidR="00B576AC">
        <w:t>velo di oblio sui nostri errori</w:t>
      </w:r>
      <w:r w:rsidR="00EB128E">
        <w:t xml:space="preserve">, non </w:t>
      </w:r>
      <w:r w:rsidR="00173B4B">
        <w:t xml:space="preserve">nasconde il passato sotto cumuli di giustificazioni, il Vangelo </w:t>
      </w:r>
      <w:r w:rsidR="000B0F98">
        <w:t>c</w:t>
      </w:r>
      <w:r w:rsidR="00173B4B">
        <w:t>i guarda negli occhi chiamando</w:t>
      </w:r>
      <w:r w:rsidR="000B0F98">
        <w:t>c</w:t>
      </w:r>
      <w:r w:rsidR="00173B4B">
        <w:t xml:space="preserve">i col nome che </w:t>
      </w:r>
      <w:r w:rsidR="000B0F98">
        <w:t>c</w:t>
      </w:r>
      <w:r w:rsidR="00173B4B">
        <w:t>i s</w:t>
      </w:r>
      <w:r w:rsidR="007A00CD">
        <w:t xml:space="preserve">iamo </w:t>
      </w:r>
      <w:r w:rsidR="00173B4B">
        <w:t>costruit</w:t>
      </w:r>
      <w:r w:rsidR="007A00CD">
        <w:t>i</w:t>
      </w:r>
      <w:r w:rsidR="00173B4B">
        <w:t xml:space="preserve">. Con il tempo. Senza vergogna e sensi di colpa. </w:t>
      </w:r>
      <w:r w:rsidR="000B0F98">
        <w:t>Undici.</w:t>
      </w:r>
    </w:p>
    <w:p w14:paraId="766ED08F" w14:textId="77777777" w:rsidR="000B0F98" w:rsidRDefault="00173B4B" w:rsidP="001842C0">
      <w:pPr>
        <w:spacing w:line="360" w:lineRule="auto"/>
        <w:ind w:firstLine="708"/>
      </w:pPr>
      <w:r>
        <w:t>Io s</w:t>
      </w:r>
      <w:r w:rsidR="006863AF">
        <w:t xml:space="preserve">ono </w:t>
      </w:r>
      <w:r w:rsidR="000B0F98">
        <w:t>U</w:t>
      </w:r>
      <w:r w:rsidR="006863AF">
        <w:t xml:space="preserve">ndici, e non è vero che Giuda non c’è più, Giuda c’è, </w:t>
      </w:r>
      <w:r>
        <w:t xml:space="preserve">me lo porto dentro, </w:t>
      </w:r>
      <w:r w:rsidR="006863AF">
        <w:t xml:space="preserve">incarnato </w:t>
      </w:r>
      <w:r>
        <w:t>nel mio</w:t>
      </w:r>
      <w:r w:rsidR="006863AF">
        <w:t xml:space="preserve"> nome che non finge pienezze </w:t>
      </w:r>
      <w:r w:rsidR="000B0F98">
        <w:t>per nulla</w:t>
      </w:r>
      <w:r w:rsidR="006863AF">
        <w:t xml:space="preserve"> umane. </w:t>
      </w:r>
    </w:p>
    <w:p w14:paraId="0F3C4D75" w14:textId="0C167F5E" w:rsidR="00173B4B" w:rsidRDefault="000B0F98" w:rsidP="001842C0">
      <w:pPr>
        <w:spacing w:line="360" w:lineRule="auto"/>
        <w:ind w:firstLine="708"/>
      </w:pPr>
      <w:r>
        <w:t xml:space="preserve">Undici è la Chiesa, in quella piazza San Pietro vuota, immagine di un Dio debole che non ferma nessuna epidemia. </w:t>
      </w:r>
    </w:p>
    <w:p w14:paraId="3CE42BF1" w14:textId="4A69F68B" w:rsidR="004A4B4D" w:rsidRDefault="00D623E6" w:rsidP="001842C0">
      <w:pPr>
        <w:spacing w:line="360" w:lineRule="auto"/>
        <w:ind w:firstLine="708"/>
      </w:pPr>
      <w:r>
        <w:t>Io sono Undici, io sono</w:t>
      </w:r>
      <w:r w:rsidR="006863AF">
        <w:t xml:space="preserve"> </w:t>
      </w:r>
      <w:r w:rsidR="00D835F6">
        <w:t xml:space="preserve">anche il discepolo che non tradisce, </w:t>
      </w:r>
      <w:r>
        <w:t xml:space="preserve">io sono sotto la croce, io sono quello che scappa, io sono il rinnegato, io sono </w:t>
      </w:r>
      <w:r w:rsidR="007A00CD">
        <w:t xml:space="preserve">quello che </w:t>
      </w:r>
      <w:r w:rsidR="004A4B4D">
        <w:t>chiede il</w:t>
      </w:r>
      <w:r w:rsidR="000344EA">
        <w:t xml:space="preserve"> Suo</w:t>
      </w:r>
      <w:r w:rsidR="004A4B4D">
        <w:t xml:space="preserve"> cadavere, io sono Giuda, io sono il Centurione. Io sono Undici, e in quel nome tutta la storia, che dice di me, che dice di ognuno di noi</w:t>
      </w:r>
      <w:r w:rsidR="00D835F6">
        <w:t xml:space="preserve">. </w:t>
      </w:r>
    </w:p>
    <w:p w14:paraId="2B18431D" w14:textId="77777777" w:rsidR="000B0F98" w:rsidRDefault="004A4B4D" w:rsidP="001842C0">
      <w:pPr>
        <w:spacing w:line="360" w:lineRule="auto"/>
        <w:ind w:firstLine="708"/>
      </w:pPr>
      <w:r>
        <w:t>Io sono Undici, e sono invitato alla vita, io sono</w:t>
      </w:r>
      <w:r w:rsidR="00D7262A">
        <w:t xml:space="preserve"> relitto di navigazione </w:t>
      </w:r>
      <w:r>
        <w:t>eppure sono realmente chiamato, adesso</w:t>
      </w:r>
      <w:r w:rsidR="000B0F98">
        <w:t>, cercato da un Vangelo che non smette di seguirmi, paziente e fedele più di ogni altra cosa al mondo</w:t>
      </w:r>
      <w:r>
        <w:t xml:space="preserve">. </w:t>
      </w:r>
    </w:p>
    <w:p w14:paraId="2843C1AB" w14:textId="59EB33FE" w:rsidR="009F581E" w:rsidRDefault="000B0F98" w:rsidP="001842C0">
      <w:pPr>
        <w:spacing w:line="360" w:lineRule="auto"/>
        <w:ind w:firstLine="708"/>
      </w:pPr>
      <w:r>
        <w:lastRenderedPageBreak/>
        <w:t>Io son Undici, n</w:t>
      </w:r>
      <w:r w:rsidR="004A4B4D">
        <w:t xml:space="preserve">on sono più il discepolo che tenta di prendere il posto alla destra del Figlio, io </w:t>
      </w:r>
      <w:r w:rsidR="009F581E">
        <w:t xml:space="preserve">quel posto adesso l’ho, è mio, </w:t>
      </w:r>
      <w:r>
        <w:t>lo occupo</w:t>
      </w:r>
      <w:r w:rsidR="009F581E">
        <w:t xml:space="preserve">, perché </w:t>
      </w:r>
      <w:r>
        <w:t xml:space="preserve">ho capito che </w:t>
      </w:r>
      <w:r w:rsidR="009F581E">
        <w:t xml:space="preserve">a destra e a sinistra del Crocifisso ci sono farabutti veri. </w:t>
      </w:r>
    </w:p>
    <w:p w14:paraId="74ADA75D" w14:textId="77777777" w:rsidR="000D3923" w:rsidRDefault="009F581E" w:rsidP="001842C0">
      <w:pPr>
        <w:spacing w:line="360" w:lineRule="auto"/>
        <w:ind w:firstLine="708"/>
      </w:pPr>
      <w:r>
        <w:t xml:space="preserve">Io sono Undici, adesso posso rispondere alla chiamata del Maestro, </w:t>
      </w:r>
      <w:r w:rsidR="000D3923">
        <w:t>adesso inizio a capire. E</w:t>
      </w:r>
      <w:r>
        <w:t xml:space="preserve">cco perché la Galilea, non </w:t>
      </w:r>
      <w:r w:rsidR="000D3923">
        <w:t>per</w:t>
      </w:r>
      <w:r>
        <w:t xml:space="preserve"> semplice ritorno agli inizi, </w:t>
      </w:r>
      <w:r w:rsidR="0053319B">
        <w:t xml:space="preserve">ma </w:t>
      </w:r>
      <w:r w:rsidR="000D3923">
        <w:t xml:space="preserve">per il complesso gioco della libertà, quella che permette di rileggersi con più consapevolezza. </w:t>
      </w:r>
    </w:p>
    <w:p w14:paraId="68E1EE5C" w14:textId="1F55ADD6" w:rsidR="006863AF" w:rsidRDefault="000D3923" w:rsidP="001842C0">
      <w:pPr>
        <w:spacing w:line="360" w:lineRule="auto"/>
        <w:ind w:firstLine="708"/>
      </w:pPr>
      <w:r>
        <w:t xml:space="preserve">Io sono Undici, </w:t>
      </w:r>
      <w:r w:rsidR="002B2787">
        <w:t>adesso puoi chiamarmi davvero per nome Signore, io sono Undici</w:t>
      </w:r>
      <w:r w:rsidR="009F581E">
        <w:t>.</w:t>
      </w:r>
      <w:r w:rsidR="002B2787">
        <w:t xml:space="preserve"> E non ho più nulla da dimostrare se non che mi manchi da morire.</w:t>
      </w:r>
    </w:p>
    <w:p w14:paraId="2D68123A" w14:textId="77777777" w:rsidR="000D3923" w:rsidRDefault="002B2787" w:rsidP="001842C0">
      <w:pPr>
        <w:spacing w:line="360" w:lineRule="auto"/>
        <w:ind w:firstLine="708"/>
      </w:pPr>
      <w:r>
        <w:t xml:space="preserve">Io sono Undici e torno </w:t>
      </w:r>
      <w:r w:rsidR="008D7482">
        <w:t xml:space="preserve">sul </w:t>
      </w:r>
      <w:r w:rsidR="000246AA">
        <w:t>monte che</w:t>
      </w:r>
      <w:r w:rsidR="008D7482">
        <w:t xml:space="preserve"> tu hai indicato, </w:t>
      </w:r>
      <w:r w:rsidR="00C20C1B">
        <w:t xml:space="preserve">un monte </w:t>
      </w:r>
      <w:r w:rsidR="000D3923">
        <w:t>di</w:t>
      </w:r>
      <w:r w:rsidR="00C20C1B">
        <w:t xml:space="preserve"> Galilea, un monte a casa mia, nel luogo che mi ha scelto</w:t>
      </w:r>
      <w:r w:rsidR="000D3923">
        <w:t xml:space="preserve"> come figlio</w:t>
      </w:r>
      <w:r w:rsidR="00C20C1B">
        <w:t xml:space="preserve">. C’è sempre stato quel monte ma io non lo vedevo. Adesso che sono Undici </w:t>
      </w:r>
      <w:r w:rsidR="000D3923">
        <w:t>però</w:t>
      </w:r>
      <w:r w:rsidR="00C20C1B">
        <w:t xml:space="preserve"> </w:t>
      </w:r>
      <w:r w:rsidR="000D3923">
        <w:t>lo riconosco, si chiama</w:t>
      </w:r>
      <w:r w:rsidR="005159A6">
        <w:t xml:space="preserve"> trasfigurazione, beatitudine e calvario. </w:t>
      </w:r>
      <w:r w:rsidR="000D3923">
        <w:t xml:space="preserve">Da oggi anche Ascensione. </w:t>
      </w:r>
    </w:p>
    <w:p w14:paraId="768B06BC" w14:textId="47EB6518" w:rsidR="000D3923" w:rsidRDefault="005159A6" w:rsidP="001842C0">
      <w:pPr>
        <w:spacing w:line="360" w:lineRule="auto"/>
        <w:ind w:firstLine="708"/>
      </w:pPr>
      <w:r>
        <w:t>Quel monte è tutt</w:t>
      </w:r>
      <w:r w:rsidR="000D3923">
        <w:t>i i monti che abbiamo salito insieme</w:t>
      </w:r>
      <w:r>
        <w:t xml:space="preserve">, e </w:t>
      </w:r>
      <w:r w:rsidR="00651D59">
        <w:t>finalmente</w:t>
      </w:r>
      <w:r>
        <w:t xml:space="preserve"> capisco </w:t>
      </w:r>
      <w:r w:rsidR="000D3923">
        <w:t>i</w:t>
      </w:r>
      <w:r>
        <w:t xml:space="preserve"> tre anni</w:t>
      </w:r>
      <w:r w:rsidR="000D3923">
        <w:t xml:space="preserve"> con te, e finalmente comprendo</w:t>
      </w:r>
      <w:r>
        <w:t xml:space="preserve"> </w:t>
      </w:r>
      <w:r w:rsidR="000D3923">
        <w:t>le differenti</w:t>
      </w:r>
      <w:r w:rsidR="003749A6">
        <w:t xml:space="preserve"> manifestazioni del divino </w:t>
      </w:r>
      <w:r w:rsidR="000D3923">
        <w:t>e la tua decisa sicurezza nel farci</w:t>
      </w:r>
      <w:r w:rsidR="003749A6">
        <w:t xml:space="preserve"> scendere</w:t>
      </w:r>
      <w:r w:rsidR="000D3923">
        <w:t xml:space="preserve"> da ogni monte,</w:t>
      </w:r>
      <w:r w:rsidR="003749A6">
        <w:t xml:space="preserve"> nessuna altura sacra </w:t>
      </w:r>
      <w:r w:rsidR="000D3923">
        <w:t>poteva essere</w:t>
      </w:r>
      <w:r w:rsidR="003749A6">
        <w:t xml:space="preserve"> definitiva</w:t>
      </w:r>
      <w:r w:rsidR="000D3923">
        <w:t>.</w:t>
      </w:r>
      <w:r w:rsidR="003749A6">
        <w:t xml:space="preserve"> </w:t>
      </w:r>
      <w:r w:rsidR="000D3923">
        <w:t>Bisognava salirli tutti e arrivare f</w:t>
      </w:r>
      <w:r w:rsidR="000344EA">
        <w:t>i</w:t>
      </w:r>
      <w:r w:rsidR="000D3923">
        <w:t>n qui.</w:t>
      </w:r>
    </w:p>
    <w:p w14:paraId="43D77540" w14:textId="4FEFF74E" w:rsidR="00A164D0" w:rsidRDefault="000D3923" w:rsidP="001842C0">
      <w:pPr>
        <w:spacing w:line="360" w:lineRule="auto"/>
        <w:ind w:firstLine="708"/>
      </w:pPr>
      <w:r>
        <w:t xml:space="preserve">Io sono Undici, solo ora </w:t>
      </w:r>
      <w:r w:rsidR="00867FF5">
        <w:t xml:space="preserve">comprendo che ogni brandello di terra è un monte che parla di te, </w:t>
      </w:r>
      <w:r w:rsidR="00281798">
        <w:t>che in ogni frammento di storia posso sentire che sei al mio fianc</w:t>
      </w:r>
      <w:r w:rsidR="00A164D0">
        <w:t>o e spero di imparare</w:t>
      </w:r>
      <w:r>
        <w:t>,</w:t>
      </w:r>
      <w:r w:rsidR="00A164D0">
        <w:t xml:space="preserve"> prima di morire</w:t>
      </w:r>
      <w:r>
        <w:t>,</w:t>
      </w:r>
      <w:r w:rsidR="00A164D0">
        <w:t xml:space="preserve"> a vedere la luce nell’ombra, resurrezione nella croce, beatitudine nella povertà.</w:t>
      </w:r>
      <w:r>
        <w:t xml:space="preserve"> Vita nella morte.</w:t>
      </w:r>
    </w:p>
    <w:p w14:paraId="569ACAEC" w14:textId="255707E8" w:rsidR="00A35BE4" w:rsidRDefault="00FD6631" w:rsidP="001842C0">
      <w:pPr>
        <w:spacing w:line="360" w:lineRule="auto"/>
        <w:ind w:firstLine="708"/>
      </w:pPr>
      <w:r>
        <w:t>Io sono Undici e non ho vergogna a dirti che ti vedo</w:t>
      </w:r>
      <w:r w:rsidR="000D3923">
        <w:t xml:space="preserve"> mentre mi </w:t>
      </w:r>
      <w:r>
        <w:t>prost</w:t>
      </w:r>
      <w:r w:rsidR="000D3923">
        <w:t>ro</w:t>
      </w:r>
      <w:r>
        <w:t xml:space="preserve"> davanti ad ogni essere che vive di Te, </w:t>
      </w:r>
      <w:r w:rsidR="000D3923">
        <w:t xml:space="preserve">e non ho vergogna </w:t>
      </w:r>
      <w:r>
        <w:t xml:space="preserve">a dire che ti dubito. Come per ogni amore non </w:t>
      </w:r>
      <w:r w:rsidR="00053588">
        <w:t>consegnato a banalità. Da Undici posso, trovo il coraggio, non ho nulla da perdere</w:t>
      </w:r>
      <w:r w:rsidR="00A35BE4">
        <w:t xml:space="preserve">, tu mi hai chiamato </w:t>
      </w:r>
      <w:r w:rsidR="000D3923">
        <w:t>finalmente</w:t>
      </w:r>
      <w:r w:rsidR="00A35BE4">
        <w:t xml:space="preserve"> con un nome che riconosco.</w:t>
      </w:r>
      <w:r w:rsidR="000D3923">
        <w:t xml:space="preserve"> Che non deve essere difeso, che può solo essere mostrato.</w:t>
      </w:r>
    </w:p>
    <w:p w14:paraId="52AC30A5" w14:textId="54CFFB87" w:rsidR="0011541E" w:rsidRDefault="00A35BE4" w:rsidP="001842C0">
      <w:pPr>
        <w:spacing w:line="360" w:lineRule="auto"/>
        <w:ind w:firstLine="708"/>
      </w:pPr>
      <w:r>
        <w:t>“</w:t>
      </w:r>
      <w:r w:rsidRPr="000D3923">
        <w:rPr>
          <w:i/>
          <w:iCs/>
        </w:rPr>
        <w:t>Andate e fate discepoli</w:t>
      </w:r>
      <w:r w:rsidR="005F7FDC" w:rsidRPr="000D3923">
        <w:rPr>
          <w:i/>
          <w:iCs/>
        </w:rPr>
        <w:t xml:space="preserve"> (…) battezzandoli</w:t>
      </w:r>
      <w:r w:rsidR="005F7FDC">
        <w:t xml:space="preserve">”, se fossi stato ancora nell’illusione del Dodici avrei fatto </w:t>
      </w:r>
      <w:r w:rsidR="007C77DF">
        <w:t xml:space="preserve">il maestro invece vado a fare il </w:t>
      </w:r>
      <w:r w:rsidR="000D3923">
        <w:t>discepolo</w:t>
      </w:r>
      <w:r w:rsidR="007C77DF">
        <w:t xml:space="preserve"> tra i discepoli, e lo faccio con leggerezza, e non ho paura di deludere perché già ho deluso</w:t>
      </w:r>
      <w:r w:rsidR="000D3923">
        <w:t xml:space="preserve"> e ancora deluderò</w:t>
      </w:r>
      <w:r w:rsidR="007C77DF">
        <w:t xml:space="preserve">, nemmeno di tradire perché sono un Giuda, nemmeno di sbagliare perché sto ancora sbagliando. Io sono Undici, </w:t>
      </w:r>
      <w:r w:rsidR="00066951">
        <w:t xml:space="preserve">e sono amato, non credo ci sia niente di più vicino alla fede. Io sono Undici, non salverò il mondo, io sono Undici, </w:t>
      </w:r>
      <w:r w:rsidR="008227BB">
        <w:t xml:space="preserve">il mondo mi battezza ad ogni istante, </w:t>
      </w:r>
      <w:r w:rsidR="0011541E">
        <w:t>credo che unico peccato si</w:t>
      </w:r>
      <w:r w:rsidR="000D3923">
        <w:t>a</w:t>
      </w:r>
      <w:r w:rsidR="0011541E">
        <w:t xml:space="preserve"> </w:t>
      </w:r>
      <w:r w:rsidR="000D3923">
        <w:t>restare</w:t>
      </w:r>
      <w:r w:rsidR="0011541E">
        <w:t xml:space="preserve"> asciutti, non avere il coraggio di intraprendere</w:t>
      </w:r>
      <w:r w:rsidR="000D3923">
        <w:t xml:space="preserve"> l’immersione</w:t>
      </w:r>
      <w:r w:rsidR="0011541E">
        <w:t xml:space="preserve"> </w:t>
      </w:r>
      <w:r w:rsidR="000344EA">
        <w:t>de</w:t>
      </w:r>
      <w:r w:rsidR="0011541E">
        <w:t>l viaggio.</w:t>
      </w:r>
    </w:p>
    <w:p w14:paraId="5DC140AC" w14:textId="5D8536D4" w:rsidR="00860BA0" w:rsidRDefault="0011541E" w:rsidP="00AF4F3E">
      <w:pPr>
        <w:spacing w:line="360" w:lineRule="auto"/>
        <w:ind w:firstLine="708"/>
      </w:pPr>
      <w:r>
        <w:t>Io sono Undici</w:t>
      </w:r>
      <w:r w:rsidR="00AF4F3E">
        <w:t xml:space="preserve">. Ma è proprio quella crepa aperta nel mio nome, quello spazio di non pienezza, quella distanza con il Dodici, ciò che mi salva. Io sono Undici e quindi non posso far altro che vedere e prostrarmi e dubitare. Ma è tutto, tutto quello che sono chiamato a fare. Non devo spigare Dio, convincere </w:t>
      </w:r>
      <w:r w:rsidR="000D3923">
        <w:t>nessuno</w:t>
      </w:r>
      <w:r w:rsidR="00AF4F3E">
        <w:t xml:space="preserve">, </w:t>
      </w:r>
      <w:r w:rsidR="000D3923">
        <w:t>guadagnarmi</w:t>
      </w:r>
      <w:r w:rsidR="00AF4F3E">
        <w:t xml:space="preserve"> il paradiso. Devo vedere, prostrarmi e dubitare. </w:t>
      </w:r>
      <w:r w:rsidR="000D3923">
        <w:t>B</w:t>
      </w:r>
      <w:r w:rsidR="00AF4F3E">
        <w:t>asta. Il resto lo fa</w:t>
      </w:r>
      <w:r w:rsidR="000D3923">
        <w:t>i Tu.</w:t>
      </w:r>
      <w:r w:rsidR="00AF4F3E">
        <w:t xml:space="preserve"> </w:t>
      </w:r>
      <w:r w:rsidR="00860BA0" w:rsidRPr="000D3923">
        <w:rPr>
          <w:i/>
          <w:iCs/>
        </w:rPr>
        <w:t>“Gesù si avvicinò”.</w:t>
      </w:r>
    </w:p>
    <w:sectPr w:rsidR="00860BA0" w:rsidSect="000D3923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5954"/>
    <w:rsid w:val="00006800"/>
    <w:rsid w:val="000105DA"/>
    <w:rsid w:val="00012087"/>
    <w:rsid w:val="00012F69"/>
    <w:rsid w:val="00014905"/>
    <w:rsid w:val="00016902"/>
    <w:rsid w:val="000170A9"/>
    <w:rsid w:val="000174B2"/>
    <w:rsid w:val="00020086"/>
    <w:rsid w:val="0002126E"/>
    <w:rsid w:val="000246AA"/>
    <w:rsid w:val="000256BA"/>
    <w:rsid w:val="000266FD"/>
    <w:rsid w:val="00026922"/>
    <w:rsid w:val="000275D3"/>
    <w:rsid w:val="00030B94"/>
    <w:rsid w:val="000313DE"/>
    <w:rsid w:val="00031601"/>
    <w:rsid w:val="00031BE3"/>
    <w:rsid w:val="000324DE"/>
    <w:rsid w:val="00034173"/>
    <w:rsid w:val="000344EA"/>
    <w:rsid w:val="00035729"/>
    <w:rsid w:val="00036E50"/>
    <w:rsid w:val="00037CC7"/>
    <w:rsid w:val="00040F98"/>
    <w:rsid w:val="000410BB"/>
    <w:rsid w:val="00041185"/>
    <w:rsid w:val="0004167A"/>
    <w:rsid w:val="000418EB"/>
    <w:rsid w:val="00041A09"/>
    <w:rsid w:val="00041EAD"/>
    <w:rsid w:val="000445CC"/>
    <w:rsid w:val="00044EED"/>
    <w:rsid w:val="000467D3"/>
    <w:rsid w:val="00046A6D"/>
    <w:rsid w:val="0005049F"/>
    <w:rsid w:val="00050E4C"/>
    <w:rsid w:val="000514A1"/>
    <w:rsid w:val="000529A3"/>
    <w:rsid w:val="00053588"/>
    <w:rsid w:val="000539E7"/>
    <w:rsid w:val="00053E87"/>
    <w:rsid w:val="0005428C"/>
    <w:rsid w:val="00054CE6"/>
    <w:rsid w:val="00054D0C"/>
    <w:rsid w:val="0005789A"/>
    <w:rsid w:val="00060FB9"/>
    <w:rsid w:val="00061060"/>
    <w:rsid w:val="000615E6"/>
    <w:rsid w:val="00061600"/>
    <w:rsid w:val="000630C0"/>
    <w:rsid w:val="00065B7B"/>
    <w:rsid w:val="00066951"/>
    <w:rsid w:val="000679D5"/>
    <w:rsid w:val="0007117E"/>
    <w:rsid w:val="00074B0C"/>
    <w:rsid w:val="000761B2"/>
    <w:rsid w:val="0007625F"/>
    <w:rsid w:val="0007648D"/>
    <w:rsid w:val="00076E23"/>
    <w:rsid w:val="00077186"/>
    <w:rsid w:val="00077233"/>
    <w:rsid w:val="0008164F"/>
    <w:rsid w:val="000824B5"/>
    <w:rsid w:val="00083955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33AD"/>
    <w:rsid w:val="000A36B7"/>
    <w:rsid w:val="000A40CF"/>
    <w:rsid w:val="000A4372"/>
    <w:rsid w:val="000A62AA"/>
    <w:rsid w:val="000A6903"/>
    <w:rsid w:val="000B0F98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D3923"/>
    <w:rsid w:val="000D6D2E"/>
    <w:rsid w:val="000D6D59"/>
    <w:rsid w:val="000D74F5"/>
    <w:rsid w:val="000D78FA"/>
    <w:rsid w:val="000E03A9"/>
    <w:rsid w:val="000E085B"/>
    <w:rsid w:val="000E0A00"/>
    <w:rsid w:val="000E0A33"/>
    <w:rsid w:val="000E32CD"/>
    <w:rsid w:val="000E3E92"/>
    <w:rsid w:val="000E48DC"/>
    <w:rsid w:val="000E5112"/>
    <w:rsid w:val="000E624E"/>
    <w:rsid w:val="000E760F"/>
    <w:rsid w:val="000E78FC"/>
    <w:rsid w:val="000E7C50"/>
    <w:rsid w:val="000E7E94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11BC3"/>
    <w:rsid w:val="00111E5A"/>
    <w:rsid w:val="0011541E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4FD7"/>
    <w:rsid w:val="0012560E"/>
    <w:rsid w:val="00127614"/>
    <w:rsid w:val="0013184D"/>
    <w:rsid w:val="0013184E"/>
    <w:rsid w:val="001318E3"/>
    <w:rsid w:val="00131B85"/>
    <w:rsid w:val="00133D82"/>
    <w:rsid w:val="00134F4B"/>
    <w:rsid w:val="00136D3A"/>
    <w:rsid w:val="00137C00"/>
    <w:rsid w:val="00140749"/>
    <w:rsid w:val="0014159D"/>
    <w:rsid w:val="0014284E"/>
    <w:rsid w:val="00142D81"/>
    <w:rsid w:val="00142F86"/>
    <w:rsid w:val="00143FC7"/>
    <w:rsid w:val="001458E2"/>
    <w:rsid w:val="0014667A"/>
    <w:rsid w:val="00150377"/>
    <w:rsid w:val="00150ED7"/>
    <w:rsid w:val="001519F3"/>
    <w:rsid w:val="00151A95"/>
    <w:rsid w:val="0015395A"/>
    <w:rsid w:val="00153A39"/>
    <w:rsid w:val="001558C5"/>
    <w:rsid w:val="00160068"/>
    <w:rsid w:val="00160909"/>
    <w:rsid w:val="001622DF"/>
    <w:rsid w:val="00163111"/>
    <w:rsid w:val="00163407"/>
    <w:rsid w:val="001634DD"/>
    <w:rsid w:val="00163708"/>
    <w:rsid w:val="00173946"/>
    <w:rsid w:val="00173B4B"/>
    <w:rsid w:val="00174402"/>
    <w:rsid w:val="00175727"/>
    <w:rsid w:val="0017719E"/>
    <w:rsid w:val="00180E25"/>
    <w:rsid w:val="0018143D"/>
    <w:rsid w:val="00182346"/>
    <w:rsid w:val="00182F0F"/>
    <w:rsid w:val="00183D58"/>
    <w:rsid w:val="0018413F"/>
    <w:rsid w:val="001842C0"/>
    <w:rsid w:val="00185003"/>
    <w:rsid w:val="00185352"/>
    <w:rsid w:val="00185C8C"/>
    <w:rsid w:val="00186917"/>
    <w:rsid w:val="00190C7E"/>
    <w:rsid w:val="00190D06"/>
    <w:rsid w:val="00191054"/>
    <w:rsid w:val="00192C93"/>
    <w:rsid w:val="00194AFE"/>
    <w:rsid w:val="001A03B9"/>
    <w:rsid w:val="001A0AEF"/>
    <w:rsid w:val="001A1804"/>
    <w:rsid w:val="001A243D"/>
    <w:rsid w:val="001A6088"/>
    <w:rsid w:val="001A60E1"/>
    <w:rsid w:val="001B14A2"/>
    <w:rsid w:val="001B3000"/>
    <w:rsid w:val="001B33AF"/>
    <w:rsid w:val="001B3968"/>
    <w:rsid w:val="001C0613"/>
    <w:rsid w:val="001C0D8F"/>
    <w:rsid w:val="001C14C2"/>
    <w:rsid w:val="001C36E3"/>
    <w:rsid w:val="001C6604"/>
    <w:rsid w:val="001C6755"/>
    <w:rsid w:val="001C7FAF"/>
    <w:rsid w:val="001D16A4"/>
    <w:rsid w:val="001D2394"/>
    <w:rsid w:val="001D2E5B"/>
    <w:rsid w:val="001D3DE0"/>
    <w:rsid w:val="001D60B0"/>
    <w:rsid w:val="001D67C7"/>
    <w:rsid w:val="001E002F"/>
    <w:rsid w:val="001E0589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88D"/>
    <w:rsid w:val="00211B22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301FB"/>
    <w:rsid w:val="002306F7"/>
    <w:rsid w:val="0023102F"/>
    <w:rsid w:val="00231397"/>
    <w:rsid w:val="002336E5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D9D"/>
    <w:rsid w:val="0025277F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6567"/>
    <w:rsid w:val="00270049"/>
    <w:rsid w:val="00270DE0"/>
    <w:rsid w:val="00272368"/>
    <w:rsid w:val="00272A89"/>
    <w:rsid w:val="002733D8"/>
    <w:rsid w:val="002733E7"/>
    <w:rsid w:val="002736B0"/>
    <w:rsid w:val="002740ED"/>
    <w:rsid w:val="002766DD"/>
    <w:rsid w:val="0027686E"/>
    <w:rsid w:val="002805BE"/>
    <w:rsid w:val="00281798"/>
    <w:rsid w:val="0028244B"/>
    <w:rsid w:val="00282849"/>
    <w:rsid w:val="00282A26"/>
    <w:rsid w:val="00282E4A"/>
    <w:rsid w:val="002830E8"/>
    <w:rsid w:val="00283151"/>
    <w:rsid w:val="00283355"/>
    <w:rsid w:val="002837E0"/>
    <w:rsid w:val="00283A94"/>
    <w:rsid w:val="00283D0A"/>
    <w:rsid w:val="0028460C"/>
    <w:rsid w:val="00284DBB"/>
    <w:rsid w:val="0028636A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0DCF"/>
    <w:rsid w:val="002A1202"/>
    <w:rsid w:val="002A202F"/>
    <w:rsid w:val="002A3D3F"/>
    <w:rsid w:val="002A4884"/>
    <w:rsid w:val="002A4AB6"/>
    <w:rsid w:val="002A5401"/>
    <w:rsid w:val="002A5AA0"/>
    <w:rsid w:val="002A6139"/>
    <w:rsid w:val="002A6949"/>
    <w:rsid w:val="002A6A90"/>
    <w:rsid w:val="002B03DC"/>
    <w:rsid w:val="002B196C"/>
    <w:rsid w:val="002B1AC8"/>
    <w:rsid w:val="002B1FD9"/>
    <w:rsid w:val="002B2787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1E13"/>
    <w:rsid w:val="002F515F"/>
    <w:rsid w:val="002F5897"/>
    <w:rsid w:val="002F61C2"/>
    <w:rsid w:val="002F7C5D"/>
    <w:rsid w:val="003006F4"/>
    <w:rsid w:val="00301CCF"/>
    <w:rsid w:val="003022CD"/>
    <w:rsid w:val="00304169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1EC"/>
    <w:rsid w:val="00350F83"/>
    <w:rsid w:val="00352FD3"/>
    <w:rsid w:val="00354471"/>
    <w:rsid w:val="00355867"/>
    <w:rsid w:val="00355F67"/>
    <w:rsid w:val="00356860"/>
    <w:rsid w:val="00357E0A"/>
    <w:rsid w:val="003602DF"/>
    <w:rsid w:val="00360ADE"/>
    <w:rsid w:val="00360BE0"/>
    <w:rsid w:val="00362F30"/>
    <w:rsid w:val="003644F9"/>
    <w:rsid w:val="0036567E"/>
    <w:rsid w:val="00370FC1"/>
    <w:rsid w:val="00371FD5"/>
    <w:rsid w:val="00372236"/>
    <w:rsid w:val="00372429"/>
    <w:rsid w:val="00372DF1"/>
    <w:rsid w:val="003749A6"/>
    <w:rsid w:val="00375578"/>
    <w:rsid w:val="00376C7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CF0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2728"/>
    <w:rsid w:val="003A3584"/>
    <w:rsid w:val="003A3953"/>
    <w:rsid w:val="003A3A17"/>
    <w:rsid w:val="003A4BF0"/>
    <w:rsid w:val="003A55B8"/>
    <w:rsid w:val="003A6A62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D01BB"/>
    <w:rsid w:val="003D0251"/>
    <w:rsid w:val="003D140E"/>
    <w:rsid w:val="003D3B29"/>
    <w:rsid w:val="003D442E"/>
    <w:rsid w:val="003D5404"/>
    <w:rsid w:val="003D5992"/>
    <w:rsid w:val="003D6693"/>
    <w:rsid w:val="003D6C4E"/>
    <w:rsid w:val="003D6F4B"/>
    <w:rsid w:val="003D7FD8"/>
    <w:rsid w:val="003E1238"/>
    <w:rsid w:val="003E2B31"/>
    <w:rsid w:val="003E39C9"/>
    <w:rsid w:val="003E3E05"/>
    <w:rsid w:val="003E5657"/>
    <w:rsid w:val="003E6DBD"/>
    <w:rsid w:val="003E6F4C"/>
    <w:rsid w:val="003E7BDB"/>
    <w:rsid w:val="003F0798"/>
    <w:rsid w:val="003F0D72"/>
    <w:rsid w:val="003F2565"/>
    <w:rsid w:val="003F30E9"/>
    <w:rsid w:val="003F4F9B"/>
    <w:rsid w:val="003F5436"/>
    <w:rsid w:val="003F7A67"/>
    <w:rsid w:val="0040249B"/>
    <w:rsid w:val="004040D6"/>
    <w:rsid w:val="00404EEC"/>
    <w:rsid w:val="004060E9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5F2E"/>
    <w:rsid w:val="004360CE"/>
    <w:rsid w:val="00437DE8"/>
    <w:rsid w:val="00437FFA"/>
    <w:rsid w:val="00441261"/>
    <w:rsid w:val="004428DB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5B6"/>
    <w:rsid w:val="00463CCB"/>
    <w:rsid w:val="004641BF"/>
    <w:rsid w:val="00464B19"/>
    <w:rsid w:val="004665C4"/>
    <w:rsid w:val="004667B8"/>
    <w:rsid w:val="004669D0"/>
    <w:rsid w:val="004717C7"/>
    <w:rsid w:val="00471F30"/>
    <w:rsid w:val="00473279"/>
    <w:rsid w:val="004735E6"/>
    <w:rsid w:val="00474123"/>
    <w:rsid w:val="00474915"/>
    <w:rsid w:val="00476C8D"/>
    <w:rsid w:val="00481304"/>
    <w:rsid w:val="00481C5C"/>
    <w:rsid w:val="004820B8"/>
    <w:rsid w:val="00484B01"/>
    <w:rsid w:val="00485C96"/>
    <w:rsid w:val="00490183"/>
    <w:rsid w:val="00490982"/>
    <w:rsid w:val="0049275E"/>
    <w:rsid w:val="00493324"/>
    <w:rsid w:val="00494015"/>
    <w:rsid w:val="00494755"/>
    <w:rsid w:val="00495F2F"/>
    <w:rsid w:val="004967C7"/>
    <w:rsid w:val="0049705C"/>
    <w:rsid w:val="00497A17"/>
    <w:rsid w:val="004A103E"/>
    <w:rsid w:val="004A1C5E"/>
    <w:rsid w:val="004A1D72"/>
    <w:rsid w:val="004A210E"/>
    <w:rsid w:val="004A294B"/>
    <w:rsid w:val="004A3197"/>
    <w:rsid w:val="004A39FA"/>
    <w:rsid w:val="004A4B4D"/>
    <w:rsid w:val="004A591C"/>
    <w:rsid w:val="004A624D"/>
    <w:rsid w:val="004A6493"/>
    <w:rsid w:val="004A6A8B"/>
    <w:rsid w:val="004B22F7"/>
    <w:rsid w:val="004B32AA"/>
    <w:rsid w:val="004B3EB1"/>
    <w:rsid w:val="004B45E1"/>
    <w:rsid w:val="004B5174"/>
    <w:rsid w:val="004B5A66"/>
    <w:rsid w:val="004B65B1"/>
    <w:rsid w:val="004C041D"/>
    <w:rsid w:val="004C3B13"/>
    <w:rsid w:val="004C3C52"/>
    <w:rsid w:val="004C424E"/>
    <w:rsid w:val="004C4405"/>
    <w:rsid w:val="004C49C1"/>
    <w:rsid w:val="004C5B0C"/>
    <w:rsid w:val="004C6736"/>
    <w:rsid w:val="004C7140"/>
    <w:rsid w:val="004D12F6"/>
    <w:rsid w:val="004D26C9"/>
    <w:rsid w:val="004D357F"/>
    <w:rsid w:val="004D3BE7"/>
    <w:rsid w:val="004D6F51"/>
    <w:rsid w:val="004D76CF"/>
    <w:rsid w:val="004E162D"/>
    <w:rsid w:val="004E1DD6"/>
    <w:rsid w:val="004E20AB"/>
    <w:rsid w:val="004E3648"/>
    <w:rsid w:val="004E402C"/>
    <w:rsid w:val="004E45E0"/>
    <w:rsid w:val="004E5967"/>
    <w:rsid w:val="004E600B"/>
    <w:rsid w:val="004E6192"/>
    <w:rsid w:val="004E6FA9"/>
    <w:rsid w:val="004E7EDB"/>
    <w:rsid w:val="004F208D"/>
    <w:rsid w:val="004F4D4E"/>
    <w:rsid w:val="004F571C"/>
    <w:rsid w:val="004F6104"/>
    <w:rsid w:val="004F7C61"/>
    <w:rsid w:val="0050015A"/>
    <w:rsid w:val="00502912"/>
    <w:rsid w:val="005032A7"/>
    <w:rsid w:val="00503765"/>
    <w:rsid w:val="00503BE8"/>
    <w:rsid w:val="00504CB5"/>
    <w:rsid w:val="00506FA3"/>
    <w:rsid w:val="00507BCB"/>
    <w:rsid w:val="00511BFC"/>
    <w:rsid w:val="00512786"/>
    <w:rsid w:val="00513F29"/>
    <w:rsid w:val="005159A6"/>
    <w:rsid w:val="00515F5C"/>
    <w:rsid w:val="00516314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358"/>
    <w:rsid w:val="005301F8"/>
    <w:rsid w:val="0053319B"/>
    <w:rsid w:val="005353E0"/>
    <w:rsid w:val="0053605B"/>
    <w:rsid w:val="00537A1D"/>
    <w:rsid w:val="00540288"/>
    <w:rsid w:val="005402E2"/>
    <w:rsid w:val="005419B6"/>
    <w:rsid w:val="00542042"/>
    <w:rsid w:val="00544FC3"/>
    <w:rsid w:val="005479D6"/>
    <w:rsid w:val="0055596E"/>
    <w:rsid w:val="00556126"/>
    <w:rsid w:val="00556B26"/>
    <w:rsid w:val="005622E3"/>
    <w:rsid w:val="005633FC"/>
    <w:rsid w:val="005644C3"/>
    <w:rsid w:val="0056455F"/>
    <w:rsid w:val="005659D8"/>
    <w:rsid w:val="00565BAC"/>
    <w:rsid w:val="0057240B"/>
    <w:rsid w:val="00574268"/>
    <w:rsid w:val="005748A3"/>
    <w:rsid w:val="00574C92"/>
    <w:rsid w:val="00575148"/>
    <w:rsid w:val="005754E7"/>
    <w:rsid w:val="00577036"/>
    <w:rsid w:val="005773D3"/>
    <w:rsid w:val="00577BFC"/>
    <w:rsid w:val="00577DA6"/>
    <w:rsid w:val="00580613"/>
    <w:rsid w:val="00581655"/>
    <w:rsid w:val="00582D49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63A"/>
    <w:rsid w:val="005B19B5"/>
    <w:rsid w:val="005B245F"/>
    <w:rsid w:val="005B40B2"/>
    <w:rsid w:val="005B5615"/>
    <w:rsid w:val="005B6192"/>
    <w:rsid w:val="005B644F"/>
    <w:rsid w:val="005B7DFE"/>
    <w:rsid w:val="005C0418"/>
    <w:rsid w:val="005C475F"/>
    <w:rsid w:val="005C6103"/>
    <w:rsid w:val="005C73A8"/>
    <w:rsid w:val="005C77A0"/>
    <w:rsid w:val="005C7948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5F7FDC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26F6"/>
    <w:rsid w:val="0061646D"/>
    <w:rsid w:val="00620BB1"/>
    <w:rsid w:val="00620C40"/>
    <w:rsid w:val="0062285D"/>
    <w:rsid w:val="0062677A"/>
    <w:rsid w:val="00626A44"/>
    <w:rsid w:val="00632390"/>
    <w:rsid w:val="0063249E"/>
    <w:rsid w:val="00634871"/>
    <w:rsid w:val="00641759"/>
    <w:rsid w:val="00642486"/>
    <w:rsid w:val="006425B0"/>
    <w:rsid w:val="00643A6B"/>
    <w:rsid w:val="00644381"/>
    <w:rsid w:val="00646AF3"/>
    <w:rsid w:val="00647FA4"/>
    <w:rsid w:val="00651B9F"/>
    <w:rsid w:val="00651D59"/>
    <w:rsid w:val="00652075"/>
    <w:rsid w:val="0065220C"/>
    <w:rsid w:val="00652866"/>
    <w:rsid w:val="00652AF7"/>
    <w:rsid w:val="00653836"/>
    <w:rsid w:val="00653BB1"/>
    <w:rsid w:val="00654328"/>
    <w:rsid w:val="00654649"/>
    <w:rsid w:val="006553B5"/>
    <w:rsid w:val="00656424"/>
    <w:rsid w:val="00657AF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927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5663"/>
    <w:rsid w:val="006863AF"/>
    <w:rsid w:val="006864EA"/>
    <w:rsid w:val="006912F9"/>
    <w:rsid w:val="006916E5"/>
    <w:rsid w:val="006920F1"/>
    <w:rsid w:val="00692ED8"/>
    <w:rsid w:val="00692F8D"/>
    <w:rsid w:val="006935F8"/>
    <w:rsid w:val="006936E1"/>
    <w:rsid w:val="00693F20"/>
    <w:rsid w:val="006956B9"/>
    <w:rsid w:val="006965B5"/>
    <w:rsid w:val="00696B41"/>
    <w:rsid w:val="006971C8"/>
    <w:rsid w:val="006A0E6E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A7F89"/>
    <w:rsid w:val="006B007B"/>
    <w:rsid w:val="006B1E36"/>
    <w:rsid w:val="006B345D"/>
    <w:rsid w:val="006B3CD3"/>
    <w:rsid w:val="006B4E1F"/>
    <w:rsid w:val="006B62ED"/>
    <w:rsid w:val="006B6308"/>
    <w:rsid w:val="006B66D1"/>
    <w:rsid w:val="006B7911"/>
    <w:rsid w:val="006C09FD"/>
    <w:rsid w:val="006C0C4A"/>
    <w:rsid w:val="006C1541"/>
    <w:rsid w:val="006C35B8"/>
    <w:rsid w:val="006C5E3C"/>
    <w:rsid w:val="006C64A6"/>
    <w:rsid w:val="006C6D55"/>
    <w:rsid w:val="006D06C2"/>
    <w:rsid w:val="006D5591"/>
    <w:rsid w:val="006D6E3B"/>
    <w:rsid w:val="006D7A56"/>
    <w:rsid w:val="006E0B44"/>
    <w:rsid w:val="006E0E72"/>
    <w:rsid w:val="006E1FB9"/>
    <w:rsid w:val="006E2662"/>
    <w:rsid w:val="006E2A2B"/>
    <w:rsid w:val="006E5F9F"/>
    <w:rsid w:val="006E637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BF9"/>
    <w:rsid w:val="00702C41"/>
    <w:rsid w:val="00703705"/>
    <w:rsid w:val="00704026"/>
    <w:rsid w:val="00707DFA"/>
    <w:rsid w:val="00711082"/>
    <w:rsid w:val="007113C9"/>
    <w:rsid w:val="007118B3"/>
    <w:rsid w:val="007157BC"/>
    <w:rsid w:val="00715F22"/>
    <w:rsid w:val="0071781E"/>
    <w:rsid w:val="00720CFD"/>
    <w:rsid w:val="00721182"/>
    <w:rsid w:val="0072149C"/>
    <w:rsid w:val="00723485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3E39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361A"/>
    <w:rsid w:val="0075511F"/>
    <w:rsid w:val="0075514B"/>
    <w:rsid w:val="00756ED9"/>
    <w:rsid w:val="00757147"/>
    <w:rsid w:val="007571ED"/>
    <w:rsid w:val="00757204"/>
    <w:rsid w:val="007677D3"/>
    <w:rsid w:val="007704DB"/>
    <w:rsid w:val="00770BD3"/>
    <w:rsid w:val="0077184A"/>
    <w:rsid w:val="00772557"/>
    <w:rsid w:val="00772AB3"/>
    <w:rsid w:val="007738B0"/>
    <w:rsid w:val="00773EDA"/>
    <w:rsid w:val="00776B03"/>
    <w:rsid w:val="00777408"/>
    <w:rsid w:val="007832EC"/>
    <w:rsid w:val="00784C27"/>
    <w:rsid w:val="00784CDA"/>
    <w:rsid w:val="007852DD"/>
    <w:rsid w:val="007853E1"/>
    <w:rsid w:val="00787A0C"/>
    <w:rsid w:val="00787F80"/>
    <w:rsid w:val="0079179E"/>
    <w:rsid w:val="00793AB8"/>
    <w:rsid w:val="00793CD0"/>
    <w:rsid w:val="00795F5F"/>
    <w:rsid w:val="00797277"/>
    <w:rsid w:val="0079746E"/>
    <w:rsid w:val="007974BB"/>
    <w:rsid w:val="00797E4E"/>
    <w:rsid w:val="007A00CD"/>
    <w:rsid w:val="007A012B"/>
    <w:rsid w:val="007A4A9B"/>
    <w:rsid w:val="007A622C"/>
    <w:rsid w:val="007A692C"/>
    <w:rsid w:val="007A6D2D"/>
    <w:rsid w:val="007B04F2"/>
    <w:rsid w:val="007B1911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A85"/>
    <w:rsid w:val="007C6B07"/>
    <w:rsid w:val="007C70F4"/>
    <w:rsid w:val="007C77DF"/>
    <w:rsid w:val="007D1587"/>
    <w:rsid w:val="007D1A5B"/>
    <w:rsid w:val="007D2659"/>
    <w:rsid w:val="007D274B"/>
    <w:rsid w:val="007D2F68"/>
    <w:rsid w:val="007D5DA0"/>
    <w:rsid w:val="007D630B"/>
    <w:rsid w:val="007D7BD8"/>
    <w:rsid w:val="007E0B4D"/>
    <w:rsid w:val="007E0EA6"/>
    <w:rsid w:val="007E21A3"/>
    <w:rsid w:val="007E281E"/>
    <w:rsid w:val="007E2867"/>
    <w:rsid w:val="007E3585"/>
    <w:rsid w:val="007E49EF"/>
    <w:rsid w:val="007E4BFD"/>
    <w:rsid w:val="007E7A6C"/>
    <w:rsid w:val="007E7FD8"/>
    <w:rsid w:val="007F044A"/>
    <w:rsid w:val="007F0C39"/>
    <w:rsid w:val="007F3D8E"/>
    <w:rsid w:val="007F477A"/>
    <w:rsid w:val="007F649F"/>
    <w:rsid w:val="007F66DE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078FD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7BB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391A"/>
    <w:rsid w:val="00844964"/>
    <w:rsid w:val="00850338"/>
    <w:rsid w:val="008508C9"/>
    <w:rsid w:val="00851ABE"/>
    <w:rsid w:val="00852305"/>
    <w:rsid w:val="008531C6"/>
    <w:rsid w:val="008537B8"/>
    <w:rsid w:val="008541AF"/>
    <w:rsid w:val="008553BC"/>
    <w:rsid w:val="00855B08"/>
    <w:rsid w:val="00855C13"/>
    <w:rsid w:val="0085642D"/>
    <w:rsid w:val="0085752E"/>
    <w:rsid w:val="00857B81"/>
    <w:rsid w:val="00857C2C"/>
    <w:rsid w:val="00860782"/>
    <w:rsid w:val="00860BA0"/>
    <w:rsid w:val="0086164E"/>
    <w:rsid w:val="00862F89"/>
    <w:rsid w:val="00867AFF"/>
    <w:rsid w:val="00867CE2"/>
    <w:rsid w:val="00867EC0"/>
    <w:rsid w:val="00867FF5"/>
    <w:rsid w:val="008710F4"/>
    <w:rsid w:val="00872026"/>
    <w:rsid w:val="00873D46"/>
    <w:rsid w:val="00873DAE"/>
    <w:rsid w:val="00873DC1"/>
    <w:rsid w:val="008740B0"/>
    <w:rsid w:val="008763A4"/>
    <w:rsid w:val="00876917"/>
    <w:rsid w:val="00877025"/>
    <w:rsid w:val="00877160"/>
    <w:rsid w:val="008779BA"/>
    <w:rsid w:val="0088369E"/>
    <w:rsid w:val="00884498"/>
    <w:rsid w:val="008871F3"/>
    <w:rsid w:val="00890203"/>
    <w:rsid w:val="008922FC"/>
    <w:rsid w:val="00892ED5"/>
    <w:rsid w:val="00894047"/>
    <w:rsid w:val="00894A48"/>
    <w:rsid w:val="00895B6C"/>
    <w:rsid w:val="008978BF"/>
    <w:rsid w:val="008A03D1"/>
    <w:rsid w:val="008A0A1C"/>
    <w:rsid w:val="008A1298"/>
    <w:rsid w:val="008A29E0"/>
    <w:rsid w:val="008A68D5"/>
    <w:rsid w:val="008A69B6"/>
    <w:rsid w:val="008A6CAD"/>
    <w:rsid w:val="008A7A33"/>
    <w:rsid w:val="008A7F89"/>
    <w:rsid w:val="008B32DD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1C58"/>
    <w:rsid w:val="008C1F87"/>
    <w:rsid w:val="008C2095"/>
    <w:rsid w:val="008C563C"/>
    <w:rsid w:val="008C68B2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D7482"/>
    <w:rsid w:val="008E1785"/>
    <w:rsid w:val="008E395F"/>
    <w:rsid w:val="008E5508"/>
    <w:rsid w:val="008E5A3F"/>
    <w:rsid w:val="008E6527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1CBD"/>
    <w:rsid w:val="00913117"/>
    <w:rsid w:val="009132C2"/>
    <w:rsid w:val="00913401"/>
    <w:rsid w:val="009168A9"/>
    <w:rsid w:val="0092110D"/>
    <w:rsid w:val="0092158C"/>
    <w:rsid w:val="00923782"/>
    <w:rsid w:val="0092707B"/>
    <w:rsid w:val="0092791C"/>
    <w:rsid w:val="009307BA"/>
    <w:rsid w:val="009315FD"/>
    <w:rsid w:val="00931A54"/>
    <w:rsid w:val="009332A9"/>
    <w:rsid w:val="00933C9E"/>
    <w:rsid w:val="00934D42"/>
    <w:rsid w:val="00934F51"/>
    <w:rsid w:val="0093507A"/>
    <w:rsid w:val="00935B9C"/>
    <w:rsid w:val="009362A0"/>
    <w:rsid w:val="009363CD"/>
    <w:rsid w:val="009377FF"/>
    <w:rsid w:val="009379A8"/>
    <w:rsid w:val="00937ED5"/>
    <w:rsid w:val="00940BD6"/>
    <w:rsid w:val="00942205"/>
    <w:rsid w:val="00946369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56094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3ADA"/>
    <w:rsid w:val="009741CE"/>
    <w:rsid w:val="00975F38"/>
    <w:rsid w:val="0097755E"/>
    <w:rsid w:val="0098026D"/>
    <w:rsid w:val="00980A22"/>
    <w:rsid w:val="00980DC1"/>
    <w:rsid w:val="0098441D"/>
    <w:rsid w:val="0098533D"/>
    <w:rsid w:val="0098658D"/>
    <w:rsid w:val="00987F31"/>
    <w:rsid w:val="0099070E"/>
    <w:rsid w:val="00991AA5"/>
    <w:rsid w:val="00991F59"/>
    <w:rsid w:val="009927D7"/>
    <w:rsid w:val="00992FA9"/>
    <w:rsid w:val="009940B7"/>
    <w:rsid w:val="009964B9"/>
    <w:rsid w:val="0099735A"/>
    <w:rsid w:val="00997A1D"/>
    <w:rsid w:val="009A0123"/>
    <w:rsid w:val="009A43BC"/>
    <w:rsid w:val="009A4505"/>
    <w:rsid w:val="009A5D45"/>
    <w:rsid w:val="009A5EB5"/>
    <w:rsid w:val="009A6275"/>
    <w:rsid w:val="009A6B8B"/>
    <w:rsid w:val="009A72DA"/>
    <w:rsid w:val="009A79D8"/>
    <w:rsid w:val="009B1E50"/>
    <w:rsid w:val="009B2C9E"/>
    <w:rsid w:val="009B3496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102F"/>
    <w:rsid w:val="009F116C"/>
    <w:rsid w:val="009F1295"/>
    <w:rsid w:val="009F16C9"/>
    <w:rsid w:val="009F1FB9"/>
    <w:rsid w:val="009F26F0"/>
    <w:rsid w:val="009F2B00"/>
    <w:rsid w:val="009F394C"/>
    <w:rsid w:val="009F45D6"/>
    <w:rsid w:val="009F4B0D"/>
    <w:rsid w:val="009F52E7"/>
    <w:rsid w:val="009F5331"/>
    <w:rsid w:val="009F57B4"/>
    <w:rsid w:val="009F581E"/>
    <w:rsid w:val="009F7F2A"/>
    <w:rsid w:val="00A00677"/>
    <w:rsid w:val="00A01C5B"/>
    <w:rsid w:val="00A03317"/>
    <w:rsid w:val="00A03812"/>
    <w:rsid w:val="00A04656"/>
    <w:rsid w:val="00A04EC9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4D0"/>
    <w:rsid w:val="00A16ACE"/>
    <w:rsid w:val="00A20906"/>
    <w:rsid w:val="00A20B31"/>
    <w:rsid w:val="00A21DE2"/>
    <w:rsid w:val="00A21F74"/>
    <w:rsid w:val="00A220C2"/>
    <w:rsid w:val="00A22B8B"/>
    <w:rsid w:val="00A22EEA"/>
    <w:rsid w:val="00A242A9"/>
    <w:rsid w:val="00A2455C"/>
    <w:rsid w:val="00A24D6D"/>
    <w:rsid w:val="00A26069"/>
    <w:rsid w:val="00A31FE9"/>
    <w:rsid w:val="00A32759"/>
    <w:rsid w:val="00A3342F"/>
    <w:rsid w:val="00A355D6"/>
    <w:rsid w:val="00A35BE4"/>
    <w:rsid w:val="00A36289"/>
    <w:rsid w:val="00A36655"/>
    <w:rsid w:val="00A36DAA"/>
    <w:rsid w:val="00A42C66"/>
    <w:rsid w:val="00A4344F"/>
    <w:rsid w:val="00A43E4B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2D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7468"/>
    <w:rsid w:val="00A8133C"/>
    <w:rsid w:val="00A82F04"/>
    <w:rsid w:val="00A83DC2"/>
    <w:rsid w:val="00A8432F"/>
    <w:rsid w:val="00A84A22"/>
    <w:rsid w:val="00A868AE"/>
    <w:rsid w:val="00A86C4D"/>
    <w:rsid w:val="00A86F06"/>
    <w:rsid w:val="00A9235A"/>
    <w:rsid w:val="00A93B40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4AC5"/>
    <w:rsid w:val="00AA4B40"/>
    <w:rsid w:val="00AA4E18"/>
    <w:rsid w:val="00AA56C4"/>
    <w:rsid w:val="00AA5962"/>
    <w:rsid w:val="00AA7CEA"/>
    <w:rsid w:val="00AB11B9"/>
    <w:rsid w:val="00AB1E36"/>
    <w:rsid w:val="00AB2B32"/>
    <w:rsid w:val="00AB2C2B"/>
    <w:rsid w:val="00AB3195"/>
    <w:rsid w:val="00AB5408"/>
    <w:rsid w:val="00AB5723"/>
    <w:rsid w:val="00AC015D"/>
    <w:rsid w:val="00AC1F30"/>
    <w:rsid w:val="00AC21D1"/>
    <w:rsid w:val="00AC2383"/>
    <w:rsid w:val="00AC3752"/>
    <w:rsid w:val="00AC38AE"/>
    <w:rsid w:val="00AC4105"/>
    <w:rsid w:val="00AC4586"/>
    <w:rsid w:val="00AC5B22"/>
    <w:rsid w:val="00AC702C"/>
    <w:rsid w:val="00AD2649"/>
    <w:rsid w:val="00AD43E3"/>
    <w:rsid w:val="00AD6333"/>
    <w:rsid w:val="00AD6C98"/>
    <w:rsid w:val="00AD7B79"/>
    <w:rsid w:val="00AE10B1"/>
    <w:rsid w:val="00AE1D2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31EC"/>
    <w:rsid w:val="00AF3A56"/>
    <w:rsid w:val="00AF4F3E"/>
    <w:rsid w:val="00AF6873"/>
    <w:rsid w:val="00AF7B95"/>
    <w:rsid w:val="00AF7BFC"/>
    <w:rsid w:val="00B012A4"/>
    <w:rsid w:val="00B0255A"/>
    <w:rsid w:val="00B04919"/>
    <w:rsid w:val="00B06073"/>
    <w:rsid w:val="00B07B97"/>
    <w:rsid w:val="00B07CF8"/>
    <w:rsid w:val="00B1368D"/>
    <w:rsid w:val="00B13C04"/>
    <w:rsid w:val="00B151AD"/>
    <w:rsid w:val="00B219D4"/>
    <w:rsid w:val="00B21EEC"/>
    <w:rsid w:val="00B22ABB"/>
    <w:rsid w:val="00B23FC2"/>
    <w:rsid w:val="00B256A6"/>
    <w:rsid w:val="00B2591D"/>
    <w:rsid w:val="00B276E5"/>
    <w:rsid w:val="00B300EE"/>
    <w:rsid w:val="00B32E97"/>
    <w:rsid w:val="00B348BC"/>
    <w:rsid w:val="00B354E0"/>
    <w:rsid w:val="00B3570E"/>
    <w:rsid w:val="00B3764F"/>
    <w:rsid w:val="00B402DF"/>
    <w:rsid w:val="00B40934"/>
    <w:rsid w:val="00B40BE1"/>
    <w:rsid w:val="00B41BA9"/>
    <w:rsid w:val="00B41FA2"/>
    <w:rsid w:val="00B42D35"/>
    <w:rsid w:val="00B4413C"/>
    <w:rsid w:val="00B454D9"/>
    <w:rsid w:val="00B50A2A"/>
    <w:rsid w:val="00B51232"/>
    <w:rsid w:val="00B52EA6"/>
    <w:rsid w:val="00B5359A"/>
    <w:rsid w:val="00B548D4"/>
    <w:rsid w:val="00B56C96"/>
    <w:rsid w:val="00B57365"/>
    <w:rsid w:val="00B576AC"/>
    <w:rsid w:val="00B6048F"/>
    <w:rsid w:val="00B60618"/>
    <w:rsid w:val="00B60EFD"/>
    <w:rsid w:val="00B62BCC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F64"/>
    <w:rsid w:val="00BA2DE0"/>
    <w:rsid w:val="00BA481C"/>
    <w:rsid w:val="00BA5B3C"/>
    <w:rsid w:val="00BA6568"/>
    <w:rsid w:val="00BA78CB"/>
    <w:rsid w:val="00BB0CA1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24C4"/>
    <w:rsid w:val="00BE3F2F"/>
    <w:rsid w:val="00BE617E"/>
    <w:rsid w:val="00BE682E"/>
    <w:rsid w:val="00BF009B"/>
    <w:rsid w:val="00BF0ADD"/>
    <w:rsid w:val="00BF58F0"/>
    <w:rsid w:val="00C036F3"/>
    <w:rsid w:val="00C0422D"/>
    <w:rsid w:val="00C04C63"/>
    <w:rsid w:val="00C04E49"/>
    <w:rsid w:val="00C0556B"/>
    <w:rsid w:val="00C06AB1"/>
    <w:rsid w:val="00C07655"/>
    <w:rsid w:val="00C1007F"/>
    <w:rsid w:val="00C11E76"/>
    <w:rsid w:val="00C11F6D"/>
    <w:rsid w:val="00C121C3"/>
    <w:rsid w:val="00C130B8"/>
    <w:rsid w:val="00C140D9"/>
    <w:rsid w:val="00C1424A"/>
    <w:rsid w:val="00C14C01"/>
    <w:rsid w:val="00C14D35"/>
    <w:rsid w:val="00C17561"/>
    <w:rsid w:val="00C177EB"/>
    <w:rsid w:val="00C20C1B"/>
    <w:rsid w:val="00C222C8"/>
    <w:rsid w:val="00C24025"/>
    <w:rsid w:val="00C262B5"/>
    <w:rsid w:val="00C2654A"/>
    <w:rsid w:val="00C26771"/>
    <w:rsid w:val="00C26B9D"/>
    <w:rsid w:val="00C26E35"/>
    <w:rsid w:val="00C27FA4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4D65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48A"/>
    <w:rsid w:val="00C735A9"/>
    <w:rsid w:val="00C73803"/>
    <w:rsid w:val="00C74AAC"/>
    <w:rsid w:val="00C77640"/>
    <w:rsid w:val="00C77B00"/>
    <w:rsid w:val="00C80225"/>
    <w:rsid w:val="00C80A7F"/>
    <w:rsid w:val="00C8127F"/>
    <w:rsid w:val="00C81E5E"/>
    <w:rsid w:val="00C82C69"/>
    <w:rsid w:val="00C834A1"/>
    <w:rsid w:val="00C83BFD"/>
    <w:rsid w:val="00C83D27"/>
    <w:rsid w:val="00C83DA5"/>
    <w:rsid w:val="00C8426F"/>
    <w:rsid w:val="00C845EA"/>
    <w:rsid w:val="00C85029"/>
    <w:rsid w:val="00C8690C"/>
    <w:rsid w:val="00C86B0E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D97"/>
    <w:rsid w:val="00CE7A55"/>
    <w:rsid w:val="00CF01D9"/>
    <w:rsid w:val="00CF088E"/>
    <w:rsid w:val="00CF2116"/>
    <w:rsid w:val="00CF3DD0"/>
    <w:rsid w:val="00CF437A"/>
    <w:rsid w:val="00CF4B84"/>
    <w:rsid w:val="00CF6AA2"/>
    <w:rsid w:val="00CF76B5"/>
    <w:rsid w:val="00D00AC8"/>
    <w:rsid w:val="00D00FD2"/>
    <w:rsid w:val="00D02F36"/>
    <w:rsid w:val="00D039D3"/>
    <w:rsid w:val="00D03A51"/>
    <w:rsid w:val="00D0681F"/>
    <w:rsid w:val="00D127B1"/>
    <w:rsid w:val="00D129D6"/>
    <w:rsid w:val="00D15135"/>
    <w:rsid w:val="00D16BFC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3E6"/>
    <w:rsid w:val="00D624D4"/>
    <w:rsid w:val="00D62613"/>
    <w:rsid w:val="00D62995"/>
    <w:rsid w:val="00D62DBD"/>
    <w:rsid w:val="00D63097"/>
    <w:rsid w:val="00D63DF5"/>
    <w:rsid w:val="00D712A7"/>
    <w:rsid w:val="00D722B9"/>
    <w:rsid w:val="00D7262A"/>
    <w:rsid w:val="00D7311F"/>
    <w:rsid w:val="00D7346E"/>
    <w:rsid w:val="00D74A65"/>
    <w:rsid w:val="00D75DC8"/>
    <w:rsid w:val="00D76BD5"/>
    <w:rsid w:val="00D7715F"/>
    <w:rsid w:val="00D8277A"/>
    <w:rsid w:val="00D82AC7"/>
    <w:rsid w:val="00D835F6"/>
    <w:rsid w:val="00D8388A"/>
    <w:rsid w:val="00D859CC"/>
    <w:rsid w:val="00D85ACA"/>
    <w:rsid w:val="00D86115"/>
    <w:rsid w:val="00D86F11"/>
    <w:rsid w:val="00D878DF"/>
    <w:rsid w:val="00D92AA7"/>
    <w:rsid w:val="00D930FE"/>
    <w:rsid w:val="00D93ADE"/>
    <w:rsid w:val="00D93C63"/>
    <w:rsid w:val="00D93D3C"/>
    <w:rsid w:val="00D942EC"/>
    <w:rsid w:val="00D94410"/>
    <w:rsid w:val="00DA069B"/>
    <w:rsid w:val="00DA27F9"/>
    <w:rsid w:val="00DA379B"/>
    <w:rsid w:val="00DA52D3"/>
    <w:rsid w:val="00DB09E4"/>
    <w:rsid w:val="00DB1989"/>
    <w:rsid w:val="00DB1DE3"/>
    <w:rsid w:val="00DB22F8"/>
    <w:rsid w:val="00DB3B6B"/>
    <w:rsid w:val="00DB3EEB"/>
    <w:rsid w:val="00DB4390"/>
    <w:rsid w:val="00DB6EFF"/>
    <w:rsid w:val="00DB70C2"/>
    <w:rsid w:val="00DB78E7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C7044"/>
    <w:rsid w:val="00DD0298"/>
    <w:rsid w:val="00DD07DA"/>
    <w:rsid w:val="00DD1E29"/>
    <w:rsid w:val="00DD21F2"/>
    <w:rsid w:val="00DD314B"/>
    <w:rsid w:val="00DD3815"/>
    <w:rsid w:val="00DD3993"/>
    <w:rsid w:val="00DD5406"/>
    <w:rsid w:val="00DD7D75"/>
    <w:rsid w:val="00DE190F"/>
    <w:rsid w:val="00DE23B8"/>
    <w:rsid w:val="00DE2414"/>
    <w:rsid w:val="00DE2C8F"/>
    <w:rsid w:val="00DE3C0E"/>
    <w:rsid w:val="00DE46DE"/>
    <w:rsid w:val="00DE524B"/>
    <w:rsid w:val="00DE7D6B"/>
    <w:rsid w:val="00DF08DE"/>
    <w:rsid w:val="00DF1EBE"/>
    <w:rsid w:val="00DF2770"/>
    <w:rsid w:val="00DF277E"/>
    <w:rsid w:val="00DF3C84"/>
    <w:rsid w:val="00DF439F"/>
    <w:rsid w:val="00DF5E24"/>
    <w:rsid w:val="00DF6568"/>
    <w:rsid w:val="00E0213C"/>
    <w:rsid w:val="00E02AAA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20C05"/>
    <w:rsid w:val="00E210EF"/>
    <w:rsid w:val="00E22151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F04"/>
    <w:rsid w:val="00E263CA"/>
    <w:rsid w:val="00E319DA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3E71"/>
    <w:rsid w:val="00E6415E"/>
    <w:rsid w:val="00E64432"/>
    <w:rsid w:val="00E649EE"/>
    <w:rsid w:val="00E66E1A"/>
    <w:rsid w:val="00E66F8A"/>
    <w:rsid w:val="00E67227"/>
    <w:rsid w:val="00E67F89"/>
    <w:rsid w:val="00E70C8E"/>
    <w:rsid w:val="00E71285"/>
    <w:rsid w:val="00E72C23"/>
    <w:rsid w:val="00E72CA2"/>
    <w:rsid w:val="00E73C2E"/>
    <w:rsid w:val="00E74A31"/>
    <w:rsid w:val="00E75AAA"/>
    <w:rsid w:val="00E77945"/>
    <w:rsid w:val="00E77DDE"/>
    <w:rsid w:val="00E8025A"/>
    <w:rsid w:val="00E80809"/>
    <w:rsid w:val="00E82AD4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28E"/>
    <w:rsid w:val="00EB1E8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25B"/>
    <w:rsid w:val="00ED304B"/>
    <w:rsid w:val="00ED3499"/>
    <w:rsid w:val="00ED3579"/>
    <w:rsid w:val="00ED3C76"/>
    <w:rsid w:val="00ED4671"/>
    <w:rsid w:val="00ED55E4"/>
    <w:rsid w:val="00ED62B2"/>
    <w:rsid w:val="00ED69FD"/>
    <w:rsid w:val="00ED6E4E"/>
    <w:rsid w:val="00EE1237"/>
    <w:rsid w:val="00EE1AA4"/>
    <w:rsid w:val="00EE2146"/>
    <w:rsid w:val="00EE239E"/>
    <w:rsid w:val="00EE44F6"/>
    <w:rsid w:val="00EE49A6"/>
    <w:rsid w:val="00EE5325"/>
    <w:rsid w:val="00EE5F5E"/>
    <w:rsid w:val="00EE751A"/>
    <w:rsid w:val="00EF03A1"/>
    <w:rsid w:val="00EF319F"/>
    <w:rsid w:val="00EF440F"/>
    <w:rsid w:val="00EF561F"/>
    <w:rsid w:val="00EF7F72"/>
    <w:rsid w:val="00F01CBF"/>
    <w:rsid w:val="00F03448"/>
    <w:rsid w:val="00F064DA"/>
    <w:rsid w:val="00F0675A"/>
    <w:rsid w:val="00F06A40"/>
    <w:rsid w:val="00F079C1"/>
    <w:rsid w:val="00F114C1"/>
    <w:rsid w:val="00F11762"/>
    <w:rsid w:val="00F11D98"/>
    <w:rsid w:val="00F12678"/>
    <w:rsid w:val="00F12F23"/>
    <w:rsid w:val="00F134F9"/>
    <w:rsid w:val="00F13F4D"/>
    <w:rsid w:val="00F14961"/>
    <w:rsid w:val="00F14E6B"/>
    <w:rsid w:val="00F15200"/>
    <w:rsid w:val="00F158A7"/>
    <w:rsid w:val="00F16A72"/>
    <w:rsid w:val="00F17A70"/>
    <w:rsid w:val="00F203E1"/>
    <w:rsid w:val="00F205BF"/>
    <w:rsid w:val="00F2106F"/>
    <w:rsid w:val="00F2301E"/>
    <w:rsid w:val="00F23563"/>
    <w:rsid w:val="00F25059"/>
    <w:rsid w:val="00F2541C"/>
    <w:rsid w:val="00F25F31"/>
    <w:rsid w:val="00F276E4"/>
    <w:rsid w:val="00F279A4"/>
    <w:rsid w:val="00F27A03"/>
    <w:rsid w:val="00F30EEF"/>
    <w:rsid w:val="00F32A3C"/>
    <w:rsid w:val="00F32EA9"/>
    <w:rsid w:val="00F3315F"/>
    <w:rsid w:val="00F36F33"/>
    <w:rsid w:val="00F37393"/>
    <w:rsid w:val="00F376AB"/>
    <w:rsid w:val="00F41742"/>
    <w:rsid w:val="00F417D5"/>
    <w:rsid w:val="00F41943"/>
    <w:rsid w:val="00F4242D"/>
    <w:rsid w:val="00F426C2"/>
    <w:rsid w:val="00F46CA9"/>
    <w:rsid w:val="00F47E28"/>
    <w:rsid w:val="00F5092A"/>
    <w:rsid w:val="00F51661"/>
    <w:rsid w:val="00F52142"/>
    <w:rsid w:val="00F530AA"/>
    <w:rsid w:val="00F5364F"/>
    <w:rsid w:val="00F539E5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587"/>
    <w:rsid w:val="00F6758A"/>
    <w:rsid w:val="00F67B9D"/>
    <w:rsid w:val="00F70DF1"/>
    <w:rsid w:val="00F71E28"/>
    <w:rsid w:val="00F73BC0"/>
    <w:rsid w:val="00F7587D"/>
    <w:rsid w:val="00F7591F"/>
    <w:rsid w:val="00F760B7"/>
    <w:rsid w:val="00F77DD7"/>
    <w:rsid w:val="00F8078C"/>
    <w:rsid w:val="00F81F82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1FD5"/>
    <w:rsid w:val="00FA2368"/>
    <w:rsid w:val="00FA2FC4"/>
    <w:rsid w:val="00FA311E"/>
    <w:rsid w:val="00FA6C25"/>
    <w:rsid w:val="00FB09CA"/>
    <w:rsid w:val="00FB0C92"/>
    <w:rsid w:val="00FB1257"/>
    <w:rsid w:val="00FB1F48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631"/>
    <w:rsid w:val="00FD6B4D"/>
    <w:rsid w:val="00FD722E"/>
    <w:rsid w:val="00FD74BF"/>
    <w:rsid w:val="00FE0E48"/>
    <w:rsid w:val="00FE17E8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677BD-4E42-45BA-B5D5-A17C36F44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</TotalTime>
  <Pages>2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2</cp:revision>
  <cp:lastPrinted>2020-05-23T10:11:00Z</cp:lastPrinted>
  <dcterms:created xsi:type="dcterms:W3CDTF">2020-05-23T10:33:00Z</dcterms:created>
  <dcterms:modified xsi:type="dcterms:W3CDTF">2020-05-23T10:33:00Z</dcterms:modified>
</cp:coreProperties>
</file>