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323F8" w14:textId="355A5B0F" w:rsidR="00DD3993" w:rsidRDefault="00137873" w:rsidP="000266FD">
      <w:pPr>
        <w:spacing w:line="360" w:lineRule="auto"/>
        <w:jc w:val="center"/>
        <w:rPr>
          <w:rFonts w:ascii="Tempus Sans ITC" w:hAnsi="Tempus Sans ITC"/>
          <w:b/>
          <w:sz w:val="32"/>
        </w:rPr>
      </w:pPr>
      <w:r>
        <w:rPr>
          <w:rFonts w:ascii="Tempus Sans ITC" w:hAnsi="Tempus Sans ITC"/>
          <w:b/>
          <w:sz w:val="32"/>
        </w:rPr>
        <w:t>Sottovoce</w:t>
      </w:r>
      <w:r w:rsidR="00C36355">
        <w:rPr>
          <w:rFonts w:ascii="Tempus Sans ITC" w:hAnsi="Tempus Sans ITC"/>
          <w:b/>
          <w:sz w:val="32"/>
        </w:rPr>
        <w:t xml:space="preserve"> (appunti disgregati</w:t>
      </w:r>
      <w:r w:rsidR="00A66B5F">
        <w:rPr>
          <w:rFonts w:ascii="Tempus Sans ITC" w:hAnsi="Tempus Sans ITC"/>
          <w:b/>
          <w:sz w:val="32"/>
        </w:rPr>
        <w:t>)</w:t>
      </w:r>
    </w:p>
    <w:p w14:paraId="75A7A1AE" w14:textId="48E6575C" w:rsidR="00DD3993" w:rsidRDefault="00240950" w:rsidP="000266FD">
      <w:pPr>
        <w:spacing w:line="360" w:lineRule="auto"/>
        <w:jc w:val="center"/>
        <w:rPr>
          <w:rFonts w:ascii="Tempus Sans ITC" w:hAnsi="Tempus Sans ITC"/>
          <w:sz w:val="20"/>
        </w:rPr>
      </w:pPr>
      <w:r>
        <w:rPr>
          <w:rFonts w:ascii="Tempus Sans ITC" w:hAnsi="Tempus Sans ITC"/>
          <w:sz w:val="20"/>
        </w:rPr>
        <w:t>(</w:t>
      </w:r>
      <w:r w:rsidR="00137873">
        <w:rPr>
          <w:rFonts w:ascii="Tempus Sans ITC" w:hAnsi="Tempus Sans ITC"/>
          <w:sz w:val="20"/>
        </w:rPr>
        <w:t>Giovanni 20,19-31</w:t>
      </w:r>
      <w:r w:rsidR="00DD3993">
        <w:rPr>
          <w:rFonts w:ascii="Tempus Sans ITC" w:hAnsi="Tempus Sans ITC"/>
          <w:sz w:val="20"/>
        </w:rPr>
        <w:t>)</w:t>
      </w:r>
    </w:p>
    <w:p w14:paraId="3AF28014" w14:textId="647BACF6" w:rsidR="00DD3993" w:rsidRDefault="00137873" w:rsidP="000266FD">
      <w:pPr>
        <w:spacing w:line="360" w:lineRule="auto"/>
        <w:jc w:val="center"/>
        <w:rPr>
          <w:rFonts w:ascii="Tempus Sans ITC" w:hAnsi="Tempus Sans ITC"/>
          <w:sz w:val="20"/>
        </w:rPr>
      </w:pPr>
      <w:r>
        <w:rPr>
          <w:rFonts w:ascii="Tempus Sans ITC" w:hAnsi="Tempus Sans ITC"/>
          <w:sz w:val="20"/>
        </w:rPr>
        <w:t>II domenica di P</w:t>
      </w:r>
      <w:r w:rsidR="00B50A2A">
        <w:rPr>
          <w:rFonts w:ascii="Tempus Sans ITC" w:hAnsi="Tempus Sans ITC"/>
          <w:sz w:val="20"/>
        </w:rPr>
        <w:t>a</w:t>
      </w:r>
      <w:r>
        <w:rPr>
          <w:rFonts w:ascii="Tempus Sans ITC" w:hAnsi="Tempus Sans ITC"/>
          <w:sz w:val="20"/>
        </w:rPr>
        <w:t>squa</w:t>
      </w:r>
      <w:r w:rsidR="00B50A2A">
        <w:rPr>
          <w:rFonts w:ascii="Tempus Sans ITC" w:hAnsi="Tempus Sans ITC"/>
          <w:sz w:val="20"/>
        </w:rPr>
        <w:t xml:space="preserve"> anno A</w:t>
      </w:r>
    </w:p>
    <w:p w14:paraId="43A9BDCF" w14:textId="77777777" w:rsidR="003E5657" w:rsidRDefault="003E5657" w:rsidP="000266FD">
      <w:pPr>
        <w:spacing w:line="360" w:lineRule="auto"/>
        <w:jc w:val="both"/>
      </w:pPr>
    </w:p>
    <w:p w14:paraId="77D69965" w14:textId="6F8F2A61" w:rsidR="00652363" w:rsidRDefault="00BB4779" w:rsidP="001842C0">
      <w:pPr>
        <w:spacing w:line="360" w:lineRule="auto"/>
        <w:ind w:firstLine="708"/>
      </w:pPr>
      <w:r>
        <w:t>Sottovoce, come se non volesse disturbare, senza incrinare la poesia del silenzio. In punta di</w:t>
      </w:r>
      <w:r w:rsidR="008C7572">
        <w:t xml:space="preserve"> </w:t>
      </w:r>
      <w:r>
        <w:t xml:space="preserve">piedi, come quando </w:t>
      </w:r>
      <w:r w:rsidR="00652363">
        <w:t>il sole tramonta e accarezza di buio la valle</w:t>
      </w:r>
      <w:r w:rsidR="009905F7">
        <w:t xml:space="preserve"> incartando </w:t>
      </w:r>
      <w:r w:rsidR="008C7572">
        <w:t>un po' di calore in ogni casa</w:t>
      </w:r>
      <w:r w:rsidR="00652363">
        <w:t xml:space="preserve">. </w:t>
      </w:r>
    </w:p>
    <w:p w14:paraId="3F13DA12" w14:textId="4A429839" w:rsidR="00792464" w:rsidRDefault="00792464" w:rsidP="001842C0">
      <w:pPr>
        <w:spacing w:line="360" w:lineRule="auto"/>
        <w:ind w:firstLine="708"/>
        <w:rPr>
          <w:i/>
          <w:iCs/>
        </w:rPr>
      </w:pPr>
      <w:r w:rsidRPr="00792464">
        <w:rPr>
          <w:i/>
          <w:iCs/>
        </w:rPr>
        <w:t>La sera di quel giorno, il primo della settimana, mentre erano chiuse le porte del luogo dove si trovavano i discepoli per timore dei Giudei</w:t>
      </w:r>
      <w:r>
        <w:rPr>
          <w:i/>
          <w:iCs/>
        </w:rPr>
        <w:t>…</w:t>
      </w:r>
    </w:p>
    <w:p w14:paraId="6DBEFD36" w14:textId="1F0FBD91" w:rsidR="00A2128C" w:rsidRDefault="00335D7F" w:rsidP="00453934">
      <w:pPr>
        <w:spacing w:line="360" w:lineRule="auto"/>
        <w:ind w:firstLine="708"/>
      </w:pPr>
      <w:r>
        <w:t xml:space="preserve">Servono porte chiuse e come paglia </w:t>
      </w:r>
      <w:r w:rsidR="00FD39F9">
        <w:t xml:space="preserve">solo </w:t>
      </w:r>
      <w:r>
        <w:t xml:space="preserve">il </w:t>
      </w:r>
      <w:r w:rsidR="00652363">
        <w:t xml:space="preserve">sacro </w:t>
      </w:r>
      <w:r>
        <w:t xml:space="preserve">timore di morire. </w:t>
      </w:r>
      <w:r w:rsidR="00652363">
        <w:t xml:space="preserve">Serve silenzio e intimità, </w:t>
      </w:r>
      <w:r w:rsidR="009905F7">
        <w:t>serve che</w:t>
      </w:r>
      <w:r w:rsidR="008C7572">
        <w:t xml:space="preserve"> non ci sia molto più dell’essenziale, un po’ di pane e </w:t>
      </w:r>
      <w:r w:rsidR="006155B7">
        <w:t xml:space="preserve">almeno qualche traccia di calore umano. </w:t>
      </w:r>
      <w:r w:rsidR="00C97EFF">
        <w:t xml:space="preserve">Serve una vita deposta, come dimessa. </w:t>
      </w:r>
      <w:r w:rsidR="00226478">
        <w:t xml:space="preserve">Serve sapere che di resurrezione è inutile parlare, </w:t>
      </w:r>
      <w:r w:rsidR="00A2128C">
        <w:t xml:space="preserve">è qualcosa di intimo, qualcosa che </w:t>
      </w:r>
      <w:r w:rsidR="00453934">
        <w:t>germoglia</w:t>
      </w:r>
      <w:r w:rsidR="00A2128C">
        <w:t xml:space="preserve"> dentro.</w:t>
      </w:r>
    </w:p>
    <w:p w14:paraId="5B769E4F" w14:textId="0F78D591" w:rsidR="00BF388E" w:rsidRDefault="00A2128C" w:rsidP="001842C0">
      <w:pPr>
        <w:spacing w:line="360" w:lineRule="auto"/>
        <w:ind w:firstLine="708"/>
      </w:pPr>
      <w:r>
        <w:t>Dentro</w:t>
      </w:r>
      <w:r w:rsidR="00D6137B">
        <w:t xml:space="preserve">, e al buio. E al silenzio. </w:t>
      </w:r>
      <w:r w:rsidR="00825E66">
        <w:t>P</w:t>
      </w:r>
      <w:r w:rsidR="00D6137B">
        <w:t>ronunciare la parola “resurrezione” in una piazza</w:t>
      </w:r>
      <w:r w:rsidR="00825E66">
        <w:t xml:space="preserve"> o in una </w:t>
      </w:r>
      <w:r w:rsidR="00A66B5F">
        <w:t>chiesa</w:t>
      </w:r>
      <w:r w:rsidR="00D6137B">
        <w:t xml:space="preserve">, alla luce del sole, </w:t>
      </w:r>
      <w:r w:rsidR="00A66B5F">
        <w:t xml:space="preserve">impastandola di </w:t>
      </w:r>
      <w:r w:rsidR="009E7A42">
        <w:t xml:space="preserve">suoni di campane troppo decise, </w:t>
      </w:r>
      <w:r w:rsidR="00825E66">
        <w:t>gettandola nella rissa delle lingue</w:t>
      </w:r>
      <w:r w:rsidR="009E7A42">
        <w:t xml:space="preserve">, </w:t>
      </w:r>
      <w:r w:rsidR="001A5B99">
        <w:t>dipingerla in opere d’arte, immergerla in catechistici proclami</w:t>
      </w:r>
      <w:r w:rsidR="00825E66">
        <w:t xml:space="preserve"> sarà atto blasfemo e sostanzialmente inutile.</w:t>
      </w:r>
      <w:r w:rsidR="001A5B99">
        <w:t xml:space="preserve"> Nemmeno Tommaso crederà all’annuncio</w:t>
      </w:r>
      <w:r w:rsidR="00A6420D">
        <w:t>, che non basta dire “</w:t>
      </w:r>
      <w:r w:rsidR="00A6420D" w:rsidRPr="00073A44">
        <w:rPr>
          <w:i/>
          <w:iCs/>
        </w:rPr>
        <w:t>abbiamo visto il Signore</w:t>
      </w:r>
      <w:r w:rsidR="00A6420D">
        <w:t>”.</w:t>
      </w:r>
      <w:r w:rsidR="000F1BFA">
        <w:t xml:space="preserve"> </w:t>
      </w:r>
      <w:r w:rsidR="00825E66">
        <w:t>Chi</w:t>
      </w:r>
      <w:r w:rsidR="00A6420D">
        <w:t>u</w:t>
      </w:r>
      <w:r w:rsidR="00825E66">
        <w:t xml:space="preserve">dere le porte, creare un grembo protetto, </w:t>
      </w:r>
      <w:r w:rsidR="00BF388E">
        <w:t xml:space="preserve">sapere che nemmeno gli amici crederanno per “sentito dire”. </w:t>
      </w:r>
      <w:r w:rsidR="00A6420D">
        <w:t>Che anche la nostra non si può chiamare fede se è solo per sentito dire.</w:t>
      </w:r>
    </w:p>
    <w:p w14:paraId="6411048D" w14:textId="77777777" w:rsidR="00A6420D" w:rsidRDefault="00A6420D" w:rsidP="001842C0">
      <w:pPr>
        <w:spacing w:line="360" w:lineRule="auto"/>
        <w:ind w:firstLine="708"/>
      </w:pPr>
    </w:p>
    <w:p w14:paraId="1FBEE1CC" w14:textId="396EA086" w:rsidR="00EC65F6" w:rsidRDefault="00380976" w:rsidP="001842C0">
      <w:pPr>
        <w:spacing w:line="360" w:lineRule="auto"/>
        <w:ind w:firstLine="708"/>
      </w:pPr>
      <w:r>
        <w:t xml:space="preserve">Serve che non si creda, nemmeno per un secondo, che </w:t>
      </w:r>
      <w:r w:rsidR="00A6420D">
        <w:t>la resurrezione sia come girar la pagina di un libro</w:t>
      </w:r>
      <w:r>
        <w:t xml:space="preserve">. </w:t>
      </w:r>
      <w:r w:rsidR="00D96818">
        <w:t>Credere è</w:t>
      </w:r>
      <w:r w:rsidR="008C1A87">
        <w:t xml:space="preserve"> scendere, scendere dentro, impara</w:t>
      </w:r>
      <w:r w:rsidR="00537CF0">
        <w:t>ndo</w:t>
      </w:r>
      <w:r w:rsidR="008C1A87">
        <w:t xml:space="preserve"> dal Risorto, incamminarsi silenziosamente dentro le piaghe della vita. Che non saranno mai tolte. Io questo riesco a crederlo, che vivere la resurrezione non è abbandonarsi a</w:t>
      </w:r>
      <w:r w:rsidR="006F7562">
        <w:t>l sogno che “</w:t>
      </w:r>
      <w:r w:rsidR="006F7562" w:rsidRPr="001F5331">
        <w:rPr>
          <w:i/>
          <w:iCs/>
        </w:rPr>
        <w:t>andrà tutto bene</w:t>
      </w:r>
      <w:r w:rsidR="006F7562">
        <w:t xml:space="preserve">”, non è credere nell’esistenza di un posto sospeso e angelico, non è </w:t>
      </w:r>
      <w:r w:rsidR="00537CF0">
        <w:t>abbandonarsi alla luce, non un eterno riposo</w:t>
      </w:r>
      <w:r w:rsidR="006433B5">
        <w:t xml:space="preserve">, non è un liberarsi dalle angosce terrene per </w:t>
      </w:r>
      <w:r w:rsidR="0086609D">
        <w:t>diluirsi in un Infinito senza confini</w:t>
      </w:r>
      <w:r w:rsidR="00537CF0">
        <w:t xml:space="preserve">… </w:t>
      </w:r>
      <w:r w:rsidR="0086609D">
        <w:t xml:space="preserve">io, come Tommaso, voglio </w:t>
      </w:r>
      <w:r w:rsidR="00F9237F">
        <w:t>che le piaghe sia</w:t>
      </w:r>
      <w:r w:rsidR="00EC65F6">
        <w:t>no</w:t>
      </w:r>
      <w:r w:rsidR="00F9237F">
        <w:t xml:space="preserve"> prese sul serio. </w:t>
      </w:r>
      <w:r w:rsidR="00EC65F6">
        <w:t>Non posso credere che vengano dimenticate.</w:t>
      </w:r>
    </w:p>
    <w:p w14:paraId="5B19C50B" w14:textId="77777777" w:rsidR="000F1BFA" w:rsidRDefault="000F1BFA" w:rsidP="001842C0">
      <w:pPr>
        <w:spacing w:line="360" w:lineRule="auto"/>
        <w:ind w:firstLine="708"/>
      </w:pPr>
    </w:p>
    <w:p w14:paraId="1AD4327C" w14:textId="23585269" w:rsidR="00792464" w:rsidRDefault="00F9237F" w:rsidP="001842C0">
      <w:pPr>
        <w:spacing w:line="360" w:lineRule="auto"/>
        <w:ind w:firstLine="708"/>
      </w:pPr>
      <w:r>
        <w:t xml:space="preserve">In nome di questa vita, in nome del miracolo del nascere e del morire, in nome di chi ci ha creduto, in nome di ogni lacrima versata, di ogni violenza subita, di ogni ingiustizia. In nome di chi ho visto morire male. In nome di tutti </w:t>
      </w:r>
      <w:r w:rsidR="00EC65F6">
        <w:t>i bambini a cui si è fermato il cuore, in nome di ch</w:t>
      </w:r>
      <w:r w:rsidR="00965F34">
        <w:t xml:space="preserve">i </w:t>
      </w:r>
      <w:r w:rsidR="00D348A8">
        <w:t>la vita l’ha subita… ma anche solo per me, che nel mio piccolo mi sono innamorato e fidato di quest</w:t>
      </w:r>
      <w:r w:rsidR="007E0082">
        <w:t xml:space="preserve">i giorni che diventano anni, anche solo per me che mi sono </w:t>
      </w:r>
      <w:r w:rsidR="00DB4868">
        <w:t>affezionato</w:t>
      </w:r>
      <w:r w:rsidR="007E0082">
        <w:t xml:space="preserve"> alle persone, che mi sono </w:t>
      </w:r>
      <w:r w:rsidR="007E0082">
        <w:lastRenderedPageBreak/>
        <w:t xml:space="preserve">emozionato, che ho preso sul serio </w:t>
      </w:r>
      <w:r w:rsidR="00DB4868">
        <w:t xml:space="preserve">il compito di comprendere il dramma umano, anche solo per me, </w:t>
      </w:r>
      <w:r w:rsidR="00965F34">
        <w:t>io non posso accontentarmi di una chiesa che dice “</w:t>
      </w:r>
      <w:r w:rsidR="00965F34" w:rsidRPr="007548E9">
        <w:rPr>
          <w:i/>
          <w:iCs/>
        </w:rPr>
        <w:t>abbiamo visto il Signore</w:t>
      </w:r>
      <w:r w:rsidR="00965F34">
        <w:t>”.</w:t>
      </w:r>
      <w:r w:rsidR="00DB4868">
        <w:t xml:space="preserve"> </w:t>
      </w:r>
    </w:p>
    <w:p w14:paraId="353B7E88" w14:textId="77777777" w:rsidR="00056CFE" w:rsidRDefault="00056CFE" w:rsidP="001842C0">
      <w:pPr>
        <w:spacing w:line="360" w:lineRule="auto"/>
        <w:ind w:firstLine="708"/>
      </w:pPr>
    </w:p>
    <w:p w14:paraId="4B92786D" w14:textId="1F74BD96" w:rsidR="00965F34" w:rsidRPr="005A2361" w:rsidRDefault="00DB4868" w:rsidP="005A2361">
      <w:pPr>
        <w:spacing w:line="360" w:lineRule="auto"/>
        <w:ind w:firstLine="708"/>
      </w:pPr>
      <w:r>
        <w:t xml:space="preserve">Io ho visto, come tutti, le piaghe e il sangue. Io ho </w:t>
      </w:r>
      <w:r w:rsidR="000A41C8">
        <w:t xml:space="preserve">creduto, come tanti, che forse </w:t>
      </w:r>
      <w:r w:rsidR="00FD5797">
        <w:t>sarebbe stato meglio non nascere perché il dolore è davvero qualcosa di insostenibile e ingiusto. Io alla vita terrena ci credo, con atto di fede</w:t>
      </w:r>
      <w:r w:rsidR="00056CFE">
        <w:t xml:space="preserve"> totale,</w:t>
      </w:r>
      <w:r w:rsidR="00FD5797">
        <w:t xml:space="preserve"> io </w:t>
      </w:r>
      <w:r w:rsidR="00526AF9">
        <w:t>non me ne faccio nulla di un Dio che abita un altro luogo, di uno che si dimentica del sangue e del dramma a cui siamo stati costretti.</w:t>
      </w:r>
      <w:r w:rsidR="005A2361">
        <w:t xml:space="preserve"> </w:t>
      </w:r>
      <w:r w:rsidR="00704E0C" w:rsidRPr="00704E0C">
        <w:rPr>
          <w:i/>
          <w:iCs/>
        </w:rPr>
        <w:t xml:space="preserve">Tommaso, uno dei Dodici, chiamato </w:t>
      </w:r>
      <w:proofErr w:type="spellStart"/>
      <w:r w:rsidR="00704E0C" w:rsidRPr="00704E0C">
        <w:rPr>
          <w:i/>
          <w:iCs/>
        </w:rPr>
        <w:t>Dìdimo</w:t>
      </w:r>
      <w:proofErr w:type="spellEnd"/>
      <w:r w:rsidR="00704E0C" w:rsidRPr="00704E0C">
        <w:rPr>
          <w:i/>
          <w:iCs/>
        </w:rPr>
        <w:t>, non era con loro quando venne Gesù. Gli dicevano gli altri discepoli: «Abbiamo visto il Signore!».</w:t>
      </w:r>
      <w:r w:rsidR="00654EE3">
        <w:rPr>
          <w:i/>
          <w:iCs/>
        </w:rPr>
        <w:t xml:space="preserve"> </w:t>
      </w:r>
      <w:r w:rsidR="004F5103" w:rsidRPr="004F5103">
        <w:rPr>
          <w:i/>
          <w:iCs/>
        </w:rPr>
        <w:t>Ma egli disse loro: «Se non vedo nelle sue mani il segno dei chiodi e non metto il mio dito nel segno dei chiodi e non metto la mia mano nel suo fianco, io non credo».</w:t>
      </w:r>
    </w:p>
    <w:p w14:paraId="18B2AD69" w14:textId="77777777" w:rsidR="005A2361" w:rsidRDefault="005A2361" w:rsidP="001842C0">
      <w:pPr>
        <w:spacing w:line="360" w:lineRule="auto"/>
        <w:ind w:firstLine="708"/>
      </w:pPr>
    </w:p>
    <w:p w14:paraId="15C9D558" w14:textId="5876F586" w:rsidR="00704E0C" w:rsidRDefault="00704E0C" w:rsidP="001842C0">
      <w:pPr>
        <w:spacing w:line="360" w:lineRule="auto"/>
        <w:ind w:firstLine="708"/>
      </w:pPr>
      <w:r>
        <w:t xml:space="preserve">Ha ragione Tommaso, mio gemello, mio simile, ha ragione Tommaso! </w:t>
      </w:r>
      <w:r w:rsidR="00E24238">
        <w:t xml:space="preserve">A cosa serve la ripetizione di parole di speranza </w:t>
      </w:r>
      <w:r w:rsidR="00730682">
        <w:t>che</w:t>
      </w:r>
      <w:r w:rsidR="00E24238">
        <w:t xml:space="preserve"> non </w:t>
      </w:r>
      <w:r w:rsidR="00271DAD">
        <w:t xml:space="preserve">hanno il coraggio di entrare nelle ferite del mondo? A cosa serve una fede che davanti al mio sepolcro, al mio dolore, </w:t>
      </w:r>
      <w:r w:rsidR="00520119">
        <w:t>che è sacro</w:t>
      </w:r>
      <w:r w:rsidR="00730682">
        <w:t xml:space="preserve"> (e che non dovete mai osare mettere a confronto con il dolore di altri!)</w:t>
      </w:r>
      <w:r w:rsidR="00520119">
        <w:t xml:space="preserve"> </w:t>
      </w:r>
      <w:r w:rsidR="00C2289D">
        <w:t xml:space="preserve">ripete con fastidiosa sicurezza che Dio esiste? </w:t>
      </w:r>
    </w:p>
    <w:p w14:paraId="36075B7E" w14:textId="5A926286" w:rsidR="005D53E0" w:rsidRDefault="005D53E0" w:rsidP="001842C0">
      <w:pPr>
        <w:spacing w:line="360" w:lineRule="auto"/>
        <w:ind w:firstLine="708"/>
      </w:pPr>
    </w:p>
    <w:p w14:paraId="6BCAFDF5" w14:textId="5D3B7698" w:rsidR="002E6BDD" w:rsidRDefault="00A678E9" w:rsidP="001842C0">
      <w:pPr>
        <w:spacing w:line="360" w:lineRule="auto"/>
        <w:ind w:firstLine="708"/>
      </w:pPr>
      <w:r w:rsidRPr="00A678E9">
        <w:rPr>
          <w:i/>
          <w:iCs/>
        </w:rPr>
        <w:t>Venne Gesù, a porte chiuse, stette in mezzo e disse: «Pace a voi!». Poi disse a Tommaso: «Metti qui il tuo dito e guarda le mie mani; tendi la tua mano e mettila nel mio fianco; e non essere incredulo, ma credente!». </w:t>
      </w:r>
      <w:r>
        <w:t>Io quest’oggi ho solo appunti disgregati</w:t>
      </w:r>
      <w:r w:rsidR="00E774F8">
        <w:t xml:space="preserve">, </w:t>
      </w:r>
      <w:r w:rsidR="00E65F17">
        <w:t xml:space="preserve">dottrine frantumate, macerie esistenziali. </w:t>
      </w:r>
      <w:r w:rsidR="00493E17">
        <w:t>Ma se oso anche solo far cadere</w:t>
      </w:r>
      <w:r w:rsidR="00056A92">
        <w:t xml:space="preserve"> qualche parola su questo sfondo bianco è perché Gesù le ferite se le è portate con sé.</w:t>
      </w:r>
      <w:r w:rsidR="004944CF">
        <w:t xml:space="preserve"> Anche oltre la morte.</w:t>
      </w:r>
      <w:r w:rsidR="00056A92">
        <w:t xml:space="preserve"> E mi ha chiesto di entrarci. Io alle ferite ci credo, nel dolore ho una fede </w:t>
      </w:r>
      <w:r w:rsidR="002A30F7">
        <w:t>i</w:t>
      </w:r>
      <w:r w:rsidR="005A2361">
        <w:t>ncrollabile</w:t>
      </w:r>
      <w:r w:rsidR="002A30F7">
        <w:t xml:space="preserve">, io dentro le piaghe posso continuare a entrarci. </w:t>
      </w:r>
    </w:p>
    <w:p w14:paraId="1E0AA04D" w14:textId="77777777" w:rsidR="005A2361" w:rsidRDefault="005A2361" w:rsidP="001842C0">
      <w:pPr>
        <w:spacing w:line="360" w:lineRule="auto"/>
        <w:ind w:firstLine="708"/>
      </w:pPr>
    </w:p>
    <w:p w14:paraId="4455EDA5" w14:textId="748E58E0" w:rsidR="00C65DF9" w:rsidRDefault="002E6BDD" w:rsidP="001842C0">
      <w:pPr>
        <w:spacing w:line="360" w:lineRule="auto"/>
        <w:ind w:firstLine="708"/>
      </w:pPr>
      <w:r>
        <w:t>La fede è un atto di immersione, di discesa negli infer</w:t>
      </w:r>
      <w:r w:rsidR="00271063">
        <w:t xml:space="preserve">i del vivere quotidiano. La fede è </w:t>
      </w:r>
      <w:r w:rsidR="004B548E">
        <w:t>non dimenticare, è tenere aperta una domanda</w:t>
      </w:r>
      <w:r w:rsidR="003452C8">
        <w:t xml:space="preserve">, è vivere da feriti. Esposti. </w:t>
      </w:r>
      <w:r w:rsidR="004536B7">
        <w:t xml:space="preserve">Io non so quello che sarà </w:t>
      </w:r>
      <w:r w:rsidR="00AF0A40">
        <w:t>dopo</w:t>
      </w:r>
      <w:r w:rsidR="003548D6">
        <w:t>,</w:t>
      </w:r>
      <w:r w:rsidR="00AF0A40">
        <w:t xml:space="preserve"> </w:t>
      </w:r>
      <w:r w:rsidR="004536B7">
        <w:t>io</w:t>
      </w:r>
      <w:r w:rsidR="00AF0A40">
        <w:t>, alla luce di questo Vangelo, posso dire</w:t>
      </w:r>
      <w:r w:rsidR="004536B7">
        <w:t xml:space="preserve"> che oggi il mio dolore non è dimenticato, </w:t>
      </w:r>
      <w:r w:rsidR="00AF0A40">
        <w:t xml:space="preserve">che </w:t>
      </w:r>
      <w:r w:rsidR="004536B7">
        <w:t>è preso sul serio</w:t>
      </w:r>
      <w:r w:rsidR="00426D1B">
        <w:t xml:space="preserve">. Io so che Qualcuno non lo dimentica, lo custodisce. </w:t>
      </w:r>
      <w:r w:rsidR="00626C49">
        <w:t xml:space="preserve">Ci soffia sopra, come una mamma. </w:t>
      </w:r>
      <w:r w:rsidR="003548D6">
        <w:t xml:space="preserve">E come una madre mi dice di riprendere a camminare, e come una mamma </w:t>
      </w:r>
      <w:r w:rsidR="009270CA">
        <w:t xml:space="preserve">mi </w:t>
      </w:r>
      <w:r w:rsidR="003548D6">
        <w:t>dice di non vivere da risentito</w:t>
      </w:r>
      <w:r w:rsidR="009270CA">
        <w:t>, mi chiede di perdonare</w:t>
      </w:r>
      <w:r w:rsidR="003548D6">
        <w:t xml:space="preserve">. Io mi fido </w:t>
      </w:r>
      <w:r w:rsidR="001D7FD3">
        <w:t xml:space="preserve">solo </w:t>
      </w:r>
      <w:r w:rsidR="003548D6">
        <w:t xml:space="preserve">di </w:t>
      </w:r>
      <w:r w:rsidR="006B5D76">
        <w:t xml:space="preserve">chi </w:t>
      </w:r>
      <w:r w:rsidR="001D7FD3">
        <w:t>prende sul serio le mie ferite.</w:t>
      </w:r>
    </w:p>
    <w:p w14:paraId="5718A491" w14:textId="77777777" w:rsidR="009270CA" w:rsidRDefault="009270CA" w:rsidP="001842C0">
      <w:pPr>
        <w:spacing w:line="360" w:lineRule="auto"/>
        <w:ind w:firstLine="708"/>
      </w:pPr>
    </w:p>
    <w:p w14:paraId="40F8C2CB" w14:textId="4B4E5508" w:rsidR="00707829" w:rsidRPr="00A678E9" w:rsidRDefault="009E1D08" w:rsidP="001842C0">
      <w:pPr>
        <w:spacing w:line="360" w:lineRule="auto"/>
        <w:ind w:firstLine="708"/>
      </w:pPr>
      <w:r>
        <w:t>“</w:t>
      </w:r>
      <w:r w:rsidRPr="00707829">
        <w:rPr>
          <w:i/>
          <w:iCs/>
        </w:rPr>
        <w:t>Mio Signore e mio Dio</w:t>
      </w:r>
      <w:r w:rsidR="00B845A6">
        <w:t xml:space="preserve">” non saresti </w:t>
      </w:r>
      <w:r w:rsidR="001D7FD3">
        <w:t>“</w:t>
      </w:r>
      <w:r w:rsidR="00B845A6">
        <w:t>mio</w:t>
      </w:r>
      <w:r w:rsidR="001D7FD3">
        <w:t>”</w:t>
      </w:r>
      <w:r w:rsidR="00B845A6">
        <w:t xml:space="preserve"> se non abitassi il mio dolore, i miei drammi, le mie angosce. Non saresti “mio”</w:t>
      </w:r>
      <w:r w:rsidR="00426D1B">
        <w:t xml:space="preserve"> </w:t>
      </w:r>
      <w:r w:rsidR="00B845A6">
        <w:t>se</w:t>
      </w:r>
      <w:r w:rsidR="00707829">
        <w:t>nza memoria della mia vita, di chi ho amato, di ciò che ho perduto.</w:t>
      </w:r>
      <w:r w:rsidR="00284DB7">
        <w:t xml:space="preserve"> </w:t>
      </w:r>
      <w:r w:rsidR="00D12806">
        <w:t>A me non interessa che altri ti abbiano visto, io voglio imparare a sentirti mio. Come ferita incisa per sempre nella mia carne.</w:t>
      </w:r>
    </w:p>
    <w:sectPr w:rsidR="00707829" w:rsidRPr="00A678E9" w:rsidSect="00D12806">
      <w:pgSz w:w="11906" w:h="16838"/>
      <w:pgMar w:top="1135"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textFit" w:percent="27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0D2D"/>
    <w:rsid w:val="00002A77"/>
    <w:rsid w:val="00005954"/>
    <w:rsid w:val="00006800"/>
    <w:rsid w:val="000105DA"/>
    <w:rsid w:val="00012F69"/>
    <w:rsid w:val="00014905"/>
    <w:rsid w:val="00016902"/>
    <w:rsid w:val="000170A9"/>
    <w:rsid w:val="000174B2"/>
    <w:rsid w:val="00020086"/>
    <w:rsid w:val="0002126E"/>
    <w:rsid w:val="000256BA"/>
    <w:rsid w:val="000266FD"/>
    <w:rsid w:val="00026922"/>
    <w:rsid w:val="000275D3"/>
    <w:rsid w:val="00030B94"/>
    <w:rsid w:val="000313DE"/>
    <w:rsid w:val="00031601"/>
    <w:rsid w:val="00031BE3"/>
    <w:rsid w:val="000324DE"/>
    <w:rsid w:val="00035729"/>
    <w:rsid w:val="00037CC7"/>
    <w:rsid w:val="00040F98"/>
    <w:rsid w:val="000410BB"/>
    <w:rsid w:val="00041185"/>
    <w:rsid w:val="0004167A"/>
    <w:rsid w:val="00041A09"/>
    <w:rsid w:val="00041EAD"/>
    <w:rsid w:val="000445CC"/>
    <w:rsid w:val="00044EED"/>
    <w:rsid w:val="000467D3"/>
    <w:rsid w:val="00046A6D"/>
    <w:rsid w:val="0005049F"/>
    <w:rsid w:val="00050E4C"/>
    <w:rsid w:val="000514A1"/>
    <w:rsid w:val="000529A3"/>
    <w:rsid w:val="000539E7"/>
    <w:rsid w:val="00053E87"/>
    <w:rsid w:val="00054CE6"/>
    <w:rsid w:val="00054D0C"/>
    <w:rsid w:val="00056A92"/>
    <w:rsid w:val="00056CFE"/>
    <w:rsid w:val="00060FB9"/>
    <w:rsid w:val="00061060"/>
    <w:rsid w:val="000615E6"/>
    <w:rsid w:val="00065B7B"/>
    <w:rsid w:val="0007117E"/>
    <w:rsid w:val="00073A44"/>
    <w:rsid w:val="000761B2"/>
    <w:rsid w:val="0007625F"/>
    <w:rsid w:val="0007648D"/>
    <w:rsid w:val="00076E23"/>
    <w:rsid w:val="00077186"/>
    <w:rsid w:val="00077233"/>
    <w:rsid w:val="0008164F"/>
    <w:rsid w:val="000824B5"/>
    <w:rsid w:val="0008481D"/>
    <w:rsid w:val="00084AAB"/>
    <w:rsid w:val="00085501"/>
    <w:rsid w:val="00085A73"/>
    <w:rsid w:val="00086E3D"/>
    <w:rsid w:val="0008790D"/>
    <w:rsid w:val="00090B0E"/>
    <w:rsid w:val="00092572"/>
    <w:rsid w:val="000927F8"/>
    <w:rsid w:val="000956C1"/>
    <w:rsid w:val="00095EFA"/>
    <w:rsid w:val="00096A6B"/>
    <w:rsid w:val="000A09B0"/>
    <w:rsid w:val="000A16AC"/>
    <w:rsid w:val="000A33AD"/>
    <w:rsid w:val="000A40CF"/>
    <w:rsid w:val="000A41C8"/>
    <w:rsid w:val="000A4372"/>
    <w:rsid w:val="000A6903"/>
    <w:rsid w:val="000B177A"/>
    <w:rsid w:val="000B1DE4"/>
    <w:rsid w:val="000B1F98"/>
    <w:rsid w:val="000B2F1E"/>
    <w:rsid w:val="000B420C"/>
    <w:rsid w:val="000B4296"/>
    <w:rsid w:val="000B475B"/>
    <w:rsid w:val="000B6002"/>
    <w:rsid w:val="000B7089"/>
    <w:rsid w:val="000C2201"/>
    <w:rsid w:val="000C2265"/>
    <w:rsid w:val="000C25ED"/>
    <w:rsid w:val="000C2706"/>
    <w:rsid w:val="000C3420"/>
    <w:rsid w:val="000C3559"/>
    <w:rsid w:val="000C434A"/>
    <w:rsid w:val="000D6D2E"/>
    <w:rsid w:val="000D6D59"/>
    <w:rsid w:val="000D74F5"/>
    <w:rsid w:val="000D78FA"/>
    <w:rsid w:val="000E03A9"/>
    <w:rsid w:val="000E085B"/>
    <w:rsid w:val="000E0A33"/>
    <w:rsid w:val="000E32CD"/>
    <w:rsid w:val="000E3E92"/>
    <w:rsid w:val="000E48DC"/>
    <w:rsid w:val="000E5112"/>
    <w:rsid w:val="000E624E"/>
    <w:rsid w:val="000E760F"/>
    <w:rsid w:val="000E78FC"/>
    <w:rsid w:val="000E7E94"/>
    <w:rsid w:val="000F173C"/>
    <w:rsid w:val="000F17DB"/>
    <w:rsid w:val="000F17FF"/>
    <w:rsid w:val="000F1BFA"/>
    <w:rsid w:val="000F2D3E"/>
    <w:rsid w:val="000F4C0D"/>
    <w:rsid w:val="000F7242"/>
    <w:rsid w:val="000F7FC7"/>
    <w:rsid w:val="00104E94"/>
    <w:rsid w:val="00105058"/>
    <w:rsid w:val="0010526C"/>
    <w:rsid w:val="001056BC"/>
    <w:rsid w:val="00111E5A"/>
    <w:rsid w:val="001172A5"/>
    <w:rsid w:val="001179CD"/>
    <w:rsid w:val="00117B4D"/>
    <w:rsid w:val="00117D28"/>
    <w:rsid w:val="0012135E"/>
    <w:rsid w:val="00121C2F"/>
    <w:rsid w:val="00122A30"/>
    <w:rsid w:val="00123A55"/>
    <w:rsid w:val="00123E19"/>
    <w:rsid w:val="00124FD7"/>
    <w:rsid w:val="00127614"/>
    <w:rsid w:val="0013184D"/>
    <w:rsid w:val="0013184E"/>
    <w:rsid w:val="001318E3"/>
    <w:rsid w:val="00131B85"/>
    <w:rsid w:val="00133D82"/>
    <w:rsid w:val="00134F4B"/>
    <w:rsid w:val="00136D3A"/>
    <w:rsid w:val="00137873"/>
    <w:rsid w:val="00137C00"/>
    <w:rsid w:val="00140749"/>
    <w:rsid w:val="0014159D"/>
    <w:rsid w:val="0014284E"/>
    <w:rsid w:val="00142D81"/>
    <w:rsid w:val="00142F86"/>
    <w:rsid w:val="00143FC7"/>
    <w:rsid w:val="001458E2"/>
    <w:rsid w:val="0014667A"/>
    <w:rsid w:val="00150377"/>
    <w:rsid w:val="00150ED7"/>
    <w:rsid w:val="001519F3"/>
    <w:rsid w:val="00151A95"/>
    <w:rsid w:val="0015395A"/>
    <w:rsid w:val="00153A39"/>
    <w:rsid w:val="001558C5"/>
    <w:rsid w:val="00156039"/>
    <w:rsid w:val="00160068"/>
    <w:rsid w:val="00160909"/>
    <w:rsid w:val="001622DF"/>
    <w:rsid w:val="00163111"/>
    <w:rsid w:val="00163407"/>
    <w:rsid w:val="001634DD"/>
    <w:rsid w:val="00163708"/>
    <w:rsid w:val="00173946"/>
    <w:rsid w:val="00174402"/>
    <w:rsid w:val="00175727"/>
    <w:rsid w:val="0017719E"/>
    <w:rsid w:val="00180E25"/>
    <w:rsid w:val="0018143D"/>
    <w:rsid w:val="00182346"/>
    <w:rsid w:val="00182F0F"/>
    <w:rsid w:val="00183D58"/>
    <w:rsid w:val="0018413F"/>
    <w:rsid w:val="001842C0"/>
    <w:rsid w:val="00185003"/>
    <w:rsid w:val="00185352"/>
    <w:rsid w:val="00185C8C"/>
    <w:rsid w:val="00186917"/>
    <w:rsid w:val="00190C7E"/>
    <w:rsid w:val="00190D06"/>
    <w:rsid w:val="00191054"/>
    <w:rsid w:val="00192C93"/>
    <w:rsid w:val="00194AFE"/>
    <w:rsid w:val="001A03B9"/>
    <w:rsid w:val="001A0AEF"/>
    <w:rsid w:val="001A243D"/>
    <w:rsid w:val="001A5B99"/>
    <w:rsid w:val="001A6088"/>
    <w:rsid w:val="001A60E1"/>
    <w:rsid w:val="001B14A2"/>
    <w:rsid w:val="001B33AF"/>
    <w:rsid w:val="001B3968"/>
    <w:rsid w:val="001C0613"/>
    <w:rsid w:val="001C0D8F"/>
    <w:rsid w:val="001C14C2"/>
    <w:rsid w:val="001C6604"/>
    <w:rsid w:val="001C6755"/>
    <w:rsid w:val="001C7FAF"/>
    <w:rsid w:val="001D16A4"/>
    <w:rsid w:val="001D2394"/>
    <w:rsid w:val="001D2E5B"/>
    <w:rsid w:val="001D3DE0"/>
    <w:rsid w:val="001D67C7"/>
    <w:rsid w:val="001D7FD3"/>
    <w:rsid w:val="001E002F"/>
    <w:rsid w:val="001E0589"/>
    <w:rsid w:val="001E2501"/>
    <w:rsid w:val="001E31E0"/>
    <w:rsid w:val="001E4574"/>
    <w:rsid w:val="001E4EA6"/>
    <w:rsid w:val="001E698F"/>
    <w:rsid w:val="001E74A0"/>
    <w:rsid w:val="001E78C6"/>
    <w:rsid w:val="001F014F"/>
    <w:rsid w:val="001F0ABE"/>
    <w:rsid w:val="001F1413"/>
    <w:rsid w:val="001F217A"/>
    <w:rsid w:val="001F491A"/>
    <w:rsid w:val="001F4EAF"/>
    <w:rsid w:val="001F4F9B"/>
    <w:rsid w:val="001F5331"/>
    <w:rsid w:val="001F5371"/>
    <w:rsid w:val="001F6631"/>
    <w:rsid w:val="001F6EF7"/>
    <w:rsid w:val="001F7570"/>
    <w:rsid w:val="002001D6"/>
    <w:rsid w:val="002016D0"/>
    <w:rsid w:val="00202652"/>
    <w:rsid w:val="00203CF2"/>
    <w:rsid w:val="002042DA"/>
    <w:rsid w:val="00207014"/>
    <w:rsid w:val="00210045"/>
    <w:rsid w:val="00210420"/>
    <w:rsid w:val="00210EAA"/>
    <w:rsid w:val="0021188D"/>
    <w:rsid w:val="00211B22"/>
    <w:rsid w:val="00211DBF"/>
    <w:rsid w:val="002122EB"/>
    <w:rsid w:val="002124F7"/>
    <w:rsid w:val="00213E88"/>
    <w:rsid w:val="0021407D"/>
    <w:rsid w:val="00214259"/>
    <w:rsid w:val="00215701"/>
    <w:rsid w:val="00216DC6"/>
    <w:rsid w:val="0021726F"/>
    <w:rsid w:val="002205D6"/>
    <w:rsid w:val="00220844"/>
    <w:rsid w:val="002213A7"/>
    <w:rsid w:val="002228EE"/>
    <w:rsid w:val="00223F33"/>
    <w:rsid w:val="00224A1B"/>
    <w:rsid w:val="00224DAF"/>
    <w:rsid w:val="002250BC"/>
    <w:rsid w:val="00226478"/>
    <w:rsid w:val="002301FB"/>
    <w:rsid w:val="002306F7"/>
    <w:rsid w:val="0023102F"/>
    <w:rsid w:val="00231397"/>
    <w:rsid w:val="00234AD6"/>
    <w:rsid w:val="00235E8C"/>
    <w:rsid w:val="00236001"/>
    <w:rsid w:val="00237A2D"/>
    <w:rsid w:val="00240950"/>
    <w:rsid w:val="00241776"/>
    <w:rsid w:val="00241C79"/>
    <w:rsid w:val="00241E6A"/>
    <w:rsid w:val="0024498A"/>
    <w:rsid w:val="0024537D"/>
    <w:rsid w:val="00245AEA"/>
    <w:rsid w:val="00247060"/>
    <w:rsid w:val="00251D9D"/>
    <w:rsid w:val="00257B0F"/>
    <w:rsid w:val="002602C8"/>
    <w:rsid w:val="0026117D"/>
    <w:rsid w:val="0026166F"/>
    <w:rsid w:val="00262284"/>
    <w:rsid w:val="0026233C"/>
    <w:rsid w:val="002629A6"/>
    <w:rsid w:val="00270049"/>
    <w:rsid w:val="00270DE0"/>
    <w:rsid w:val="00271063"/>
    <w:rsid w:val="00271DAD"/>
    <w:rsid w:val="00272A89"/>
    <w:rsid w:val="002733D8"/>
    <w:rsid w:val="002740ED"/>
    <w:rsid w:val="00274709"/>
    <w:rsid w:val="002766DD"/>
    <w:rsid w:val="0027686E"/>
    <w:rsid w:val="002805BE"/>
    <w:rsid w:val="0028244B"/>
    <w:rsid w:val="00282849"/>
    <w:rsid w:val="00282A26"/>
    <w:rsid w:val="00282E4A"/>
    <w:rsid w:val="002830E8"/>
    <w:rsid w:val="00283151"/>
    <w:rsid w:val="002837E0"/>
    <w:rsid w:val="00283A94"/>
    <w:rsid w:val="00283D0A"/>
    <w:rsid w:val="0028460C"/>
    <w:rsid w:val="00284DB7"/>
    <w:rsid w:val="0028636A"/>
    <w:rsid w:val="00291853"/>
    <w:rsid w:val="00291F95"/>
    <w:rsid w:val="00293944"/>
    <w:rsid w:val="00294637"/>
    <w:rsid w:val="00294FE6"/>
    <w:rsid w:val="002950FB"/>
    <w:rsid w:val="0029568E"/>
    <w:rsid w:val="0029661D"/>
    <w:rsid w:val="00297B94"/>
    <w:rsid w:val="00297D0F"/>
    <w:rsid w:val="002A09B0"/>
    <w:rsid w:val="002A1202"/>
    <w:rsid w:val="002A202F"/>
    <w:rsid w:val="002A30F7"/>
    <w:rsid w:val="002A3D3F"/>
    <w:rsid w:val="002A4AB6"/>
    <w:rsid w:val="002A5AA0"/>
    <w:rsid w:val="002A6139"/>
    <w:rsid w:val="002A6949"/>
    <w:rsid w:val="002A6A90"/>
    <w:rsid w:val="002B03DC"/>
    <w:rsid w:val="002B196C"/>
    <w:rsid w:val="002B1AC8"/>
    <w:rsid w:val="002B1FD9"/>
    <w:rsid w:val="002B48CC"/>
    <w:rsid w:val="002B59B6"/>
    <w:rsid w:val="002B61F0"/>
    <w:rsid w:val="002B7467"/>
    <w:rsid w:val="002B7983"/>
    <w:rsid w:val="002C028D"/>
    <w:rsid w:val="002C05C8"/>
    <w:rsid w:val="002C0A15"/>
    <w:rsid w:val="002C308B"/>
    <w:rsid w:val="002C30C1"/>
    <w:rsid w:val="002C39BE"/>
    <w:rsid w:val="002C3E60"/>
    <w:rsid w:val="002C4F44"/>
    <w:rsid w:val="002C582C"/>
    <w:rsid w:val="002C7031"/>
    <w:rsid w:val="002C7A2A"/>
    <w:rsid w:val="002C7D0C"/>
    <w:rsid w:val="002D0175"/>
    <w:rsid w:val="002D0E52"/>
    <w:rsid w:val="002D1723"/>
    <w:rsid w:val="002D1923"/>
    <w:rsid w:val="002D1C8D"/>
    <w:rsid w:val="002D3E0A"/>
    <w:rsid w:val="002D3FB6"/>
    <w:rsid w:val="002D4974"/>
    <w:rsid w:val="002D4BDE"/>
    <w:rsid w:val="002D5C9E"/>
    <w:rsid w:val="002D710F"/>
    <w:rsid w:val="002E01A5"/>
    <w:rsid w:val="002E306D"/>
    <w:rsid w:val="002E3F43"/>
    <w:rsid w:val="002E5F2B"/>
    <w:rsid w:val="002E60D8"/>
    <w:rsid w:val="002E625D"/>
    <w:rsid w:val="002E65EC"/>
    <w:rsid w:val="002E6BDD"/>
    <w:rsid w:val="002E6C6F"/>
    <w:rsid w:val="002E78C2"/>
    <w:rsid w:val="002F1E13"/>
    <w:rsid w:val="002F515F"/>
    <w:rsid w:val="002F5897"/>
    <w:rsid w:val="002F61C2"/>
    <w:rsid w:val="002F7C5D"/>
    <w:rsid w:val="003006F4"/>
    <w:rsid w:val="00301CCF"/>
    <w:rsid w:val="003022CD"/>
    <w:rsid w:val="00304169"/>
    <w:rsid w:val="0030457D"/>
    <w:rsid w:val="003049AE"/>
    <w:rsid w:val="00305610"/>
    <w:rsid w:val="00306412"/>
    <w:rsid w:val="00306FB7"/>
    <w:rsid w:val="00307EE4"/>
    <w:rsid w:val="003100B4"/>
    <w:rsid w:val="00310424"/>
    <w:rsid w:val="00310D8C"/>
    <w:rsid w:val="003120FF"/>
    <w:rsid w:val="003145DA"/>
    <w:rsid w:val="00314EE0"/>
    <w:rsid w:val="003168DA"/>
    <w:rsid w:val="003221FB"/>
    <w:rsid w:val="0032252C"/>
    <w:rsid w:val="00323533"/>
    <w:rsid w:val="00323CC5"/>
    <w:rsid w:val="00324105"/>
    <w:rsid w:val="0033010C"/>
    <w:rsid w:val="00331991"/>
    <w:rsid w:val="0033234C"/>
    <w:rsid w:val="0033319E"/>
    <w:rsid w:val="00334BD8"/>
    <w:rsid w:val="00334E29"/>
    <w:rsid w:val="003358B7"/>
    <w:rsid w:val="00335D7F"/>
    <w:rsid w:val="00340DBD"/>
    <w:rsid w:val="00341063"/>
    <w:rsid w:val="00342CC9"/>
    <w:rsid w:val="00344B24"/>
    <w:rsid w:val="003452C8"/>
    <w:rsid w:val="003500B1"/>
    <w:rsid w:val="003501EC"/>
    <w:rsid w:val="00350F83"/>
    <w:rsid w:val="00352FD3"/>
    <w:rsid w:val="00354471"/>
    <w:rsid w:val="003548D6"/>
    <w:rsid w:val="00355F67"/>
    <w:rsid w:val="00356860"/>
    <w:rsid w:val="003602DF"/>
    <w:rsid w:val="00360ADE"/>
    <w:rsid w:val="00360BE0"/>
    <w:rsid w:val="00361F14"/>
    <w:rsid w:val="00362F30"/>
    <w:rsid w:val="003644F9"/>
    <w:rsid w:val="0036567E"/>
    <w:rsid w:val="00370FC1"/>
    <w:rsid w:val="00371FD5"/>
    <w:rsid w:val="00372236"/>
    <w:rsid w:val="00372429"/>
    <w:rsid w:val="00372DF1"/>
    <w:rsid w:val="00375578"/>
    <w:rsid w:val="00376C70"/>
    <w:rsid w:val="003775BB"/>
    <w:rsid w:val="00380976"/>
    <w:rsid w:val="00381741"/>
    <w:rsid w:val="0038194F"/>
    <w:rsid w:val="0038198E"/>
    <w:rsid w:val="00381AA2"/>
    <w:rsid w:val="00381E51"/>
    <w:rsid w:val="0038204D"/>
    <w:rsid w:val="00382A78"/>
    <w:rsid w:val="00382F84"/>
    <w:rsid w:val="00384AB0"/>
    <w:rsid w:val="00385CF0"/>
    <w:rsid w:val="003907C3"/>
    <w:rsid w:val="00391A08"/>
    <w:rsid w:val="00393E13"/>
    <w:rsid w:val="00394396"/>
    <w:rsid w:val="00394B53"/>
    <w:rsid w:val="00395DA3"/>
    <w:rsid w:val="003965DD"/>
    <w:rsid w:val="0039660F"/>
    <w:rsid w:val="00396911"/>
    <w:rsid w:val="00397C59"/>
    <w:rsid w:val="003A0B64"/>
    <w:rsid w:val="003A1E8D"/>
    <w:rsid w:val="003A2728"/>
    <w:rsid w:val="003A3584"/>
    <w:rsid w:val="003A3953"/>
    <w:rsid w:val="003A3A17"/>
    <w:rsid w:val="003A78BE"/>
    <w:rsid w:val="003A7E78"/>
    <w:rsid w:val="003B0390"/>
    <w:rsid w:val="003B04BC"/>
    <w:rsid w:val="003B44EA"/>
    <w:rsid w:val="003B48F2"/>
    <w:rsid w:val="003B4AD0"/>
    <w:rsid w:val="003B6A37"/>
    <w:rsid w:val="003B6FEB"/>
    <w:rsid w:val="003B77E6"/>
    <w:rsid w:val="003C032E"/>
    <w:rsid w:val="003C06F4"/>
    <w:rsid w:val="003C1C60"/>
    <w:rsid w:val="003C2BBC"/>
    <w:rsid w:val="003C3EA1"/>
    <w:rsid w:val="003C40DC"/>
    <w:rsid w:val="003C4B80"/>
    <w:rsid w:val="003C4FC5"/>
    <w:rsid w:val="003C52C6"/>
    <w:rsid w:val="003C7804"/>
    <w:rsid w:val="003D01BB"/>
    <w:rsid w:val="003D0251"/>
    <w:rsid w:val="003D140E"/>
    <w:rsid w:val="003D442E"/>
    <w:rsid w:val="003D5404"/>
    <w:rsid w:val="003D5992"/>
    <w:rsid w:val="003D6693"/>
    <w:rsid w:val="003D6C4E"/>
    <w:rsid w:val="003D6F4B"/>
    <w:rsid w:val="003D7FD8"/>
    <w:rsid w:val="003E1238"/>
    <w:rsid w:val="003E2B31"/>
    <w:rsid w:val="003E39C9"/>
    <w:rsid w:val="003E3E05"/>
    <w:rsid w:val="003E5657"/>
    <w:rsid w:val="003E6DBD"/>
    <w:rsid w:val="003E6F4C"/>
    <w:rsid w:val="003E7BDB"/>
    <w:rsid w:val="003F0798"/>
    <w:rsid w:val="003F0D72"/>
    <w:rsid w:val="003F2565"/>
    <w:rsid w:val="003F30E9"/>
    <w:rsid w:val="003F4F9B"/>
    <w:rsid w:val="003F5436"/>
    <w:rsid w:val="003F7A67"/>
    <w:rsid w:val="0040249B"/>
    <w:rsid w:val="004040D6"/>
    <w:rsid w:val="00407D85"/>
    <w:rsid w:val="00410463"/>
    <w:rsid w:val="004109BF"/>
    <w:rsid w:val="00412948"/>
    <w:rsid w:val="004157A1"/>
    <w:rsid w:val="00415DEE"/>
    <w:rsid w:val="00420D36"/>
    <w:rsid w:val="00420F1D"/>
    <w:rsid w:val="004228CF"/>
    <w:rsid w:val="00422BAA"/>
    <w:rsid w:val="00424493"/>
    <w:rsid w:val="004247A9"/>
    <w:rsid w:val="00424C78"/>
    <w:rsid w:val="00424D66"/>
    <w:rsid w:val="00425B48"/>
    <w:rsid w:val="00425C85"/>
    <w:rsid w:val="00426249"/>
    <w:rsid w:val="004263FD"/>
    <w:rsid w:val="004264EA"/>
    <w:rsid w:val="00426D1B"/>
    <w:rsid w:val="00426D59"/>
    <w:rsid w:val="00427FC9"/>
    <w:rsid w:val="004319D1"/>
    <w:rsid w:val="00435F2E"/>
    <w:rsid w:val="004360CE"/>
    <w:rsid w:val="00437DE8"/>
    <w:rsid w:val="00437FFA"/>
    <w:rsid w:val="00441261"/>
    <w:rsid w:val="004428DB"/>
    <w:rsid w:val="004429DA"/>
    <w:rsid w:val="00444075"/>
    <w:rsid w:val="0044414E"/>
    <w:rsid w:val="004448DC"/>
    <w:rsid w:val="00445DD4"/>
    <w:rsid w:val="00446D7B"/>
    <w:rsid w:val="0045013D"/>
    <w:rsid w:val="004523CB"/>
    <w:rsid w:val="0045316B"/>
    <w:rsid w:val="004536B7"/>
    <w:rsid w:val="00453934"/>
    <w:rsid w:val="00454CFD"/>
    <w:rsid w:val="00460C3B"/>
    <w:rsid w:val="00461EFB"/>
    <w:rsid w:val="004635B6"/>
    <w:rsid w:val="00463CCB"/>
    <w:rsid w:val="004641BF"/>
    <w:rsid w:val="00464B19"/>
    <w:rsid w:val="004665C4"/>
    <w:rsid w:val="004667B8"/>
    <w:rsid w:val="004717C7"/>
    <w:rsid w:val="00471F30"/>
    <w:rsid w:val="00473279"/>
    <w:rsid w:val="004735E6"/>
    <w:rsid w:val="00474123"/>
    <w:rsid w:val="00476C8D"/>
    <w:rsid w:val="00481304"/>
    <w:rsid w:val="00481C5C"/>
    <w:rsid w:val="004820B8"/>
    <w:rsid w:val="00484B01"/>
    <w:rsid w:val="00485C96"/>
    <w:rsid w:val="00490183"/>
    <w:rsid w:val="00490982"/>
    <w:rsid w:val="0049275E"/>
    <w:rsid w:val="00493324"/>
    <w:rsid w:val="00493E17"/>
    <w:rsid w:val="00494015"/>
    <w:rsid w:val="004944CF"/>
    <w:rsid w:val="00495F2F"/>
    <w:rsid w:val="004967C7"/>
    <w:rsid w:val="00497A17"/>
    <w:rsid w:val="004A103E"/>
    <w:rsid w:val="004A1C5E"/>
    <w:rsid w:val="004A1D72"/>
    <w:rsid w:val="004A210E"/>
    <w:rsid w:val="004A294B"/>
    <w:rsid w:val="004A39FA"/>
    <w:rsid w:val="004A591C"/>
    <w:rsid w:val="004A624D"/>
    <w:rsid w:val="004A6493"/>
    <w:rsid w:val="004A6A8B"/>
    <w:rsid w:val="004B22F7"/>
    <w:rsid w:val="004B32AA"/>
    <w:rsid w:val="004B5174"/>
    <w:rsid w:val="004B548E"/>
    <w:rsid w:val="004B5A66"/>
    <w:rsid w:val="004B65B1"/>
    <w:rsid w:val="004C041D"/>
    <w:rsid w:val="004C2588"/>
    <w:rsid w:val="004C3B13"/>
    <w:rsid w:val="004C3C52"/>
    <w:rsid w:val="004C5B0C"/>
    <w:rsid w:val="004C6736"/>
    <w:rsid w:val="004C7140"/>
    <w:rsid w:val="004D12F6"/>
    <w:rsid w:val="004D26C9"/>
    <w:rsid w:val="004D357F"/>
    <w:rsid w:val="004D6F51"/>
    <w:rsid w:val="004D76CF"/>
    <w:rsid w:val="004E162D"/>
    <w:rsid w:val="004E1DD6"/>
    <w:rsid w:val="004E20AB"/>
    <w:rsid w:val="004E3648"/>
    <w:rsid w:val="004E402C"/>
    <w:rsid w:val="004E45E0"/>
    <w:rsid w:val="004E5967"/>
    <w:rsid w:val="004E600B"/>
    <w:rsid w:val="004E6192"/>
    <w:rsid w:val="004E7EDB"/>
    <w:rsid w:val="004F208D"/>
    <w:rsid w:val="004F5103"/>
    <w:rsid w:val="004F571C"/>
    <w:rsid w:val="004F6104"/>
    <w:rsid w:val="004F7C61"/>
    <w:rsid w:val="0050015A"/>
    <w:rsid w:val="00502912"/>
    <w:rsid w:val="005032A7"/>
    <w:rsid w:val="00503765"/>
    <w:rsid w:val="00503BE8"/>
    <w:rsid w:val="00504CB5"/>
    <w:rsid w:val="00506FA3"/>
    <w:rsid w:val="00507BCB"/>
    <w:rsid w:val="00511BFC"/>
    <w:rsid w:val="00512786"/>
    <w:rsid w:val="00515F5C"/>
    <w:rsid w:val="00520119"/>
    <w:rsid w:val="00520FF5"/>
    <w:rsid w:val="005223ED"/>
    <w:rsid w:val="00522F05"/>
    <w:rsid w:val="00523057"/>
    <w:rsid w:val="00523850"/>
    <w:rsid w:val="00524BE4"/>
    <w:rsid w:val="00524F9C"/>
    <w:rsid w:val="00525542"/>
    <w:rsid w:val="00525D66"/>
    <w:rsid w:val="005264F4"/>
    <w:rsid w:val="00526AF9"/>
    <w:rsid w:val="00526B72"/>
    <w:rsid w:val="005301F8"/>
    <w:rsid w:val="005353E0"/>
    <w:rsid w:val="0053605B"/>
    <w:rsid w:val="00537A1D"/>
    <w:rsid w:val="00537CF0"/>
    <w:rsid w:val="00540288"/>
    <w:rsid w:val="005402E2"/>
    <w:rsid w:val="005419B6"/>
    <w:rsid w:val="00542042"/>
    <w:rsid w:val="00544FC3"/>
    <w:rsid w:val="0055596E"/>
    <w:rsid w:val="005644C3"/>
    <w:rsid w:val="0056455F"/>
    <w:rsid w:val="005659D8"/>
    <w:rsid w:val="00565BAC"/>
    <w:rsid w:val="00574268"/>
    <w:rsid w:val="00575148"/>
    <w:rsid w:val="005754E7"/>
    <w:rsid w:val="00577036"/>
    <w:rsid w:val="005773D3"/>
    <w:rsid w:val="00577BFC"/>
    <w:rsid w:val="00580613"/>
    <w:rsid w:val="00581655"/>
    <w:rsid w:val="00582D49"/>
    <w:rsid w:val="00584E41"/>
    <w:rsid w:val="005850AE"/>
    <w:rsid w:val="00585D5C"/>
    <w:rsid w:val="005866B6"/>
    <w:rsid w:val="005872EE"/>
    <w:rsid w:val="00590624"/>
    <w:rsid w:val="0059254A"/>
    <w:rsid w:val="00592B17"/>
    <w:rsid w:val="005933F0"/>
    <w:rsid w:val="005935E8"/>
    <w:rsid w:val="00593BD0"/>
    <w:rsid w:val="00595C44"/>
    <w:rsid w:val="00595FCC"/>
    <w:rsid w:val="005965E4"/>
    <w:rsid w:val="00597004"/>
    <w:rsid w:val="005A07C1"/>
    <w:rsid w:val="005A1F3F"/>
    <w:rsid w:val="005A2361"/>
    <w:rsid w:val="005A2433"/>
    <w:rsid w:val="005A2CD5"/>
    <w:rsid w:val="005A2D46"/>
    <w:rsid w:val="005A383C"/>
    <w:rsid w:val="005A419D"/>
    <w:rsid w:val="005A43B1"/>
    <w:rsid w:val="005A43BB"/>
    <w:rsid w:val="005A57AB"/>
    <w:rsid w:val="005B0D57"/>
    <w:rsid w:val="005B0FE3"/>
    <w:rsid w:val="005B19B5"/>
    <w:rsid w:val="005B245F"/>
    <w:rsid w:val="005B40B2"/>
    <w:rsid w:val="005B5615"/>
    <w:rsid w:val="005B6192"/>
    <w:rsid w:val="005B644F"/>
    <w:rsid w:val="005B7DFE"/>
    <w:rsid w:val="005C0418"/>
    <w:rsid w:val="005C475F"/>
    <w:rsid w:val="005C6103"/>
    <w:rsid w:val="005C77A0"/>
    <w:rsid w:val="005C7DF8"/>
    <w:rsid w:val="005C7ED7"/>
    <w:rsid w:val="005D127B"/>
    <w:rsid w:val="005D24A8"/>
    <w:rsid w:val="005D3148"/>
    <w:rsid w:val="005D364B"/>
    <w:rsid w:val="005D4033"/>
    <w:rsid w:val="005D53E0"/>
    <w:rsid w:val="005D55E9"/>
    <w:rsid w:val="005D6199"/>
    <w:rsid w:val="005D67F1"/>
    <w:rsid w:val="005E0E73"/>
    <w:rsid w:val="005E491E"/>
    <w:rsid w:val="005E56AE"/>
    <w:rsid w:val="005E6589"/>
    <w:rsid w:val="005E67E0"/>
    <w:rsid w:val="005E7281"/>
    <w:rsid w:val="005F0C71"/>
    <w:rsid w:val="005F2560"/>
    <w:rsid w:val="005F6A02"/>
    <w:rsid w:val="00600206"/>
    <w:rsid w:val="006004EE"/>
    <w:rsid w:val="00600E80"/>
    <w:rsid w:val="0060115D"/>
    <w:rsid w:val="006011D9"/>
    <w:rsid w:val="00601FA1"/>
    <w:rsid w:val="006020F9"/>
    <w:rsid w:val="00602360"/>
    <w:rsid w:val="00603416"/>
    <w:rsid w:val="00603509"/>
    <w:rsid w:val="0060566B"/>
    <w:rsid w:val="00610412"/>
    <w:rsid w:val="006126F6"/>
    <w:rsid w:val="006155B7"/>
    <w:rsid w:val="0061646D"/>
    <w:rsid w:val="00620BB1"/>
    <w:rsid w:val="00620C40"/>
    <w:rsid w:val="0062285D"/>
    <w:rsid w:val="00626A44"/>
    <w:rsid w:val="00626C49"/>
    <w:rsid w:val="00632390"/>
    <w:rsid w:val="0063249E"/>
    <w:rsid w:val="00634871"/>
    <w:rsid w:val="00641759"/>
    <w:rsid w:val="006425B0"/>
    <w:rsid w:val="006433B5"/>
    <w:rsid w:val="00643A6B"/>
    <w:rsid w:val="00644381"/>
    <w:rsid w:val="00646AF3"/>
    <w:rsid w:val="00651B9F"/>
    <w:rsid w:val="00652075"/>
    <w:rsid w:val="0065220C"/>
    <w:rsid w:val="00652363"/>
    <w:rsid w:val="00652866"/>
    <w:rsid w:val="00652AF7"/>
    <w:rsid w:val="00653836"/>
    <w:rsid w:val="00653BB1"/>
    <w:rsid w:val="00654328"/>
    <w:rsid w:val="00654649"/>
    <w:rsid w:val="00654EE3"/>
    <w:rsid w:val="006553B5"/>
    <w:rsid w:val="00656424"/>
    <w:rsid w:val="00657EE8"/>
    <w:rsid w:val="0066189A"/>
    <w:rsid w:val="00663BFA"/>
    <w:rsid w:val="006644A9"/>
    <w:rsid w:val="006674F2"/>
    <w:rsid w:val="00667A77"/>
    <w:rsid w:val="00671307"/>
    <w:rsid w:val="00672594"/>
    <w:rsid w:val="0067286A"/>
    <w:rsid w:val="00673173"/>
    <w:rsid w:val="00673B8A"/>
    <w:rsid w:val="00673B8E"/>
    <w:rsid w:val="006743F4"/>
    <w:rsid w:val="0067462C"/>
    <w:rsid w:val="006805B3"/>
    <w:rsid w:val="00680ED1"/>
    <w:rsid w:val="00682CED"/>
    <w:rsid w:val="00683815"/>
    <w:rsid w:val="006838FF"/>
    <w:rsid w:val="0068483C"/>
    <w:rsid w:val="00685135"/>
    <w:rsid w:val="006852E5"/>
    <w:rsid w:val="006864EA"/>
    <w:rsid w:val="006912F9"/>
    <w:rsid w:val="006916E5"/>
    <w:rsid w:val="006920F1"/>
    <w:rsid w:val="00692F8D"/>
    <w:rsid w:val="006935F8"/>
    <w:rsid w:val="006936E1"/>
    <w:rsid w:val="00693F20"/>
    <w:rsid w:val="006956B9"/>
    <w:rsid w:val="006965B5"/>
    <w:rsid w:val="00696B41"/>
    <w:rsid w:val="006971C8"/>
    <w:rsid w:val="006A0E6E"/>
    <w:rsid w:val="006A126F"/>
    <w:rsid w:val="006A22BE"/>
    <w:rsid w:val="006A2350"/>
    <w:rsid w:val="006A296D"/>
    <w:rsid w:val="006A2CDD"/>
    <w:rsid w:val="006A3EB7"/>
    <w:rsid w:val="006A4922"/>
    <w:rsid w:val="006A6F8F"/>
    <w:rsid w:val="006A7219"/>
    <w:rsid w:val="006A7423"/>
    <w:rsid w:val="006A7476"/>
    <w:rsid w:val="006B007B"/>
    <w:rsid w:val="006B1E36"/>
    <w:rsid w:val="006B345D"/>
    <w:rsid w:val="006B3CD3"/>
    <w:rsid w:val="006B4E1F"/>
    <w:rsid w:val="006B5D76"/>
    <w:rsid w:val="006B62ED"/>
    <w:rsid w:val="006B6308"/>
    <w:rsid w:val="006B66D1"/>
    <w:rsid w:val="006B7911"/>
    <w:rsid w:val="006C09FD"/>
    <w:rsid w:val="006C1541"/>
    <w:rsid w:val="006C35B8"/>
    <w:rsid w:val="006C5E3C"/>
    <w:rsid w:val="006C64A6"/>
    <w:rsid w:val="006C6D55"/>
    <w:rsid w:val="006D06C2"/>
    <w:rsid w:val="006D6E3B"/>
    <w:rsid w:val="006D7A56"/>
    <w:rsid w:val="006E0E72"/>
    <w:rsid w:val="006E2A2B"/>
    <w:rsid w:val="006E5F9F"/>
    <w:rsid w:val="006E6376"/>
    <w:rsid w:val="006F1670"/>
    <w:rsid w:val="006F197A"/>
    <w:rsid w:val="006F3577"/>
    <w:rsid w:val="006F37CF"/>
    <w:rsid w:val="006F3A00"/>
    <w:rsid w:val="006F48C3"/>
    <w:rsid w:val="006F4CBB"/>
    <w:rsid w:val="006F5310"/>
    <w:rsid w:val="006F6B30"/>
    <w:rsid w:val="006F7562"/>
    <w:rsid w:val="006F77CE"/>
    <w:rsid w:val="006F7F82"/>
    <w:rsid w:val="007015F2"/>
    <w:rsid w:val="007023E7"/>
    <w:rsid w:val="00702C41"/>
    <w:rsid w:val="00703705"/>
    <w:rsid w:val="00704026"/>
    <w:rsid w:val="00704E0C"/>
    <w:rsid w:val="00707829"/>
    <w:rsid w:val="00707DFA"/>
    <w:rsid w:val="00711082"/>
    <w:rsid w:val="007113C9"/>
    <w:rsid w:val="007118B3"/>
    <w:rsid w:val="007157BC"/>
    <w:rsid w:val="00720CFD"/>
    <w:rsid w:val="00721182"/>
    <w:rsid w:val="0072149C"/>
    <w:rsid w:val="00723485"/>
    <w:rsid w:val="00723E29"/>
    <w:rsid w:val="0072430F"/>
    <w:rsid w:val="007255C8"/>
    <w:rsid w:val="00726DDA"/>
    <w:rsid w:val="00727932"/>
    <w:rsid w:val="00730682"/>
    <w:rsid w:val="00730AAE"/>
    <w:rsid w:val="00731141"/>
    <w:rsid w:val="007313B3"/>
    <w:rsid w:val="007321F9"/>
    <w:rsid w:val="00733695"/>
    <w:rsid w:val="00734064"/>
    <w:rsid w:val="007359D8"/>
    <w:rsid w:val="00736052"/>
    <w:rsid w:val="00736A96"/>
    <w:rsid w:val="00740516"/>
    <w:rsid w:val="007415F9"/>
    <w:rsid w:val="00742610"/>
    <w:rsid w:val="00742E69"/>
    <w:rsid w:val="00744DC3"/>
    <w:rsid w:val="00751E7E"/>
    <w:rsid w:val="007548E9"/>
    <w:rsid w:val="0075511F"/>
    <w:rsid w:val="0075514B"/>
    <w:rsid w:val="00757147"/>
    <w:rsid w:val="007571ED"/>
    <w:rsid w:val="00757204"/>
    <w:rsid w:val="007677D3"/>
    <w:rsid w:val="007704DB"/>
    <w:rsid w:val="00770BD3"/>
    <w:rsid w:val="0077184A"/>
    <w:rsid w:val="00772557"/>
    <w:rsid w:val="00772AB3"/>
    <w:rsid w:val="007738B0"/>
    <w:rsid w:val="00773EDA"/>
    <w:rsid w:val="00776B03"/>
    <w:rsid w:val="00777408"/>
    <w:rsid w:val="007832EC"/>
    <w:rsid w:val="00784C27"/>
    <w:rsid w:val="00784CDA"/>
    <w:rsid w:val="007852DD"/>
    <w:rsid w:val="007853E1"/>
    <w:rsid w:val="00787A0C"/>
    <w:rsid w:val="0079179E"/>
    <w:rsid w:val="00792464"/>
    <w:rsid w:val="00793AB8"/>
    <w:rsid w:val="00793CD0"/>
    <w:rsid w:val="00795F5F"/>
    <w:rsid w:val="00797277"/>
    <w:rsid w:val="007974BB"/>
    <w:rsid w:val="00797E4E"/>
    <w:rsid w:val="007A4A9B"/>
    <w:rsid w:val="007A622C"/>
    <w:rsid w:val="007A692C"/>
    <w:rsid w:val="007A6D2D"/>
    <w:rsid w:val="007B04F2"/>
    <w:rsid w:val="007B1911"/>
    <w:rsid w:val="007B3E09"/>
    <w:rsid w:val="007B56AB"/>
    <w:rsid w:val="007C07E6"/>
    <w:rsid w:val="007C14BE"/>
    <w:rsid w:val="007C1CB9"/>
    <w:rsid w:val="007C1DAD"/>
    <w:rsid w:val="007C42B1"/>
    <w:rsid w:val="007C5146"/>
    <w:rsid w:val="007C6A85"/>
    <w:rsid w:val="007C6B07"/>
    <w:rsid w:val="007C70F4"/>
    <w:rsid w:val="007D2659"/>
    <w:rsid w:val="007D274B"/>
    <w:rsid w:val="007D2F68"/>
    <w:rsid w:val="007D5DA0"/>
    <w:rsid w:val="007D630B"/>
    <w:rsid w:val="007D7BD8"/>
    <w:rsid w:val="007E0082"/>
    <w:rsid w:val="007E0B4D"/>
    <w:rsid w:val="007E0EA6"/>
    <w:rsid w:val="007E21A3"/>
    <w:rsid w:val="007E2867"/>
    <w:rsid w:val="007E3585"/>
    <w:rsid w:val="007E49EF"/>
    <w:rsid w:val="007E4BFD"/>
    <w:rsid w:val="007E7A6C"/>
    <w:rsid w:val="007E7FD8"/>
    <w:rsid w:val="007F044A"/>
    <w:rsid w:val="007F0C39"/>
    <w:rsid w:val="007F3D8E"/>
    <w:rsid w:val="007F477A"/>
    <w:rsid w:val="007F649F"/>
    <w:rsid w:val="007F66DE"/>
    <w:rsid w:val="007F6B3A"/>
    <w:rsid w:val="007F6F41"/>
    <w:rsid w:val="008003CA"/>
    <w:rsid w:val="008007D5"/>
    <w:rsid w:val="00802749"/>
    <w:rsid w:val="008030DE"/>
    <w:rsid w:val="0080378F"/>
    <w:rsid w:val="008053D4"/>
    <w:rsid w:val="008068E7"/>
    <w:rsid w:val="00806A71"/>
    <w:rsid w:val="008072AB"/>
    <w:rsid w:val="008074D9"/>
    <w:rsid w:val="00810648"/>
    <w:rsid w:val="0081180D"/>
    <w:rsid w:val="00811D93"/>
    <w:rsid w:val="00812078"/>
    <w:rsid w:val="008121A8"/>
    <w:rsid w:val="008127D8"/>
    <w:rsid w:val="00816FB3"/>
    <w:rsid w:val="008206A8"/>
    <w:rsid w:val="00822594"/>
    <w:rsid w:val="00822974"/>
    <w:rsid w:val="00824330"/>
    <w:rsid w:val="0082451F"/>
    <w:rsid w:val="00824A2A"/>
    <w:rsid w:val="00825E66"/>
    <w:rsid w:val="008275A8"/>
    <w:rsid w:val="008306F1"/>
    <w:rsid w:val="00830C06"/>
    <w:rsid w:val="0083232D"/>
    <w:rsid w:val="00833220"/>
    <w:rsid w:val="00834E53"/>
    <w:rsid w:val="00835F78"/>
    <w:rsid w:val="008368B6"/>
    <w:rsid w:val="008370E1"/>
    <w:rsid w:val="00837136"/>
    <w:rsid w:val="00837768"/>
    <w:rsid w:val="0084015F"/>
    <w:rsid w:val="008404A6"/>
    <w:rsid w:val="00840733"/>
    <w:rsid w:val="00840BBC"/>
    <w:rsid w:val="0084391A"/>
    <w:rsid w:val="00850338"/>
    <w:rsid w:val="008508C9"/>
    <w:rsid w:val="00851ABE"/>
    <w:rsid w:val="00852305"/>
    <w:rsid w:val="008531C6"/>
    <w:rsid w:val="008537B8"/>
    <w:rsid w:val="008541AF"/>
    <w:rsid w:val="00855B08"/>
    <w:rsid w:val="00855C13"/>
    <w:rsid w:val="0085752E"/>
    <w:rsid w:val="00857B81"/>
    <w:rsid w:val="00857C2C"/>
    <w:rsid w:val="00860782"/>
    <w:rsid w:val="0086164E"/>
    <w:rsid w:val="00862F89"/>
    <w:rsid w:val="0086609D"/>
    <w:rsid w:val="00867AFF"/>
    <w:rsid w:val="00867CE2"/>
    <w:rsid w:val="00867EC0"/>
    <w:rsid w:val="008710F4"/>
    <w:rsid w:val="00872026"/>
    <w:rsid w:val="00873D46"/>
    <w:rsid w:val="00873DAE"/>
    <w:rsid w:val="008740B0"/>
    <w:rsid w:val="008763A4"/>
    <w:rsid w:val="00876917"/>
    <w:rsid w:val="00877025"/>
    <w:rsid w:val="00877160"/>
    <w:rsid w:val="008779BA"/>
    <w:rsid w:val="0088369E"/>
    <w:rsid w:val="00883F73"/>
    <w:rsid w:val="00884498"/>
    <w:rsid w:val="008871F3"/>
    <w:rsid w:val="008922FC"/>
    <w:rsid w:val="00894047"/>
    <w:rsid w:val="00894A48"/>
    <w:rsid w:val="00894A6F"/>
    <w:rsid w:val="008978BF"/>
    <w:rsid w:val="008A03D1"/>
    <w:rsid w:val="008A0A1C"/>
    <w:rsid w:val="008A1298"/>
    <w:rsid w:val="008A29E0"/>
    <w:rsid w:val="008A68D5"/>
    <w:rsid w:val="008A69B6"/>
    <w:rsid w:val="008A6CAD"/>
    <w:rsid w:val="008A7F89"/>
    <w:rsid w:val="008B44AE"/>
    <w:rsid w:val="008B4F19"/>
    <w:rsid w:val="008B6838"/>
    <w:rsid w:val="008B6FA6"/>
    <w:rsid w:val="008B7253"/>
    <w:rsid w:val="008B7B5F"/>
    <w:rsid w:val="008B7F8C"/>
    <w:rsid w:val="008C017F"/>
    <w:rsid w:val="008C01CB"/>
    <w:rsid w:val="008C04C1"/>
    <w:rsid w:val="008C0874"/>
    <w:rsid w:val="008C1A87"/>
    <w:rsid w:val="008C1C58"/>
    <w:rsid w:val="008C1F87"/>
    <w:rsid w:val="008C2095"/>
    <w:rsid w:val="008C563C"/>
    <w:rsid w:val="008C68B2"/>
    <w:rsid w:val="008C6FBB"/>
    <w:rsid w:val="008C7572"/>
    <w:rsid w:val="008C7D4F"/>
    <w:rsid w:val="008D118C"/>
    <w:rsid w:val="008D14F1"/>
    <w:rsid w:val="008D1C99"/>
    <w:rsid w:val="008D1F0C"/>
    <w:rsid w:val="008D374C"/>
    <w:rsid w:val="008D4821"/>
    <w:rsid w:val="008D64F3"/>
    <w:rsid w:val="008E1785"/>
    <w:rsid w:val="008E395F"/>
    <w:rsid w:val="008E5508"/>
    <w:rsid w:val="008E5A3F"/>
    <w:rsid w:val="008E6C3D"/>
    <w:rsid w:val="008E7E45"/>
    <w:rsid w:val="008F1F3B"/>
    <w:rsid w:val="008F2B50"/>
    <w:rsid w:val="008F2D0B"/>
    <w:rsid w:val="008F5F24"/>
    <w:rsid w:val="008F6123"/>
    <w:rsid w:val="008F6728"/>
    <w:rsid w:val="009013C0"/>
    <w:rsid w:val="00902435"/>
    <w:rsid w:val="009040A1"/>
    <w:rsid w:val="009045D4"/>
    <w:rsid w:val="00904941"/>
    <w:rsid w:val="00905091"/>
    <w:rsid w:val="00907BBB"/>
    <w:rsid w:val="00911CBD"/>
    <w:rsid w:val="00913117"/>
    <w:rsid w:val="009132C2"/>
    <w:rsid w:val="00913401"/>
    <w:rsid w:val="009168A9"/>
    <w:rsid w:val="0092110D"/>
    <w:rsid w:val="0092158C"/>
    <w:rsid w:val="00922D37"/>
    <w:rsid w:val="00925064"/>
    <w:rsid w:val="0092707B"/>
    <w:rsid w:val="009270CA"/>
    <w:rsid w:val="0092791C"/>
    <w:rsid w:val="009307BA"/>
    <w:rsid w:val="009315FD"/>
    <w:rsid w:val="00931A54"/>
    <w:rsid w:val="009332A9"/>
    <w:rsid w:val="00933C9E"/>
    <w:rsid w:val="00934D42"/>
    <w:rsid w:val="00934F51"/>
    <w:rsid w:val="00935B9C"/>
    <w:rsid w:val="009362A0"/>
    <w:rsid w:val="009363CD"/>
    <w:rsid w:val="009377FF"/>
    <w:rsid w:val="009379A8"/>
    <w:rsid w:val="00937ED5"/>
    <w:rsid w:val="00940BD6"/>
    <w:rsid w:val="00942205"/>
    <w:rsid w:val="009465B4"/>
    <w:rsid w:val="00946748"/>
    <w:rsid w:val="00946B39"/>
    <w:rsid w:val="00947062"/>
    <w:rsid w:val="0095020B"/>
    <w:rsid w:val="00950AAF"/>
    <w:rsid w:val="0095189B"/>
    <w:rsid w:val="009529FA"/>
    <w:rsid w:val="00953050"/>
    <w:rsid w:val="00954F85"/>
    <w:rsid w:val="00956094"/>
    <w:rsid w:val="00961B9F"/>
    <w:rsid w:val="009621E6"/>
    <w:rsid w:val="0096287B"/>
    <w:rsid w:val="00963769"/>
    <w:rsid w:val="0096421A"/>
    <w:rsid w:val="009649CA"/>
    <w:rsid w:val="00964AA6"/>
    <w:rsid w:val="00965F34"/>
    <w:rsid w:val="00967C9A"/>
    <w:rsid w:val="0097115B"/>
    <w:rsid w:val="00973ADA"/>
    <w:rsid w:val="00975F38"/>
    <w:rsid w:val="0097755E"/>
    <w:rsid w:val="0098026D"/>
    <w:rsid w:val="00980DC1"/>
    <w:rsid w:val="0098441D"/>
    <w:rsid w:val="0098533D"/>
    <w:rsid w:val="0098658D"/>
    <w:rsid w:val="00987F31"/>
    <w:rsid w:val="009905F7"/>
    <w:rsid w:val="0099070E"/>
    <w:rsid w:val="00991AA5"/>
    <w:rsid w:val="009927D7"/>
    <w:rsid w:val="00992FA9"/>
    <w:rsid w:val="009940B7"/>
    <w:rsid w:val="009964B9"/>
    <w:rsid w:val="009A0123"/>
    <w:rsid w:val="009A4505"/>
    <w:rsid w:val="009A5D45"/>
    <w:rsid w:val="009A5EB5"/>
    <w:rsid w:val="009A6275"/>
    <w:rsid w:val="009A6B8B"/>
    <w:rsid w:val="009A72DA"/>
    <w:rsid w:val="009A79D8"/>
    <w:rsid w:val="009B1E50"/>
    <w:rsid w:val="009B2C9E"/>
    <w:rsid w:val="009B3830"/>
    <w:rsid w:val="009B4D53"/>
    <w:rsid w:val="009B511A"/>
    <w:rsid w:val="009B7452"/>
    <w:rsid w:val="009C0A2B"/>
    <w:rsid w:val="009C287D"/>
    <w:rsid w:val="009C4A1C"/>
    <w:rsid w:val="009D06C7"/>
    <w:rsid w:val="009D0AAF"/>
    <w:rsid w:val="009D3BE4"/>
    <w:rsid w:val="009D3D60"/>
    <w:rsid w:val="009D49B0"/>
    <w:rsid w:val="009D693C"/>
    <w:rsid w:val="009D6B2C"/>
    <w:rsid w:val="009D75CF"/>
    <w:rsid w:val="009E1D08"/>
    <w:rsid w:val="009E222D"/>
    <w:rsid w:val="009E4017"/>
    <w:rsid w:val="009E50B5"/>
    <w:rsid w:val="009E6049"/>
    <w:rsid w:val="009E75A5"/>
    <w:rsid w:val="009E7A42"/>
    <w:rsid w:val="009F102F"/>
    <w:rsid w:val="009F116C"/>
    <w:rsid w:val="009F1295"/>
    <w:rsid w:val="009F16C9"/>
    <w:rsid w:val="009F1FB9"/>
    <w:rsid w:val="009F2B00"/>
    <w:rsid w:val="009F45D6"/>
    <w:rsid w:val="009F52E7"/>
    <w:rsid w:val="009F5331"/>
    <w:rsid w:val="009F57B4"/>
    <w:rsid w:val="009F7F2A"/>
    <w:rsid w:val="00A00677"/>
    <w:rsid w:val="00A01C5B"/>
    <w:rsid w:val="00A03812"/>
    <w:rsid w:val="00A04656"/>
    <w:rsid w:val="00A04EC9"/>
    <w:rsid w:val="00A07467"/>
    <w:rsid w:val="00A07F04"/>
    <w:rsid w:val="00A123BE"/>
    <w:rsid w:val="00A13241"/>
    <w:rsid w:val="00A13AAA"/>
    <w:rsid w:val="00A13EAC"/>
    <w:rsid w:val="00A13F0B"/>
    <w:rsid w:val="00A14C54"/>
    <w:rsid w:val="00A151B0"/>
    <w:rsid w:val="00A157CA"/>
    <w:rsid w:val="00A15A43"/>
    <w:rsid w:val="00A15C7B"/>
    <w:rsid w:val="00A16ACE"/>
    <w:rsid w:val="00A20906"/>
    <w:rsid w:val="00A20B31"/>
    <w:rsid w:val="00A2128C"/>
    <w:rsid w:val="00A21DE2"/>
    <w:rsid w:val="00A21F74"/>
    <w:rsid w:val="00A22B8B"/>
    <w:rsid w:val="00A22EEA"/>
    <w:rsid w:val="00A242A9"/>
    <w:rsid w:val="00A2455C"/>
    <w:rsid w:val="00A24D6D"/>
    <w:rsid w:val="00A26069"/>
    <w:rsid w:val="00A31FE9"/>
    <w:rsid w:val="00A32759"/>
    <w:rsid w:val="00A3342F"/>
    <w:rsid w:val="00A33921"/>
    <w:rsid w:val="00A36289"/>
    <w:rsid w:val="00A36655"/>
    <w:rsid w:val="00A36DAA"/>
    <w:rsid w:val="00A42C66"/>
    <w:rsid w:val="00A4344F"/>
    <w:rsid w:val="00A43E4B"/>
    <w:rsid w:val="00A475B6"/>
    <w:rsid w:val="00A503E6"/>
    <w:rsid w:val="00A50647"/>
    <w:rsid w:val="00A51A33"/>
    <w:rsid w:val="00A51FEE"/>
    <w:rsid w:val="00A52EAC"/>
    <w:rsid w:val="00A53C04"/>
    <w:rsid w:val="00A549F7"/>
    <w:rsid w:val="00A558E0"/>
    <w:rsid w:val="00A55B0A"/>
    <w:rsid w:val="00A566BD"/>
    <w:rsid w:val="00A574A1"/>
    <w:rsid w:val="00A57694"/>
    <w:rsid w:val="00A601E3"/>
    <w:rsid w:val="00A602D6"/>
    <w:rsid w:val="00A60BD7"/>
    <w:rsid w:val="00A62E83"/>
    <w:rsid w:val="00A639FB"/>
    <w:rsid w:val="00A6420D"/>
    <w:rsid w:val="00A64A70"/>
    <w:rsid w:val="00A64DAD"/>
    <w:rsid w:val="00A65920"/>
    <w:rsid w:val="00A65AE6"/>
    <w:rsid w:val="00A65B39"/>
    <w:rsid w:val="00A66B5F"/>
    <w:rsid w:val="00A67715"/>
    <w:rsid w:val="00A678E9"/>
    <w:rsid w:val="00A700C6"/>
    <w:rsid w:val="00A710C8"/>
    <w:rsid w:val="00A711C6"/>
    <w:rsid w:val="00A7176F"/>
    <w:rsid w:val="00A732A2"/>
    <w:rsid w:val="00A744E4"/>
    <w:rsid w:val="00A75127"/>
    <w:rsid w:val="00A75EA7"/>
    <w:rsid w:val="00A77468"/>
    <w:rsid w:val="00A8133C"/>
    <w:rsid w:val="00A82F04"/>
    <w:rsid w:val="00A8432F"/>
    <w:rsid w:val="00A84A22"/>
    <w:rsid w:val="00A868AE"/>
    <w:rsid w:val="00A86C4D"/>
    <w:rsid w:val="00A86F06"/>
    <w:rsid w:val="00A93B40"/>
    <w:rsid w:val="00A96386"/>
    <w:rsid w:val="00A96B50"/>
    <w:rsid w:val="00A9710A"/>
    <w:rsid w:val="00A9766C"/>
    <w:rsid w:val="00AA00A1"/>
    <w:rsid w:val="00AA1003"/>
    <w:rsid w:val="00AA1243"/>
    <w:rsid w:val="00AA16EC"/>
    <w:rsid w:val="00AA16FF"/>
    <w:rsid w:val="00AA1FB2"/>
    <w:rsid w:val="00AA2AFE"/>
    <w:rsid w:val="00AA2CB1"/>
    <w:rsid w:val="00AA37EA"/>
    <w:rsid w:val="00AA3D71"/>
    <w:rsid w:val="00AA3FB7"/>
    <w:rsid w:val="00AA4631"/>
    <w:rsid w:val="00AA488A"/>
    <w:rsid w:val="00AA4AC5"/>
    <w:rsid w:val="00AA56C4"/>
    <w:rsid w:val="00AA5962"/>
    <w:rsid w:val="00AB11B9"/>
    <w:rsid w:val="00AB2B32"/>
    <w:rsid w:val="00AB2C2B"/>
    <w:rsid w:val="00AB3195"/>
    <w:rsid w:val="00AB5408"/>
    <w:rsid w:val="00AB5723"/>
    <w:rsid w:val="00AC015D"/>
    <w:rsid w:val="00AC1F30"/>
    <w:rsid w:val="00AC21D1"/>
    <w:rsid w:val="00AC3752"/>
    <w:rsid w:val="00AC38AE"/>
    <w:rsid w:val="00AC4105"/>
    <w:rsid w:val="00AC4586"/>
    <w:rsid w:val="00AC5B22"/>
    <w:rsid w:val="00AC702C"/>
    <w:rsid w:val="00AD2649"/>
    <w:rsid w:val="00AD43E3"/>
    <w:rsid w:val="00AD5555"/>
    <w:rsid w:val="00AD6333"/>
    <w:rsid w:val="00AD6C98"/>
    <w:rsid w:val="00AD7B79"/>
    <w:rsid w:val="00AE10B1"/>
    <w:rsid w:val="00AE1E94"/>
    <w:rsid w:val="00AE1EFD"/>
    <w:rsid w:val="00AE27A9"/>
    <w:rsid w:val="00AE388B"/>
    <w:rsid w:val="00AE3BF0"/>
    <w:rsid w:val="00AE464B"/>
    <w:rsid w:val="00AE5FD8"/>
    <w:rsid w:val="00AE6BAE"/>
    <w:rsid w:val="00AF0A40"/>
    <w:rsid w:val="00AF31EC"/>
    <w:rsid w:val="00AF6873"/>
    <w:rsid w:val="00AF7B95"/>
    <w:rsid w:val="00AF7BFC"/>
    <w:rsid w:val="00B012A4"/>
    <w:rsid w:val="00B0255A"/>
    <w:rsid w:val="00B04919"/>
    <w:rsid w:val="00B07B97"/>
    <w:rsid w:val="00B07CF8"/>
    <w:rsid w:val="00B1368D"/>
    <w:rsid w:val="00B151AD"/>
    <w:rsid w:val="00B21EEC"/>
    <w:rsid w:val="00B22ABB"/>
    <w:rsid w:val="00B23FC2"/>
    <w:rsid w:val="00B256A6"/>
    <w:rsid w:val="00B2591D"/>
    <w:rsid w:val="00B276E5"/>
    <w:rsid w:val="00B300EE"/>
    <w:rsid w:val="00B32E97"/>
    <w:rsid w:val="00B348BC"/>
    <w:rsid w:val="00B3570E"/>
    <w:rsid w:val="00B3764F"/>
    <w:rsid w:val="00B402DF"/>
    <w:rsid w:val="00B40934"/>
    <w:rsid w:val="00B40BE1"/>
    <w:rsid w:val="00B41BA9"/>
    <w:rsid w:val="00B41FA2"/>
    <w:rsid w:val="00B42D35"/>
    <w:rsid w:val="00B4413C"/>
    <w:rsid w:val="00B50A2A"/>
    <w:rsid w:val="00B51232"/>
    <w:rsid w:val="00B52EA6"/>
    <w:rsid w:val="00B5359A"/>
    <w:rsid w:val="00B548D4"/>
    <w:rsid w:val="00B56C96"/>
    <w:rsid w:val="00B57365"/>
    <w:rsid w:val="00B6048F"/>
    <w:rsid w:val="00B60618"/>
    <w:rsid w:val="00B60EFD"/>
    <w:rsid w:val="00B63998"/>
    <w:rsid w:val="00B63E2D"/>
    <w:rsid w:val="00B64240"/>
    <w:rsid w:val="00B648C3"/>
    <w:rsid w:val="00B654D1"/>
    <w:rsid w:val="00B65E9C"/>
    <w:rsid w:val="00B66DCE"/>
    <w:rsid w:val="00B66EBD"/>
    <w:rsid w:val="00B6730D"/>
    <w:rsid w:val="00B71218"/>
    <w:rsid w:val="00B721DB"/>
    <w:rsid w:val="00B729C1"/>
    <w:rsid w:val="00B73C61"/>
    <w:rsid w:val="00B74057"/>
    <w:rsid w:val="00B74CAC"/>
    <w:rsid w:val="00B769D6"/>
    <w:rsid w:val="00B7753C"/>
    <w:rsid w:val="00B80338"/>
    <w:rsid w:val="00B845A6"/>
    <w:rsid w:val="00B845A8"/>
    <w:rsid w:val="00B84C9E"/>
    <w:rsid w:val="00B85F47"/>
    <w:rsid w:val="00B860E8"/>
    <w:rsid w:val="00B86D8F"/>
    <w:rsid w:val="00B87A73"/>
    <w:rsid w:val="00B913E8"/>
    <w:rsid w:val="00B918E9"/>
    <w:rsid w:val="00B91F6B"/>
    <w:rsid w:val="00B92385"/>
    <w:rsid w:val="00B938DA"/>
    <w:rsid w:val="00B95FCB"/>
    <w:rsid w:val="00B96BAB"/>
    <w:rsid w:val="00B9741A"/>
    <w:rsid w:val="00BA0F64"/>
    <w:rsid w:val="00BA2DE0"/>
    <w:rsid w:val="00BA481C"/>
    <w:rsid w:val="00BA5B3C"/>
    <w:rsid w:val="00BA78CB"/>
    <w:rsid w:val="00BB0CA1"/>
    <w:rsid w:val="00BB3D00"/>
    <w:rsid w:val="00BB40AC"/>
    <w:rsid w:val="00BB4779"/>
    <w:rsid w:val="00BB51D8"/>
    <w:rsid w:val="00BB7CD0"/>
    <w:rsid w:val="00BC030D"/>
    <w:rsid w:val="00BC0535"/>
    <w:rsid w:val="00BC09A5"/>
    <w:rsid w:val="00BC1313"/>
    <w:rsid w:val="00BC42F6"/>
    <w:rsid w:val="00BC7223"/>
    <w:rsid w:val="00BC7A5D"/>
    <w:rsid w:val="00BC7EE3"/>
    <w:rsid w:val="00BD2198"/>
    <w:rsid w:val="00BD29D2"/>
    <w:rsid w:val="00BD3214"/>
    <w:rsid w:val="00BD7228"/>
    <w:rsid w:val="00BE01B2"/>
    <w:rsid w:val="00BE035C"/>
    <w:rsid w:val="00BE24C4"/>
    <w:rsid w:val="00BE3F2F"/>
    <w:rsid w:val="00BE617E"/>
    <w:rsid w:val="00BF009B"/>
    <w:rsid w:val="00BF0ADD"/>
    <w:rsid w:val="00BF388E"/>
    <w:rsid w:val="00BF58F0"/>
    <w:rsid w:val="00C036F3"/>
    <w:rsid w:val="00C0422D"/>
    <w:rsid w:val="00C04C63"/>
    <w:rsid w:val="00C04E49"/>
    <w:rsid w:val="00C06AB1"/>
    <w:rsid w:val="00C07655"/>
    <w:rsid w:val="00C1007F"/>
    <w:rsid w:val="00C11F6D"/>
    <w:rsid w:val="00C130B8"/>
    <w:rsid w:val="00C140D9"/>
    <w:rsid w:val="00C1424A"/>
    <w:rsid w:val="00C14C01"/>
    <w:rsid w:val="00C14D35"/>
    <w:rsid w:val="00C17561"/>
    <w:rsid w:val="00C177EB"/>
    <w:rsid w:val="00C222C8"/>
    <w:rsid w:val="00C2289D"/>
    <w:rsid w:val="00C24025"/>
    <w:rsid w:val="00C262B5"/>
    <w:rsid w:val="00C2654A"/>
    <w:rsid w:val="00C26771"/>
    <w:rsid w:val="00C26B9D"/>
    <w:rsid w:val="00C26E35"/>
    <w:rsid w:val="00C27FA4"/>
    <w:rsid w:val="00C3164E"/>
    <w:rsid w:val="00C338D8"/>
    <w:rsid w:val="00C3450F"/>
    <w:rsid w:val="00C3489B"/>
    <w:rsid w:val="00C34CE1"/>
    <w:rsid w:val="00C3540D"/>
    <w:rsid w:val="00C35D6F"/>
    <w:rsid w:val="00C36355"/>
    <w:rsid w:val="00C3666B"/>
    <w:rsid w:val="00C3740A"/>
    <w:rsid w:val="00C37722"/>
    <w:rsid w:val="00C44D65"/>
    <w:rsid w:val="00C45850"/>
    <w:rsid w:val="00C50BEC"/>
    <w:rsid w:val="00C54534"/>
    <w:rsid w:val="00C54C09"/>
    <w:rsid w:val="00C615AF"/>
    <w:rsid w:val="00C6201E"/>
    <w:rsid w:val="00C62AB6"/>
    <w:rsid w:val="00C64453"/>
    <w:rsid w:val="00C64671"/>
    <w:rsid w:val="00C64FE1"/>
    <w:rsid w:val="00C6536A"/>
    <w:rsid w:val="00C65DF9"/>
    <w:rsid w:val="00C669AD"/>
    <w:rsid w:val="00C67E78"/>
    <w:rsid w:val="00C7170E"/>
    <w:rsid w:val="00C735A9"/>
    <w:rsid w:val="00C73803"/>
    <w:rsid w:val="00C77640"/>
    <w:rsid w:val="00C77B00"/>
    <w:rsid w:val="00C80225"/>
    <w:rsid w:val="00C80A7F"/>
    <w:rsid w:val="00C8127F"/>
    <w:rsid w:val="00C81E5E"/>
    <w:rsid w:val="00C834A1"/>
    <w:rsid w:val="00C83BFD"/>
    <w:rsid w:val="00C83D27"/>
    <w:rsid w:val="00C83DA5"/>
    <w:rsid w:val="00C845EA"/>
    <w:rsid w:val="00C85029"/>
    <w:rsid w:val="00C8690C"/>
    <w:rsid w:val="00C86B0E"/>
    <w:rsid w:val="00C9128C"/>
    <w:rsid w:val="00C91FBE"/>
    <w:rsid w:val="00C92E9C"/>
    <w:rsid w:val="00C9414A"/>
    <w:rsid w:val="00C94A26"/>
    <w:rsid w:val="00C9638C"/>
    <w:rsid w:val="00C96411"/>
    <w:rsid w:val="00C968CC"/>
    <w:rsid w:val="00C96FF0"/>
    <w:rsid w:val="00C97EFF"/>
    <w:rsid w:val="00CA3AD2"/>
    <w:rsid w:val="00CA3F72"/>
    <w:rsid w:val="00CA6A4F"/>
    <w:rsid w:val="00CA7746"/>
    <w:rsid w:val="00CB1167"/>
    <w:rsid w:val="00CB2D00"/>
    <w:rsid w:val="00CB3275"/>
    <w:rsid w:val="00CB4088"/>
    <w:rsid w:val="00CB4856"/>
    <w:rsid w:val="00CB730B"/>
    <w:rsid w:val="00CB74B2"/>
    <w:rsid w:val="00CB7746"/>
    <w:rsid w:val="00CC1F78"/>
    <w:rsid w:val="00CC2F34"/>
    <w:rsid w:val="00CC3939"/>
    <w:rsid w:val="00CC3AF4"/>
    <w:rsid w:val="00CC4D35"/>
    <w:rsid w:val="00CC5D8A"/>
    <w:rsid w:val="00CC6ADA"/>
    <w:rsid w:val="00CD0500"/>
    <w:rsid w:val="00CD3817"/>
    <w:rsid w:val="00CD494E"/>
    <w:rsid w:val="00CD57D7"/>
    <w:rsid w:val="00CD5DF4"/>
    <w:rsid w:val="00CD7A9D"/>
    <w:rsid w:val="00CE17E1"/>
    <w:rsid w:val="00CE35AA"/>
    <w:rsid w:val="00CE5DEE"/>
    <w:rsid w:val="00CE64C0"/>
    <w:rsid w:val="00CE6D97"/>
    <w:rsid w:val="00CE7A55"/>
    <w:rsid w:val="00CF01D9"/>
    <w:rsid w:val="00CF2116"/>
    <w:rsid w:val="00CF3DD0"/>
    <w:rsid w:val="00CF437A"/>
    <w:rsid w:val="00CF6AA2"/>
    <w:rsid w:val="00CF76B5"/>
    <w:rsid w:val="00D00AC8"/>
    <w:rsid w:val="00D00FD2"/>
    <w:rsid w:val="00D02F36"/>
    <w:rsid w:val="00D039D3"/>
    <w:rsid w:val="00D03A51"/>
    <w:rsid w:val="00D0681F"/>
    <w:rsid w:val="00D127B1"/>
    <w:rsid w:val="00D12806"/>
    <w:rsid w:val="00D129D6"/>
    <w:rsid w:val="00D15135"/>
    <w:rsid w:val="00D16BFC"/>
    <w:rsid w:val="00D1798D"/>
    <w:rsid w:val="00D17A36"/>
    <w:rsid w:val="00D17C72"/>
    <w:rsid w:val="00D20A5E"/>
    <w:rsid w:val="00D227FD"/>
    <w:rsid w:val="00D24755"/>
    <w:rsid w:val="00D247E3"/>
    <w:rsid w:val="00D316E8"/>
    <w:rsid w:val="00D32B39"/>
    <w:rsid w:val="00D33E12"/>
    <w:rsid w:val="00D348A8"/>
    <w:rsid w:val="00D34CE8"/>
    <w:rsid w:val="00D4029E"/>
    <w:rsid w:val="00D40C23"/>
    <w:rsid w:val="00D41402"/>
    <w:rsid w:val="00D438BB"/>
    <w:rsid w:val="00D43C6D"/>
    <w:rsid w:val="00D46DD9"/>
    <w:rsid w:val="00D501A1"/>
    <w:rsid w:val="00D5029A"/>
    <w:rsid w:val="00D512B5"/>
    <w:rsid w:val="00D514F7"/>
    <w:rsid w:val="00D5191B"/>
    <w:rsid w:val="00D5352D"/>
    <w:rsid w:val="00D5508D"/>
    <w:rsid w:val="00D55ECD"/>
    <w:rsid w:val="00D60298"/>
    <w:rsid w:val="00D6137B"/>
    <w:rsid w:val="00D624D4"/>
    <w:rsid w:val="00D62613"/>
    <w:rsid w:val="00D62995"/>
    <w:rsid w:val="00D62DBD"/>
    <w:rsid w:val="00D63097"/>
    <w:rsid w:val="00D63DF5"/>
    <w:rsid w:val="00D712A7"/>
    <w:rsid w:val="00D7311F"/>
    <w:rsid w:val="00D7346E"/>
    <w:rsid w:val="00D73AD0"/>
    <w:rsid w:val="00D74A65"/>
    <w:rsid w:val="00D75DC8"/>
    <w:rsid w:val="00D76BD5"/>
    <w:rsid w:val="00D7715F"/>
    <w:rsid w:val="00D82AC7"/>
    <w:rsid w:val="00D859CC"/>
    <w:rsid w:val="00D85ACA"/>
    <w:rsid w:val="00D86115"/>
    <w:rsid w:val="00D86F11"/>
    <w:rsid w:val="00D878DF"/>
    <w:rsid w:val="00D930FE"/>
    <w:rsid w:val="00D93ADE"/>
    <w:rsid w:val="00D93D3C"/>
    <w:rsid w:val="00D942EC"/>
    <w:rsid w:val="00D94410"/>
    <w:rsid w:val="00D96818"/>
    <w:rsid w:val="00DA069B"/>
    <w:rsid w:val="00DA27F9"/>
    <w:rsid w:val="00DA379B"/>
    <w:rsid w:val="00DA52D3"/>
    <w:rsid w:val="00DB09E4"/>
    <w:rsid w:val="00DB1989"/>
    <w:rsid w:val="00DB1DE3"/>
    <w:rsid w:val="00DB22F8"/>
    <w:rsid w:val="00DB3B6B"/>
    <w:rsid w:val="00DB3EEB"/>
    <w:rsid w:val="00DB4390"/>
    <w:rsid w:val="00DB4868"/>
    <w:rsid w:val="00DB6EFF"/>
    <w:rsid w:val="00DB70C2"/>
    <w:rsid w:val="00DC03AE"/>
    <w:rsid w:val="00DC0AEB"/>
    <w:rsid w:val="00DC1922"/>
    <w:rsid w:val="00DC19C6"/>
    <w:rsid w:val="00DC31F3"/>
    <w:rsid w:val="00DC45B4"/>
    <w:rsid w:val="00DC4EB9"/>
    <w:rsid w:val="00DC5654"/>
    <w:rsid w:val="00DC692B"/>
    <w:rsid w:val="00DD0298"/>
    <w:rsid w:val="00DD07DA"/>
    <w:rsid w:val="00DD12B1"/>
    <w:rsid w:val="00DD1E29"/>
    <w:rsid w:val="00DD21F2"/>
    <w:rsid w:val="00DD314B"/>
    <w:rsid w:val="00DD3993"/>
    <w:rsid w:val="00DD5406"/>
    <w:rsid w:val="00DD7D75"/>
    <w:rsid w:val="00DE190F"/>
    <w:rsid w:val="00DE23B8"/>
    <w:rsid w:val="00DE2414"/>
    <w:rsid w:val="00DE2C8F"/>
    <w:rsid w:val="00DE524B"/>
    <w:rsid w:val="00DE7D6B"/>
    <w:rsid w:val="00DF08DE"/>
    <w:rsid w:val="00DF1EBE"/>
    <w:rsid w:val="00DF2770"/>
    <w:rsid w:val="00DF277E"/>
    <w:rsid w:val="00DF3C84"/>
    <w:rsid w:val="00DF439F"/>
    <w:rsid w:val="00DF5E24"/>
    <w:rsid w:val="00DF6568"/>
    <w:rsid w:val="00E0213C"/>
    <w:rsid w:val="00E02AAA"/>
    <w:rsid w:val="00E037FC"/>
    <w:rsid w:val="00E03899"/>
    <w:rsid w:val="00E05102"/>
    <w:rsid w:val="00E05F3F"/>
    <w:rsid w:val="00E060BA"/>
    <w:rsid w:val="00E10D0D"/>
    <w:rsid w:val="00E10DA3"/>
    <w:rsid w:val="00E11350"/>
    <w:rsid w:val="00E11ADE"/>
    <w:rsid w:val="00E14C86"/>
    <w:rsid w:val="00E1502E"/>
    <w:rsid w:val="00E20C05"/>
    <w:rsid w:val="00E210EF"/>
    <w:rsid w:val="00E22151"/>
    <w:rsid w:val="00E22A00"/>
    <w:rsid w:val="00E2303F"/>
    <w:rsid w:val="00E23064"/>
    <w:rsid w:val="00E23CFE"/>
    <w:rsid w:val="00E24238"/>
    <w:rsid w:val="00E2437B"/>
    <w:rsid w:val="00E24E6D"/>
    <w:rsid w:val="00E24FBD"/>
    <w:rsid w:val="00E258FE"/>
    <w:rsid w:val="00E263CA"/>
    <w:rsid w:val="00E319DA"/>
    <w:rsid w:val="00E34E1A"/>
    <w:rsid w:val="00E35805"/>
    <w:rsid w:val="00E373F3"/>
    <w:rsid w:val="00E4671D"/>
    <w:rsid w:val="00E504A4"/>
    <w:rsid w:val="00E50CB9"/>
    <w:rsid w:val="00E522D0"/>
    <w:rsid w:val="00E54D4B"/>
    <w:rsid w:val="00E55262"/>
    <w:rsid w:val="00E570E8"/>
    <w:rsid w:val="00E571AD"/>
    <w:rsid w:val="00E57CE8"/>
    <w:rsid w:val="00E61F34"/>
    <w:rsid w:val="00E6415E"/>
    <w:rsid w:val="00E64432"/>
    <w:rsid w:val="00E65F17"/>
    <w:rsid w:val="00E66E1A"/>
    <w:rsid w:val="00E66F8A"/>
    <w:rsid w:val="00E67227"/>
    <w:rsid w:val="00E67F89"/>
    <w:rsid w:val="00E70C8E"/>
    <w:rsid w:val="00E71285"/>
    <w:rsid w:val="00E72C23"/>
    <w:rsid w:val="00E72CA2"/>
    <w:rsid w:val="00E73C2E"/>
    <w:rsid w:val="00E75AAA"/>
    <w:rsid w:val="00E774F8"/>
    <w:rsid w:val="00E77DDE"/>
    <w:rsid w:val="00E8025A"/>
    <w:rsid w:val="00E80809"/>
    <w:rsid w:val="00E82AD4"/>
    <w:rsid w:val="00E86857"/>
    <w:rsid w:val="00E870EF"/>
    <w:rsid w:val="00E903BF"/>
    <w:rsid w:val="00E90D06"/>
    <w:rsid w:val="00E92683"/>
    <w:rsid w:val="00E928F7"/>
    <w:rsid w:val="00E943A5"/>
    <w:rsid w:val="00E9772A"/>
    <w:rsid w:val="00EA0BE4"/>
    <w:rsid w:val="00EA247E"/>
    <w:rsid w:val="00EA38B5"/>
    <w:rsid w:val="00EA533C"/>
    <w:rsid w:val="00EA7202"/>
    <w:rsid w:val="00EB094E"/>
    <w:rsid w:val="00EB0CD5"/>
    <w:rsid w:val="00EB1E85"/>
    <w:rsid w:val="00EB3793"/>
    <w:rsid w:val="00EB5082"/>
    <w:rsid w:val="00EB6C2C"/>
    <w:rsid w:val="00EB6C70"/>
    <w:rsid w:val="00EB6D01"/>
    <w:rsid w:val="00EB7175"/>
    <w:rsid w:val="00EB7DBE"/>
    <w:rsid w:val="00EC3A2D"/>
    <w:rsid w:val="00EC49A8"/>
    <w:rsid w:val="00EC506A"/>
    <w:rsid w:val="00EC543A"/>
    <w:rsid w:val="00EC5C0F"/>
    <w:rsid w:val="00EC65F6"/>
    <w:rsid w:val="00EC7EEB"/>
    <w:rsid w:val="00ED0E19"/>
    <w:rsid w:val="00ED154B"/>
    <w:rsid w:val="00ED17DF"/>
    <w:rsid w:val="00ED225B"/>
    <w:rsid w:val="00ED304B"/>
    <w:rsid w:val="00ED3499"/>
    <w:rsid w:val="00ED3579"/>
    <w:rsid w:val="00ED3C76"/>
    <w:rsid w:val="00ED4671"/>
    <w:rsid w:val="00ED62B2"/>
    <w:rsid w:val="00ED69FD"/>
    <w:rsid w:val="00ED6E4E"/>
    <w:rsid w:val="00EE1237"/>
    <w:rsid w:val="00EE1AA4"/>
    <w:rsid w:val="00EE2146"/>
    <w:rsid w:val="00EE239E"/>
    <w:rsid w:val="00EE49A6"/>
    <w:rsid w:val="00EE5325"/>
    <w:rsid w:val="00EE5F5E"/>
    <w:rsid w:val="00EE751A"/>
    <w:rsid w:val="00EF03A1"/>
    <w:rsid w:val="00EF561F"/>
    <w:rsid w:val="00EF7F72"/>
    <w:rsid w:val="00F03448"/>
    <w:rsid w:val="00F0675A"/>
    <w:rsid w:val="00F06A40"/>
    <w:rsid w:val="00F079C1"/>
    <w:rsid w:val="00F114C1"/>
    <w:rsid w:val="00F11762"/>
    <w:rsid w:val="00F11D98"/>
    <w:rsid w:val="00F12678"/>
    <w:rsid w:val="00F12F23"/>
    <w:rsid w:val="00F134F9"/>
    <w:rsid w:val="00F13F4D"/>
    <w:rsid w:val="00F14961"/>
    <w:rsid w:val="00F14E6B"/>
    <w:rsid w:val="00F15200"/>
    <w:rsid w:val="00F158A7"/>
    <w:rsid w:val="00F16A72"/>
    <w:rsid w:val="00F17A70"/>
    <w:rsid w:val="00F203E1"/>
    <w:rsid w:val="00F2106F"/>
    <w:rsid w:val="00F2301E"/>
    <w:rsid w:val="00F23563"/>
    <w:rsid w:val="00F25059"/>
    <w:rsid w:val="00F2541C"/>
    <w:rsid w:val="00F25F31"/>
    <w:rsid w:val="00F276E4"/>
    <w:rsid w:val="00F279A4"/>
    <w:rsid w:val="00F27A03"/>
    <w:rsid w:val="00F32EA9"/>
    <w:rsid w:val="00F3315F"/>
    <w:rsid w:val="00F36F33"/>
    <w:rsid w:val="00F37393"/>
    <w:rsid w:val="00F376AB"/>
    <w:rsid w:val="00F41742"/>
    <w:rsid w:val="00F41943"/>
    <w:rsid w:val="00F4242D"/>
    <w:rsid w:val="00F426C2"/>
    <w:rsid w:val="00F46CA9"/>
    <w:rsid w:val="00F47E28"/>
    <w:rsid w:val="00F5092A"/>
    <w:rsid w:val="00F51661"/>
    <w:rsid w:val="00F530AA"/>
    <w:rsid w:val="00F5364F"/>
    <w:rsid w:val="00F544AB"/>
    <w:rsid w:val="00F555E7"/>
    <w:rsid w:val="00F55D34"/>
    <w:rsid w:val="00F60DE4"/>
    <w:rsid w:val="00F616B7"/>
    <w:rsid w:val="00F620AD"/>
    <w:rsid w:val="00F645F8"/>
    <w:rsid w:val="00F64AA1"/>
    <w:rsid w:val="00F64CFD"/>
    <w:rsid w:val="00F64E42"/>
    <w:rsid w:val="00F67587"/>
    <w:rsid w:val="00F6758A"/>
    <w:rsid w:val="00F67B9D"/>
    <w:rsid w:val="00F70DF1"/>
    <w:rsid w:val="00F7587D"/>
    <w:rsid w:val="00F7591F"/>
    <w:rsid w:val="00F760B7"/>
    <w:rsid w:val="00F77DD7"/>
    <w:rsid w:val="00F8078C"/>
    <w:rsid w:val="00F83E58"/>
    <w:rsid w:val="00F83FA6"/>
    <w:rsid w:val="00F8443E"/>
    <w:rsid w:val="00F8522C"/>
    <w:rsid w:val="00F85C4F"/>
    <w:rsid w:val="00F85F35"/>
    <w:rsid w:val="00F87A5A"/>
    <w:rsid w:val="00F90AE4"/>
    <w:rsid w:val="00F9237F"/>
    <w:rsid w:val="00F928E5"/>
    <w:rsid w:val="00F92951"/>
    <w:rsid w:val="00F931CC"/>
    <w:rsid w:val="00F96023"/>
    <w:rsid w:val="00F9783A"/>
    <w:rsid w:val="00FA00BC"/>
    <w:rsid w:val="00FA2368"/>
    <w:rsid w:val="00FA2FC4"/>
    <w:rsid w:val="00FA311E"/>
    <w:rsid w:val="00FA6C25"/>
    <w:rsid w:val="00FB09CA"/>
    <w:rsid w:val="00FB1257"/>
    <w:rsid w:val="00FB1F48"/>
    <w:rsid w:val="00FB3BB0"/>
    <w:rsid w:val="00FB3DB5"/>
    <w:rsid w:val="00FB4291"/>
    <w:rsid w:val="00FB4945"/>
    <w:rsid w:val="00FB4B89"/>
    <w:rsid w:val="00FB5177"/>
    <w:rsid w:val="00FB569D"/>
    <w:rsid w:val="00FB5D20"/>
    <w:rsid w:val="00FC0138"/>
    <w:rsid w:val="00FC04D6"/>
    <w:rsid w:val="00FC0D14"/>
    <w:rsid w:val="00FC1E1A"/>
    <w:rsid w:val="00FC246C"/>
    <w:rsid w:val="00FC267E"/>
    <w:rsid w:val="00FC4745"/>
    <w:rsid w:val="00FC4DA4"/>
    <w:rsid w:val="00FC5996"/>
    <w:rsid w:val="00FC6CC2"/>
    <w:rsid w:val="00FC7268"/>
    <w:rsid w:val="00FD1006"/>
    <w:rsid w:val="00FD1FA6"/>
    <w:rsid w:val="00FD2397"/>
    <w:rsid w:val="00FD39F9"/>
    <w:rsid w:val="00FD54E8"/>
    <w:rsid w:val="00FD55AA"/>
    <w:rsid w:val="00FD55C7"/>
    <w:rsid w:val="00FD5797"/>
    <w:rsid w:val="00FD6B4D"/>
    <w:rsid w:val="00FD722E"/>
    <w:rsid w:val="00FD74BF"/>
    <w:rsid w:val="00FE0E48"/>
    <w:rsid w:val="00FE17E8"/>
    <w:rsid w:val="00FE3FDB"/>
    <w:rsid w:val="00FE50C0"/>
    <w:rsid w:val="00FE60FA"/>
    <w:rsid w:val="00FE6194"/>
    <w:rsid w:val="00FE6CDA"/>
    <w:rsid w:val="00FE7CED"/>
    <w:rsid w:val="00FF0A8A"/>
    <w:rsid w:val="00FF179C"/>
    <w:rsid w:val="00FF4F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38D5AF-29D7-4431-9C4C-B6A8153BE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76</TotalTime>
  <Pages>2</Pages>
  <Words>924</Words>
  <Characters>4296</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96</cp:revision>
  <cp:lastPrinted>2020-02-29T10:17:00Z</cp:lastPrinted>
  <dcterms:created xsi:type="dcterms:W3CDTF">2020-04-18T08:38:00Z</dcterms:created>
  <dcterms:modified xsi:type="dcterms:W3CDTF">2020-04-18T09:54:00Z</dcterms:modified>
</cp:coreProperties>
</file>