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4190B977" w:rsidR="00DD3993" w:rsidRDefault="000266FD" w:rsidP="000266FD">
      <w:pPr>
        <w:spacing w:line="360" w:lineRule="auto"/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Rabdomante di vita</w:t>
      </w:r>
    </w:p>
    <w:p w14:paraId="75A7A1AE" w14:textId="7CCB6BC2" w:rsidR="00DD3993" w:rsidRDefault="00240950" w:rsidP="000266FD">
      <w:pPr>
        <w:spacing w:line="360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E037FC">
        <w:rPr>
          <w:rFonts w:ascii="Tempus Sans ITC" w:hAnsi="Tempus Sans ITC"/>
          <w:sz w:val="20"/>
        </w:rPr>
        <w:t xml:space="preserve">Samaritana al pozzo </w:t>
      </w:r>
      <w:r w:rsidR="005223ED">
        <w:rPr>
          <w:rFonts w:ascii="Tempus Sans ITC" w:hAnsi="Tempus Sans ITC"/>
          <w:sz w:val="20"/>
        </w:rPr>
        <w:t>Giovanni 4</w:t>
      </w:r>
      <w:r w:rsidR="00DD3993">
        <w:rPr>
          <w:rFonts w:ascii="Tempus Sans ITC" w:hAnsi="Tempus Sans ITC"/>
          <w:sz w:val="20"/>
        </w:rPr>
        <w:t>)</w:t>
      </w:r>
    </w:p>
    <w:p w14:paraId="3AF28014" w14:textId="750DE8D4" w:rsidR="00DD3993" w:rsidRDefault="00A700C6" w:rsidP="000266FD">
      <w:pPr>
        <w:spacing w:line="360" w:lineRule="auto"/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</w:t>
      </w:r>
      <w:r w:rsidR="005223ED">
        <w:rPr>
          <w:rFonts w:ascii="Tempus Sans ITC" w:hAnsi="Tempus Sans ITC"/>
          <w:sz w:val="20"/>
        </w:rPr>
        <w:t>I</w:t>
      </w:r>
      <w:r w:rsidR="00B50A2A">
        <w:rPr>
          <w:rFonts w:ascii="Tempus Sans ITC" w:hAnsi="Tempus Sans ITC"/>
          <w:sz w:val="20"/>
        </w:rPr>
        <w:t>I Quaresima anno A</w:t>
      </w:r>
    </w:p>
    <w:p w14:paraId="43A9BDCF" w14:textId="77777777" w:rsidR="003E5657" w:rsidRDefault="003E5657" w:rsidP="000266FD">
      <w:pPr>
        <w:spacing w:line="360" w:lineRule="auto"/>
        <w:jc w:val="both"/>
      </w:pPr>
    </w:p>
    <w:p w14:paraId="046EEE69" w14:textId="3F65DF94" w:rsidR="00D712A7" w:rsidRDefault="00C94A26" w:rsidP="000266FD">
      <w:pPr>
        <w:spacing w:line="360" w:lineRule="auto"/>
        <w:ind w:firstLine="708"/>
        <w:jc w:val="both"/>
      </w:pPr>
      <w:r>
        <w:t>“</w:t>
      </w:r>
      <w:r w:rsidR="009D3BE4">
        <w:rPr>
          <w:i/>
          <w:iCs/>
        </w:rPr>
        <w:t>Gesù dunque, affaticato per il viaggio, sedeva presso il pozz</w:t>
      </w:r>
      <w:r w:rsidR="006425B0">
        <w:rPr>
          <w:i/>
          <w:iCs/>
        </w:rPr>
        <w:t>o. Era circa mezzogiorno</w:t>
      </w:r>
      <w:r w:rsidR="0060566B">
        <w:t>”</w:t>
      </w:r>
      <w:r w:rsidR="006425B0">
        <w:t>.</w:t>
      </w:r>
      <w:r w:rsidR="0060566B">
        <w:t xml:space="preserve"> </w:t>
      </w:r>
      <w:r w:rsidR="006425B0">
        <w:t xml:space="preserve">Quanta poesia </w:t>
      </w:r>
      <w:r w:rsidR="00E037FC">
        <w:t xml:space="preserve">ho fatto Signore </w:t>
      </w:r>
      <w:r w:rsidR="006425B0">
        <w:t xml:space="preserve">su questa tua stanchezza, </w:t>
      </w:r>
      <w:r w:rsidR="00173946">
        <w:t>su questo tuo bisogno di acqua, su questo tuo “</w:t>
      </w:r>
      <w:r w:rsidR="00173946" w:rsidRPr="00A07467">
        <w:rPr>
          <w:i/>
          <w:iCs/>
        </w:rPr>
        <w:t>voler aver bisogno di noi</w:t>
      </w:r>
      <w:r w:rsidR="00173946">
        <w:t xml:space="preserve">”, ricordi quante volte </w:t>
      </w:r>
      <w:r w:rsidR="00797277">
        <w:t xml:space="preserve">ho declinato questo pensiero? Solo che adesso è difficile, adesso che </w:t>
      </w:r>
      <w:r w:rsidR="00862F89">
        <w:t>abbiamo</w:t>
      </w:r>
      <w:r w:rsidR="00797277">
        <w:t xml:space="preserve"> bisogno </w:t>
      </w:r>
      <w:r w:rsidR="00600E80">
        <w:t>che qualcosa cambi</w:t>
      </w:r>
      <w:r w:rsidR="00BB0CA1">
        <w:t xml:space="preserve"> davvero</w:t>
      </w:r>
      <w:r w:rsidR="00600E80">
        <w:t>…</w:t>
      </w:r>
      <w:r w:rsidR="00BB0CA1">
        <w:t xml:space="preserve">adesso </w:t>
      </w:r>
      <w:r w:rsidR="00862F89">
        <w:t xml:space="preserve">che non è possibile continuare con questa </w:t>
      </w:r>
      <w:r w:rsidR="002C05C8">
        <w:t xml:space="preserve">tortura di assenze, adesso che ci è stato tolto perfino </w:t>
      </w:r>
      <w:r w:rsidR="00F83E58">
        <w:t xml:space="preserve">lo spazio dell’accompagnamento e del lutto, adesso </w:t>
      </w:r>
      <w:r w:rsidR="00797277">
        <w:t>è</w:t>
      </w:r>
      <w:r w:rsidR="00F83E58">
        <w:t xml:space="preserve"> ancora più</w:t>
      </w:r>
      <w:r w:rsidR="00797277">
        <w:t xml:space="preserve"> difficile </w:t>
      </w:r>
      <w:r w:rsidR="005850AE">
        <w:t xml:space="preserve">accettare di </w:t>
      </w:r>
      <w:r w:rsidR="00797277">
        <w:t xml:space="preserve">vederti lì seduto, e stanco, come noi, </w:t>
      </w:r>
      <w:r w:rsidR="00BB0CA1">
        <w:t xml:space="preserve">nella sosta di un </w:t>
      </w:r>
      <w:r w:rsidR="00601FA1">
        <w:t>questo</w:t>
      </w:r>
      <w:r w:rsidR="00797277">
        <w:t xml:space="preserve"> viaggio che</w:t>
      </w:r>
      <w:r w:rsidR="00601FA1">
        <w:t xml:space="preserve"> tutti</w:t>
      </w:r>
      <w:r w:rsidR="00797277">
        <w:t xml:space="preserve"> avevamo sognato diverso.</w:t>
      </w:r>
      <w:r w:rsidR="00F83E58">
        <w:t xml:space="preserve"> Adesso è proprio dura accettare che tu sei il volto del Dio inutile.</w:t>
      </w:r>
      <w:r w:rsidR="00600E80">
        <w:t xml:space="preserve"> </w:t>
      </w:r>
    </w:p>
    <w:p w14:paraId="2ACC192D" w14:textId="360F32FB" w:rsidR="00371FD5" w:rsidRDefault="00E71285" w:rsidP="000266FD">
      <w:pPr>
        <w:spacing w:line="360" w:lineRule="auto"/>
        <w:ind w:firstLine="708"/>
        <w:jc w:val="both"/>
      </w:pPr>
      <w:r>
        <w:t>M</w:t>
      </w:r>
      <w:r w:rsidR="00F83E58">
        <w:t>a mi</w:t>
      </w:r>
      <w:r>
        <w:t xml:space="preserve"> siedo con te, posso? Non dico niente, non ho parole, </w:t>
      </w:r>
      <w:r w:rsidR="007F66DE">
        <w:t xml:space="preserve">manca </w:t>
      </w:r>
      <w:r w:rsidR="007113C9">
        <w:t xml:space="preserve">la lucidità di mettere in fila due pensieri. Mi metto qui solo perché sono abituato a te, e </w:t>
      </w:r>
      <w:r w:rsidR="00DB22F8">
        <w:t xml:space="preserve">perché </w:t>
      </w:r>
      <w:r w:rsidR="00FC5996">
        <w:t>tra gente povera ci si capisce no?</w:t>
      </w:r>
      <w:r w:rsidR="007F66DE">
        <w:t xml:space="preserve"> </w:t>
      </w:r>
      <w:r w:rsidR="00FC5996">
        <w:t xml:space="preserve">Mi siedo qui con te, nel cuore di questo </w:t>
      </w:r>
      <w:r w:rsidR="007F66DE">
        <w:t>mondo</w:t>
      </w:r>
      <w:r w:rsidR="005850AE">
        <w:t xml:space="preserve"> che</w:t>
      </w:r>
      <w:r w:rsidR="007F66DE">
        <w:t xml:space="preserve"> </w:t>
      </w:r>
      <w:r w:rsidR="00FC5996">
        <w:t xml:space="preserve">in poco tempo </w:t>
      </w:r>
      <w:r w:rsidR="007F66DE">
        <w:t xml:space="preserve">ha </w:t>
      </w:r>
      <w:r w:rsidR="005850AE">
        <w:t>dovuto imparare a</w:t>
      </w:r>
      <w:r w:rsidR="007F66DE">
        <w:t xml:space="preserve"> nascondersi,</w:t>
      </w:r>
      <w:r w:rsidR="00FC5996">
        <w:t xml:space="preserve"> non eravamo </w:t>
      </w:r>
      <w:r w:rsidR="005850AE">
        <w:t xml:space="preserve">più </w:t>
      </w:r>
      <w:r w:rsidR="00FC5996">
        <w:t>abituati</w:t>
      </w:r>
      <w:r w:rsidR="00214259">
        <w:t>, ci è voluto un po’, adesso però</w:t>
      </w:r>
      <w:r w:rsidR="007F66DE">
        <w:t xml:space="preserve"> non c’è </w:t>
      </w:r>
      <w:r w:rsidR="00214259">
        <w:t xml:space="preserve">quasi più </w:t>
      </w:r>
      <w:r w:rsidR="007F66DE">
        <w:t>nessuno in giro</w:t>
      </w:r>
      <w:r w:rsidR="00B60EFD">
        <w:t xml:space="preserve">, </w:t>
      </w:r>
      <w:r w:rsidR="00A64DAD">
        <w:t>l’orologio si è fermato</w:t>
      </w:r>
      <w:r w:rsidR="00214259">
        <w:t xml:space="preserve"> per</w:t>
      </w:r>
      <w:r w:rsidR="00A64DAD">
        <w:t xml:space="preserve"> sempre</w:t>
      </w:r>
      <w:r w:rsidR="00214259">
        <w:t xml:space="preserve"> </w:t>
      </w:r>
      <w:r w:rsidR="005850AE">
        <w:t>su questo torrido</w:t>
      </w:r>
      <w:r w:rsidR="00A64DAD">
        <w:t xml:space="preserve"> mezzogiorno</w:t>
      </w:r>
      <w:r w:rsidR="005850AE">
        <w:t xml:space="preserve"> </w:t>
      </w:r>
      <w:r w:rsidR="003A3A17">
        <w:t>che toglie il respiro</w:t>
      </w:r>
      <w:r w:rsidR="00A64DAD">
        <w:t>, come ora,</w:t>
      </w:r>
      <w:r w:rsidR="00214259">
        <w:t xml:space="preserve"> qui</w:t>
      </w:r>
      <w:r w:rsidR="00A64DAD">
        <w:t xml:space="preserve"> al pozzo, tempo in cui nessuno esce di casa</w:t>
      </w:r>
      <w:r w:rsidR="00214259">
        <w:t>, per sempre mezzogiorno, un incubo</w:t>
      </w:r>
      <w:r w:rsidR="007F66DE">
        <w:t xml:space="preserve">. </w:t>
      </w:r>
      <w:r w:rsidR="00371FD5">
        <w:t>Ognuno è solo con le sue seti</w:t>
      </w:r>
      <w:r w:rsidR="00A64DAD">
        <w:t xml:space="preserve"> sempre più brucianti, senza un secchio per cavar un po’ d’acqua,</w:t>
      </w:r>
      <w:r w:rsidR="00371FD5">
        <w:t xml:space="preserve"> </w:t>
      </w:r>
      <w:r w:rsidR="00214259">
        <w:t xml:space="preserve">davanti a un pozzo profondo che ha sempre promesso vita e che ora invece rimbomba solo sirene di morte. Ognuno è solo, </w:t>
      </w:r>
      <w:r w:rsidR="00371FD5">
        <w:t>come me e te adesso</w:t>
      </w:r>
      <w:r w:rsidR="00214259">
        <w:t>, e la solitudine fa più paura perfino della morte</w:t>
      </w:r>
      <w:r w:rsidR="00371FD5">
        <w:t>.</w:t>
      </w:r>
    </w:p>
    <w:p w14:paraId="460BF9C9" w14:textId="04DFEBE7" w:rsidR="00E060BA" w:rsidRDefault="007F66DE" w:rsidP="000266FD">
      <w:pPr>
        <w:spacing w:line="360" w:lineRule="auto"/>
        <w:ind w:firstLine="708"/>
        <w:jc w:val="both"/>
      </w:pPr>
      <w:r>
        <w:t>Il mondo si è ritirato.</w:t>
      </w:r>
      <w:r w:rsidR="00214259">
        <w:t xml:space="preserve"> </w:t>
      </w:r>
      <w:r w:rsidR="00381AA2">
        <w:t>È</w:t>
      </w:r>
      <w:r w:rsidR="00214259">
        <w:t xml:space="preserve"> una brutta sensazione.</w:t>
      </w:r>
      <w:r w:rsidR="00A64DAD">
        <w:t xml:space="preserve"> Abbiamo scoperto la verità, siamo sospesi su un mucchio di false sicurezz</w:t>
      </w:r>
      <w:r w:rsidR="00381AA2">
        <w:t xml:space="preserve">e che </w:t>
      </w:r>
      <w:r w:rsidR="00ED6E4E">
        <w:t>semplicemente si sciolgono, sottrazione</w:t>
      </w:r>
      <w:r w:rsidR="00E060BA">
        <w:t xml:space="preserve">, una </w:t>
      </w:r>
      <w:r w:rsidR="0023102F">
        <w:t>“</w:t>
      </w:r>
      <w:r w:rsidR="00E060BA">
        <w:t>contro</w:t>
      </w:r>
      <w:r w:rsidR="0023102F">
        <w:t>-</w:t>
      </w:r>
      <w:r w:rsidR="00E060BA">
        <w:t>Genesi</w:t>
      </w:r>
      <w:r w:rsidR="0023102F">
        <w:t>”</w:t>
      </w:r>
      <w:r w:rsidR="00E060BA">
        <w:t>, il silenzio inghiotte la Creazione.</w:t>
      </w:r>
      <w:r>
        <w:t xml:space="preserve"> </w:t>
      </w:r>
      <w:r w:rsidR="005B644F">
        <w:t>Un</w:t>
      </w:r>
      <w:r w:rsidR="0023102F">
        <w:t xml:space="preserve"> Dio</w:t>
      </w:r>
      <w:r w:rsidR="005B644F">
        <w:t xml:space="preserve"> che sembra rimangiarsi la Parola</w:t>
      </w:r>
      <w:r w:rsidR="00F41943">
        <w:t xml:space="preserve">. Ed </w:t>
      </w:r>
      <w:r w:rsidR="005B644F">
        <w:t>è</w:t>
      </w:r>
      <w:r w:rsidR="00F41943">
        <w:t xml:space="preserve"> cosa</w:t>
      </w:r>
      <w:r w:rsidR="005B644F">
        <w:t xml:space="preserve"> tragica.</w:t>
      </w:r>
    </w:p>
    <w:p w14:paraId="277070A7" w14:textId="21E1FA69" w:rsidR="001D3DE0" w:rsidRDefault="005B644F" w:rsidP="000266FD">
      <w:pPr>
        <w:spacing w:line="360" w:lineRule="auto"/>
        <w:ind w:firstLine="708"/>
        <w:jc w:val="both"/>
      </w:pPr>
      <w:r>
        <w:t>Mi chiedi dell</w:t>
      </w:r>
      <w:r w:rsidR="001F6631">
        <w:t xml:space="preserve">a </w:t>
      </w:r>
      <w:r>
        <w:t>C</w:t>
      </w:r>
      <w:r w:rsidR="001F6631">
        <w:t>hiesa? L’ho vista in difficoltà</w:t>
      </w:r>
      <w:r w:rsidR="00A64DAD">
        <w:t xml:space="preserve"> anche stavolta</w:t>
      </w:r>
      <w:r w:rsidR="001F6631">
        <w:t xml:space="preserve"> sai? </w:t>
      </w:r>
      <w:r>
        <w:t xml:space="preserve">Ma è un mio punto di vista. </w:t>
      </w:r>
      <w:r w:rsidR="001F6631">
        <w:t xml:space="preserve">Sappiamo solo litigare, da una parte </w:t>
      </w:r>
      <w:r w:rsidR="00F8443E">
        <w:t xml:space="preserve">chi crede </w:t>
      </w:r>
      <w:r w:rsidR="00371FD5">
        <w:t xml:space="preserve">che a furia di preghiere il Padre si svegli e faccia smettere questo flagello. </w:t>
      </w:r>
      <w:r w:rsidR="00A64DAD">
        <w:t xml:space="preserve">Che per me questa è una bestemmia bella e buona. </w:t>
      </w:r>
      <w:r w:rsidR="00371FD5">
        <w:t xml:space="preserve">Dall’altra parte </w:t>
      </w:r>
      <w:r w:rsidR="00A64DAD">
        <w:t>una fede moderna che, detto tra noi, non mi sembra in grado di reggere l’urto del mistero.</w:t>
      </w:r>
      <w:r w:rsidR="00E060BA">
        <w:t xml:space="preserve"> Tante parole troppo </w:t>
      </w:r>
      <w:r w:rsidR="00FC4745">
        <w:t xml:space="preserve">insignificanti. Tanta aggregazione. Tanto illudersi che il Vangelo </w:t>
      </w:r>
      <w:r w:rsidR="000C25ED">
        <w:t>si chinasse fino a passare</w:t>
      </w:r>
      <w:r w:rsidR="00FC4745">
        <w:t xml:space="preserve"> dentro a mille banalità.</w:t>
      </w:r>
      <w:r w:rsidR="00A64DAD">
        <w:t xml:space="preserve"> </w:t>
      </w:r>
      <w:r w:rsidR="000C25ED">
        <w:t xml:space="preserve">Io non ci ho mai creduto. </w:t>
      </w:r>
      <w:r w:rsidR="00A64DAD">
        <w:t xml:space="preserve">Lo dico sottovoce ma mi sembra che la pastorale degli ultimi tempi si sia concentrata su altro, </w:t>
      </w:r>
      <w:r w:rsidR="000C25ED">
        <w:t xml:space="preserve">che </w:t>
      </w:r>
      <w:r w:rsidR="00A64DAD">
        <w:t>abbia tradito il campo di gioco,</w:t>
      </w:r>
      <w:r w:rsidR="00FC4745">
        <w:t xml:space="preserve"> invece</w:t>
      </w:r>
      <w:r w:rsidR="00A64DAD">
        <w:t xml:space="preserve"> noi siamo al mondo per fare i conti con la morte. E con l’amore. Che però senza morte è or</w:t>
      </w:r>
      <w:r w:rsidR="00520FF5">
        <w:t xml:space="preserve">fana ed inutile. Tenerle insieme amore e morte, questo il nostro </w:t>
      </w:r>
      <w:r w:rsidR="001D3DE0">
        <w:t>compito.</w:t>
      </w:r>
      <w:r w:rsidR="000C25ED">
        <w:t xml:space="preserve"> Il resto non conta nulla.</w:t>
      </w:r>
      <w:r w:rsidR="00C9128C">
        <w:t xml:space="preserve"> </w:t>
      </w:r>
    </w:p>
    <w:p w14:paraId="30729DC2" w14:textId="0807D770" w:rsidR="003E6DBD" w:rsidRDefault="001D3DE0" w:rsidP="000266FD">
      <w:pPr>
        <w:spacing w:line="360" w:lineRule="auto"/>
        <w:ind w:firstLine="708"/>
        <w:jc w:val="both"/>
      </w:pPr>
      <w:r w:rsidRPr="004360CE">
        <w:rPr>
          <w:i/>
          <w:iCs/>
        </w:rPr>
        <w:t>“Giunge una donna samaritana ad attingere acqua. Le dice Gesù “dammi da bere”</w:t>
      </w:r>
      <w:r w:rsidR="004360CE" w:rsidRPr="004360CE">
        <w:rPr>
          <w:i/>
          <w:iCs/>
        </w:rPr>
        <w:t>.</w:t>
      </w:r>
      <w:r w:rsidR="00371FD5" w:rsidRPr="004360CE">
        <w:rPr>
          <w:i/>
          <w:iCs/>
        </w:rPr>
        <w:t xml:space="preserve"> </w:t>
      </w:r>
      <w:r w:rsidR="00C27FA4">
        <w:t xml:space="preserve">Non ti avrebbe chiesto niente lei, sarebbe arrivata, avrebbe preso ciò che le serviva e </w:t>
      </w:r>
      <w:r w:rsidR="008A6CAD">
        <w:t xml:space="preserve">se ne </w:t>
      </w:r>
      <w:r w:rsidR="00C27FA4">
        <w:t xml:space="preserve">sarebbe andata. </w:t>
      </w:r>
      <w:proofErr w:type="gramStart"/>
      <w:r w:rsidR="00C27FA4">
        <w:lastRenderedPageBreak/>
        <w:t>Eppure</w:t>
      </w:r>
      <w:proofErr w:type="gramEnd"/>
      <w:r w:rsidR="00C27FA4">
        <w:t xml:space="preserve"> tu la fermi. La obblighi a sentirsi importante. </w:t>
      </w:r>
      <w:r w:rsidR="00E0213C">
        <w:t>Utile. Cercata.</w:t>
      </w:r>
      <w:r w:rsidR="007C42B1">
        <w:t xml:space="preserve"> Non risolvi mai nulla tu, non sei per niente un Dio </w:t>
      </w:r>
      <w:r w:rsidR="000C25ED">
        <w:t>che risolve i problemi, neanche a pregarti</w:t>
      </w:r>
      <w:r w:rsidR="007C42B1">
        <w:t xml:space="preserve">, </w:t>
      </w:r>
      <w:r w:rsidR="009F1295">
        <w:t>invece</w:t>
      </w:r>
      <w:r w:rsidR="000C25ED">
        <w:t xml:space="preserve"> preferisci</w:t>
      </w:r>
      <w:r w:rsidR="009F1295">
        <w:t xml:space="preserve"> resuscit</w:t>
      </w:r>
      <w:r w:rsidR="000C25ED">
        <w:t>are</w:t>
      </w:r>
      <w:r w:rsidR="009F1295">
        <w:t xml:space="preserve"> nelle persone quel poco che hanno, </w:t>
      </w:r>
      <w:r w:rsidR="00D82AC7">
        <w:t>rendi importanti le persone</w:t>
      </w:r>
      <w:r w:rsidR="008A6CAD">
        <w:t xml:space="preserve"> attraverso pochi pani, pochi pesci, un po’ di profumo, </w:t>
      </w:r>
      <w:r w:rsidR="003E6DBD">
        <w:t>un</w:t>
      </w:r>
      <w:r w:rsidR="00F928E5">
        <w:t>’anfora</w:t>
      </w:r>
      <w:r w:rsidR="000C25ED">
        <w:t>…</w:t>
      </w:r>
    </w:p>
    <w:p w14:paraId="1825D1FD" w14:textId="16C69E41" w:rsidR="00B913E8" w:rsidRDefault="003E6DBD" w:rsidP="000266FD">
      <w:pPr>
        <w:spacing w:line="360" w:lineRule="auto"/>
        <w:ind w:firstLine="708"/>
        <w:jc w:val="both"/>
      </w:pPr>
      <w:r>
        <w:t>Non riesco a non pensare a questo</w:t>
      </w:r>
      <w:r w:rsidR="00D82AC7">
        <w:t xml:space="preserve"> dramma collettivo, a questo smarrimento infinito, alla balbuzie </w:t>
      </w:r>
      <w:r w:rsidR="00AA4AC5">
        <w:t>pastorale delle nostre parrocchie. Bloccate non tanto da un decreto ma dallo smarrimento che viene dal</w:t>
      </w:r>
      <w:r w:rsidR="00F47E28">
        <w:t>l’essere divise dentro</w:t>
      </w:r>
      <w:r w:rsidR="002733D8">
        <w:t xml:space="preserve">. Ci siamo scandalizzati per la facilità con cui la gente ha fatto a meno di noi. </w:t>
      </w:r>
      <w:r w:rsidR="008A0A1C">
        <w:t xml:space="preserve">In verità questo avviene già da tempo. </w:t>
      </w:r>
      <w:r w:rsidR="00461EFB">
        <w:t xml:space="preserve">E forse è giusto. </w:t>
      </w:r>
      <w:r w:rsidR="00F928E5">
        <w:t>Ci siamo intestarditi sulle liturgie da celebrare e non ci siamo scandalizzati per</w:t>
      </w:r>
      <w:r w:rsidR="00461EFB">
        <w:t xml:space="preserve"> la nostra incapacità di resuscitare umanità buona nella gente. </w:t>
      </w:r>
      <w:r w:rsidR="005773D3">
        <w:t>Sì, a</w:t>
      </w:r>
      <w:r w:rsidR="002733D8">
        <w:t>vremmo dovuto imparare da te</w:t>
      </w:r>
      <w:r w:rsidR="005773D3">
        <w:t xml:space="preserve"> e non ci siamo ancora riusciti</w:t>
      </w:r>
      <w:r w:rsidR="002733D8">
        <w:t xml:space="preserve">, avremmo dovuto sederci al pozzo </w:t>
      </w:r>
      <w:r w:rsidR="000A6903">
        <w:t>insieme a tutti a dire</w:t>
      </w:r>
      <w:r w:rsidR="005773D3">
        <w:t xml:space="preserve"> semplicemente</w:t>
      </w:r>
      <w:r w:rsidR="000A6903">
        <w:t xml:space="preserve"> “</w:t>
      </w:r>
      <w:r w:rsidR="000A6903" w:rsidRPr="005773D3">
        <w:rPr>
          <w:i/>
          <w:iCs/>
        </w:rPr>
        <w:t>abbiamo sete</w:t>
      </w:r>
      <w:r w:rsidR="000A6903">
        <w:t xml:space="preserve">” e </w:t>
      </w:r>
      <w:r w:rsidR="005773D3">
        <w:t>“</w:t>
      </w:r>
      <w:r w:rsidR="000A6903" w:rsidRPr="005773D3">
        <w:rPr>
          <w:i/>
          <w:iCs/>
        </w:rPr>
        <w:t>non abbiamo risposte</w:t>
      </w:r>
      <w:r w:rsidR="005773D3">
        <w:t>”</w:t>
      </w:r>
      <w:r w:rsidR="000A6903">
        <w:t>. Avremmo dovuto rimanere lì, stanch</w:t>
      </w:r>
      <w:r w:rsidR="005773D3">
        <w:t>i</w:t>
      </w:r>
      <w:r w:rsidR="000A6903">
        <w:t xml:space="preserve"> e seduti</w:t>
      </w:r>
      <w:r w:rsidR="005773D3">
        <w:t xml:space="preserve"> e in silenzio</w:t>
      </w:r>
      <w:r w:rsidR="000A6903">
        <w:t xml:space="preserve">, </w:t>
      </w:r>
      <w:r w:rsidR="002733D8">
        <w:t xml:space="preserve">a ringraziare medici e infermieri, a </w:t>
      </w:r>
      <w:r w:rsidR="003F4F9B">
        <w:t>fare i complimenti a chi si curava della vita, a chi</w:t>
      </w:r>
      <w:r w:rsidR="000A6903">
        <w:t xml:space="preserve"> non smetteva di cercare soluzioni, a chi teneva la mano a</w:t>
      </w:r>
      <w:r w:rsidR="006F37CF">
        <w:t>i morenti. A</w:t>
      </w:r>
      <w:r w:rsidR="00E2437B">
        <w:t xml:space="preserve"> </w:t>
      </w:r>
      <w:r w:rsidR="00C44D65">
        <w:t>veder</w:t>
      </w:r>
      <w:r w:rsidR="00A43E4B">
        <w:t>e</w:t>
      </w:r>
      <w:r w:rsidR="00C44D65">
        <w:t xml:space="preserve"> presente</w:t>
      </w:r>
      <w:r w:rsidR="00A43E4B">
        <w:t xml:space="preserve"> il Vangelo dentro </w:t>
      </w:r>
      <w:r w:rsidR="00C44D65">
        <w:t xml:space="preserve">quei </w:t>
      </w:r>
      <w:r w:rsidR="00B913E8">
        <w:t>gest</w:t>
      </w:r>
      <w:r w:rsidR="00A43E4B">
        <w:t>i</w:t>
      </w:r>
      <w:r w:rsidR="00C44D65">
        <w:t xml:space="preserve"> di umanità che </w:t>
      </w:r>
      <w:r w:rsidR="00A43E4B">
        <w:t>sono</w:t>
      </w:r>
      <w:r w:rsidR="00C44D65">
        <w:t xml:space="preserve"> la vera e unica liturgia possibile.</w:t>
      </w:r>
      <w:r w:rsidR="006F37CF">
        <w:t xml:space="preserve"> </w:t>
      </w:r>
      <w:r w:rsidR="00C44D65">
        <w:t xml:space="preserve">Il Vangelo </w:t>
      </w:r>
      <w:r w:rsidR="00B913E8">
        <w:t xml:space="preserve">resuscitato nei gesti di </w:t>
      </w:r>
      <w:r w:rsidR="006F37CF">
        <w:t xml:space="preserve">chi cerca, spesso invano, di mantenere umano l’atto del morire. </w:t>
      </w:r>
    </w:p>
    <w:p w14:paraId="15CF0302" w14:textId="3F5AC434" w:rsidR="00797277" w:rsidRDefault="006F37CF" w:rsidP="000266FD">
      <w:pPr>
        <w:spacing w:line="360" w:lineRule="auto"/>
        <w:ind w:firstLine="708"/>
        <w:jc w:val="both"/>
      </w:pPr>
      <w:r>
        <w:t>Invece di stare zitti proprio non riusciamo e riempiamo spazi con catene di preghiere, benediz</w:t>
      </w:r>
      <w:r w:rsidR="00095EFA">
        <w:t xml:space="preserve">ioni dal testo discutibile, </w:t>
      </w:r>
      <w:r w:rsidR="00BD3214">
        <w:t xml:space="preserve">novene e…ti risparmio le forme di pastorale più bizzarre </w:t>
      </w:r>
      <w:r w:rsidR="00582D49">
        <w:t xml:space="preserve">e di poco gusto. </w:t>
      </w:r>
    </w:p>
    <w:p w14:paraId="22A96A77" w14:textId="74DF98E4" w:rsidR="00582D49" w:rsidRDefault="00582D49" w:rsidP="000266FD">
      <w:pPr>
        <w:spacing w:line="360" w:lineRule="auto"/>
        <w:ind w:firstLine="708"/>
        <w:jc w:val="both"/>
      </w:pPr>
      <w:r>
        <w:t xml:space="preserve">Io ti guardo assetato e inutile e </w:t>
      </w:r>
      <w:r w:rsidR="009168A9">
        <w:t xml:space="preserve">bello, </w:t>
      </w:r>
      <w:r w:rsidR="00B913E8">
        <w:t xml:space="preserve">qui sul bordo del pozzo, </w:t>
      </w:r>
      <w:r w:rsidR="009168A9">
        <w:t xml:space="preserve">e </w:t>
      </w:r>
      <w:r>
        <w:t xml:space="preserve">mi vergogno della mia incapacità di </w:t>
      </w:r>
      <w:r w:rsidR="001B3968">
        <w:t>accettare</w:t>
      </w:r>
      <w:r w:rsidR="009168A9">
        <w:t xml:space="preserve"> con pacificazione questo momento di sete e di inuti</w:t>
      </w:r>
      <w:r w:rsidR="00331991">
        <w:t xml:space="preserve">lità </w:t>
      </w:r>
      <w:r w:rsidR="00B913E8">
        <w:t>profonda</w:t>
      </w:r>
      <w:r w:rsidR="00331991">
        <w:t>.</w:t>
      </w:r>
      <w:r w:rsidR="00420D36">
        <w:t xml:space="preserve"> Questo momento in cui non riesco ad accettare la mia fragilità, la mia rabbia, il mio senso di vuoto. Chiedilo anche a me Signore, chiedi qualcosa anche a me, chiedimi di darti da bere!</w:t>
      </w:r>
      <w:r w:rsidR="00956094">
        <w:t xml:space="preserve"> Perché io non credo di avere </w:t>
      </w:r>
      <w:r w:rsidR="009964B9">
        <w:t xml:space="preserve">nemmeno </w:t>
      </w:r>
      <w:r w:rsidR="00956094">
        <w:t>un goccio d’acqua.</w:t>
      </w:r>
      <w:r w:rsidR="00A43E4B">
        <w:t xml:space="preserve"> Ma tu la vedi. Rabdomante di vita.</w:t>
      </w:r>
    </w:p>
    <w:p w14:paraId="590021B4" w14:textId="308E0703" w:rsidR="00D40C23" w:rsidRDefault="007E0EA6" w:rsidP="000266FD">
      <w:pPr>
        <w:spacing w:line="360" w:lineRule="auto"/>
        <w:ind w:firstLine="708"/>
        <w:jc w:val="both"/>
      </w:pPr>
      <w:r w:rsidRPr="00956094">
        <w:rPr>
          <w:i/>
          <w:iCs/>
        </w:rPr>
        <w:t>“</w:t>
      </w:r>
      <w:r w:rsidR="00B2591D" w:rsidRPr="00956094">
        <w:rPr>
          <w:i/>
          <w:iCs/>
        </w:rPr>
        <w:t xml:space="preserve">L’acqua che io gli darò </w:t>
      </w:r>
      <w:r w:rsidR="00D40C23" w:rsidRPr="00956094">
        <w:rPr>
          <w:i/>
          <w:iCs/>
        </w:rPr>
        <w:t>diventerà in lui una sorgente di acqua viva”</w:t>
      </w:r>
      <w:r w:rsidR="00140749">
        <w:t xml:space="preserve">. </w:t>
      </w:r>
      <w:r w:rsidR="00B913E8">
        <w:t>Stai parlando con la samaritana, è una storia d’amore, le tue sono</w:t>
      </w:r>
      <w:r w:rsidR="00A43E4B">
        <w:t xml:space="preserve"> tutte</w:t>
      </w:r>
      <w:r w:rsidR="00B913E8">
        <w:t xml:space="preserve"> storie d’amore. E</w:t>
      </w:r>
      <w:r w:rsidR="00956094">
        <w:t xml:space="preserve"> come in ogni storia d’amore </w:t>
      </w:r>
      <w:r w:rsidR="00194AFE">
        <w:t xml:space="preserve">i baci non hanno </w:t>
      </w:r>
      <w:r w:rsidR="00372429">
        <w:t>capo né coda</w:t>
      </w:r>
      <w:r w:rsidR="005872EE">
        <w:t>,</w:t>
      </w:r>
      <w:r w:rsidR="00372429">
        <w:t xml:space="preserve"> </w:t>
      </w:r>
      <w:r w:rsidR="00956094">
        <w:t xml:space="preserve">non si comprende più chi dona e chi riceve, </w:t>
      </w:r>
      <w:r w:rsidR="00A43E4B">
        <w:t xml:space="preserve">chi bacia e chi è baciato, </w:t>
      </w:r>
      <w:r w:rsidR="00956094">
        <w:t>e l’acqua diventa solo l’</w:t>
      </w:r>
      <w:r w:rsidR="005872EE">
        <w:t>elemento</w:t>
      </w:r>
      <w:r w:rsidR="00956094">
        <w:t xml:space="preserve"> per sostenere a galla due corpi che credevano di affondare. Amare </w:t>
      </w:r>
      <w:proofErr w:type="gramStart"/>
      <w:r w:rsidR="00956094">
        <w:t>e</w:t>
      </w:r>
      <w:proofErr w:type="gramEnd"/>
      <w:r w:rsidR="00956094">
        <w:t xml:space="preserve"> essere amati</w:t>
      </w:r>
      <w:r w:rsidR="008740B0">
        <w:t xml:space="preserve"> diventano inscindibili, si scende tutti nello stesso pozzo, abbracciati alla stessa corda, vertiginosamente immersi in un baratro profondo di estasi. E così scopriamo che c’è una sorgente di vita in noi. Ma </w:t>
      </w:r>
      <w:r w:rsidR="005B5615">
        <w:t xml:space="preserve">che </w:t>
      </w:r>
      <w:r w:rsidR="008740B0">
        <w:t>solo l’amore può svelarlo</w:t>
      </w:r>
      <w:r w:rsidR="005B5615">
        <w:t xml:space="preserve">. </w:t>
      </w:r>
      <w:r w:rsidR="00E77DDE">
        <w:t>Noi siamo il pozzo.</w:t>
      </w:r>
    </w:p>
    <w:p w14:paraId="3A2E1B06" w14:textId="77777777" w:rsidR="000266FD" w:rsidRDefault="008740B0" w:rsidP="000266FD">
      <w:pPr>
        <w:spacing w:line="360" w:lineRule="auto"/>
        <w:ind w:firstLine="708"/>
      </w:pPr>
      <w:r>
        <w:t xml:space="preserve">E io non so a cosa serva adesso amare e che acqua sia questa di cui anche io sarei sorgente, non lo so davvero. </w:t>
      </w:r>
      <w:r w:rsidR="005B5615">
        <w:t xml:space="preserve">Non so davvero se riesco a chiedere il dono di diventare sorgente perché mi sento ancora e sempre più assetato. Ho sete di aria, di strade, di cielo, di sguardi, di </w:t>
      </w:r>
      <w:r w:rsidR="00506FA3">
        <w:t>affetti, di sorrisi, di</w:t>
      </w:r>
      <w:r w:rsidR="00A14C54">
        <w:t xml:space="preserve"> tempo. Ho sete di rivedere chi mi manca, ho sete di strappare dal cellulare tutte le voci e i messaggi per seminarli nei loro corpi. Che lì è il loro posto, lì danno frutto. Ho sete di considerare </w:t>
      </w:r>
      <w:r w:rsidR="00A14C54">
        <w:lastRenderedPageBreak/>
        <w:t>ogni uomo una sorgente. Mi sorridi,</w:t>
      </w:r>
      <w:r w:rsidR="001634DD">
        <w:t xml:space="preserve"> forse finalmente ho capito, è questo l’unico miracolo. </w:t>
      </w:r>
      <w:r w:rsidR="00A60BD7">
        <w:t xml:space="preserve">La sete di considerare ogni uomo una sorgente di divinità. </w:t>
      </w:r>
    </w:p>
    <w:p w14:paraId="6A6CA837" w14:textId="73CA7D19" w:rsidR="005C7ED7" w:rsidRDefault="00A60BD7" w:rsidP="000266FD">
      <w:pPr>
        <w:spacing w:line="360" w:lineRule="auto"/>
        <w:ind w:firstLine="708"/>
      </w:pPr>
      <w:r>
        <w:t xml:space="preserve">Mi sciolgo in un pianto senza fine. Sgorga acqua dalle ferite. Tra i singhiozzi </w:t>
      </w:r>
      <w:r w:rsidR="000266FD">
        <w:t xml:space="preserve">le mie parole spezzate </w:t>
      </w:r>
      <w:r w:rsidR="000266FD" w:rsidRPr="000266FD">
        <w:rPr>
          <w:i/>
          <w:iCs/>
        </w:rPr>
        <w:t>“…</w:t>
      </w:r>
      <w:r w:rsidR="001634DD" w:rsidRPr="000266FD">
        <w:rPr>
          <w:i/>
          <w:iCs/>
        </w:rPr>
        <w:t>non finisce tutto qui vero? Non siamo comparse di un qualche perverso spettacol</w:t>
      </w:r>
      <w:r w:rsidR="00185C8C" w:rsidRPr="000266FD">
        <w:rPr>
          <w:i/>
          <w:iCs/>
        </w:rPr>
        <w:t>o? Parlami di eternità, dimmi che l’amore è più forte</w:t>
      </w:r>
      <w:r w:rsidR="000266FD" w:rsidRPr="000266FD">
        <w:rPr>
          <w:i/>
          <w:iCs/>
        </w:rPr>
        <w:t>…</w:t>
      </w:r>
      <w:r w:rsidR="000266FD">
        <w:t>”.</w:t>
      </w:r>
      <w:r w:rsidR="00185C8C">
        <w:t xml:space="preserve"> </w:t>
      </w:r>
      <w:r w:rsidR="000266FD">
        <w:t>T</w:t>
      </w:r>
      <w:r w:rsidR="002766DD">
        <w:t>u sorridi e bevi.</w:t>
      </w:r>
      <w:r w:rsidR="001634DD">
        <w:t xml:space="preserve"> </w:t>
      </w:r>
      <w:bookmarkStart w:id="0" w:name="_GoBack"/>
      <w:bookmarkEnd w:id="0"/>
    </w:p>
    <w:sectPr w:rsidR="005C7ED7" w:rsidSect="000266FD">
      <w:pgSz w:w="11906" w:h="16838"/>
      <w:pgMar w:top="1135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19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E3"/>
    <w:rsid w:val="000324DE"/>
    <w:rsid w:val="00035729"/>
    <w:rsid w:val="00037CC7"/>
    <w:rsid w:val="00040F98"/>
    <w:rsid w:val="000410BB"/>
    <w:rsid w:val="00041185"/>
    <w:rsid w:val="0004167A"/>
    <w:rsid w:val="00041A09"/>
    <w:rsid w:val="00041EAD"/>
    <w:rsid w:val="00044EED"/>
    <w:rsid w:val="00046A6D"/>
    <w:rsid w:val="0005049F"/>
    <w:rsid w:val="00050E4C"/>
    <w:rsid w:val="000514A1"/>
    <w:rsid w:val="000529A3"/>
    <w:rsid w:val="000539E7"/>
    <w:rsid w:val="00053E87"/>
    <w:rsid w:val="00054CE6"/>
    <w:rsid w:val="00054D0C"/>
    <w:rsid w:val="00060FB9"/>
    <w:rsid w:val="00061060"/>
    <w:rsid w:val="000615E6"/>
    <w:rsid w:val="00065B7B"/>
    <w:rsid w:val="0007117E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501"/>
    <w:rsid w:val="00085A73"/>
    <w:rsid w:val="00086E3D"/>
    <w:rsid w:val="0008790D"/>
    <w:rsid w:val="00090B0E"/>
    <w:rsid w:val="00092572"/>
    <w:rsid w:val="000927F8"/>
    <w:rsid w:val="000956C1"/>
    <w:rsid w:val="00095EFA"/>
    <w:rsid w:val="00096A6B"/>
    <w:rsid w:val="000A09B0"/>
    <w:rsid w:val="000A16AC"/>
    <w:rsid w:val="000A33AD"/>
    <w:rsid w:val="000A40CF"/>
    <w:rsid w:val="000A4372"/>
    <w:rsid w:val="000A6903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5ED"/>
    <w:rsid w:val="000C2706"/>
    <w:rsid w:val="000C3420"/>
    <w:rsid w:val="000C3559"/>
    <w:rsid w:val="000C434A"/>
    <w:rsid w:val="000D6D2E"/>
    <w:rsid w:val="000D6D59"/>
    <w:rsid w:val="000D74F5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2D3E"/>
    <w:rsid w:val="000F4C0D"/>
    <w:rsid w:val="000F7242"/>
    <w:rsid w:val="000F7FC7"/>
    <w:rsid w:val="00104E94"/>
    <w:rsid w:val="00105058"/>
    <w:rsid w:val="0010526C"/>
    <w:rsid w:val="001056B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4FD7"/>
    <w:rsid w:val="00127614"/>
    <w:rsid w:val="0013184D"/>
    <w:rsid w:val="0013184E"/>
    <w:rsid w:val="001318E3"/>
    <w:rsid w:val="00131B85"/>
    <w:rsid w:val="00133D82"/>
    <w:rsid w:val="00134F4B"/>
    <w:rsid w:val="00136D3A"/>
    <w:rsid w:val="00137C00"/>
    <w:rsid w:val="00140749"/>
    <w:rsid w:val="0014159D"/>
    <w:rsid w:val="00142D81"/>
    <w:rsid w:val="00142F86"/>
    <w:rsid w:val="00143FC7"/>
    <w:rsid w:val="001458E2"/>
    <w:rsid w:val="0014667A"/>
    <w:rsid w:val="00150377"/>
    <w:rsid w:val="00150ED7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719E"/>
    <w:rsid w:val="00180E25"/>
    <w:rsid w:val="0018143D"/>
    <w:rsid w:val="00182F0F"/>
    <w:rsid w:val="00183D58"/>
    <w:rsid w:val="0018413F"/>
    <w:rsid w:val="00185003"/>
    <w:rsid w:val="00185352"/>
    <w:rsid w:val="00185C8C"/>
    <w:rsid w:val="00186917"/>
    <w:rsid w:val="00190C7E"/>
    <w:rsid w:val="00190D06"/>
    <w:rsid w:val="00192C93"/>
    <w:rsid w:val="00194AFE"/>
    <w:rsid w:val="001A03B9"/>
    <w:rsid w:val="001A0AEF"/>
    <w:rsid w:val="001A243D"/>
    <w:rsid w:val="001A6088"/>
    <w:rsid w:val="001A60E1"/>
    <w:rsid w:val="001B14A2"/>
    <w:rsid w:val="001B33AF"/>
    <w:rsid w:val="001B3968"/>
    <w:rsid w:val="001C0613"/>
    <w:rsid w:val="001C0D8F"/>
    <w:rsid w:val="001C14C2"/>
    <w:rsid w:val="001C6604"/>
    <w:rsid w:val="001C6755"/>
    <w:rsid w:val="001C7FAF"/>
    <w:rsid w:val="001D16A4"/>
    <w:rsid w:val="001D2394"/>
    <w:rsid w:val="001D2E5B"/>
    <w:rsid w:val="001D3DE0"/>
    <w:rsid w:val="001D67C7"/>
    <w:rsid w:val="001E002F"/>
    <w:rsid w:val="001E0589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88D"/>
    <w:rsid w:val="00211B22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3F33"/>
    <w:rsid w:val="00224A1B"/>
    <w:rsid w:val="00224DAF"/>
    <w:rsid w:val="002250BC"/>
    <w:rsid w:val="002301FB"/>
    <w:rsid w:val="002306F7"/>
    <w:rsid w:val="0023102F"/>
    <w:rsid w:val="00231397"/>
    <w:rsid w:val="00234AD6"/>
    <w:rsid w:val="00235E8C"/>
    <w:rsid w:val="00236001"/>
    <w:rsid w:val="00237A2D"/>
    <w:rsid w:val="00240950"/>
    <w:rsid w:val="00241776"/>
    <w:rsid w:val="00241E6A"/>
    <w:rsid w:val="00245AEA"/>
    <w:rsid w:val="00251D9D"/>
    <w:rsid w:val="00257B0F"/>
    <w:rsid w:val="002602C8"/>
    <w:rsid w:val="0026117D"/>
    <w:rsid w:val="0026166F"/>
    <w:rsid w:val="00262284"/>
    <w:rsid w:val="0026233C"/>
    <w:rsid w:val="002629A6"/>
    <w:rsid w:val="00270049"/>
    <w:rsid w:val="00270DE0"/>
    <w:rsid w:val="00272A89"/>
    <w:rsid w:val="002733D8"/>
    <w:rsid w:val="002740ED"/>
    <w:rsid w:val="002766DD"/>
    <w:rsid w:val="0027686E"/>
    <w:rsid w:val="002805BE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636A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1202"/>
    <w:rsid w:val="002A202F"/>
    <w:rsid w:val="002A3D3F"/>
    <w:rsid w:val="002A4AB6"/>
    <w:rsid w:val="002A6139"/>
    <w:rsid w:val="002A6949"/>
    <w:rsid w:val="002A6A90"/>
    <w:rsid w:val="002B03DC"/>
    <w:rsid w:val="002B196C"/>
    <w:rsid w:val="002B1AC8"/>
    <w:rsid w:val="002B1FD9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1E13"/>
    <w:rsid w:val="002F515F"/>
    <w:rsid w:val="002F61C2"/>
    <w:rsid w:val="002F7C5D"/>
    <w:rsid w:val="003006F4"/>
    <w:rsid w:val="00301CCF"/>
    <w:rsid w:val="003022CD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68DA"/>
    <w:rsid w:val="003221FB"/>
    <w:rsid w:val="0032252C"/>
    <w:rsid w:val="00323533"/>
    <w:rsid w:val="00323CC5"/>
    <w:rsid w:val="00324105"/>
    <w:rsid w:val="0033010C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2FD3"/>
    <w:rsid w:val="00354471"/>
    <w:rsid w:val="00355F67"/>
    <w:rsid w:val="00356860"/>
    <w:rsid w:val="003602DF"/>
    <w:rsid w:val="00360ADE"/>
    <w:rsid w:val="00360BE0"/>
    <w:rsid w:val="00362F30"/>
    <w:rsid w:val="003644F9"/>
    <w:rsid w:val="0036567E"/>
    <w:rsid w:val="00370FC1"/>
    <w:rsid w:val="00371FD5"/>
    <w:rsid w:val="00372236"/>
    <w:rsid w:val="00372429"/>
    <w:rsid w:val="00375578"/>
    <w:rsid w:val="00376C70"/>
    <w:rsid w:val="003775BB"/>
    <w:rsid w:val="00381741"/>
    <w:rsid w:val="0038194F"/>
    <w:rsid w:val="0038198E"/>
    <w:rsid w:val="00381AA2"/>
    <w:rsid w:val="00381E51"/>
    <w:rsid w:val="0038204D"/>
    <w:rsid w:val="00382A78"/>
    <w:rsid w:val="00382F84"/>
    <w:rsid w:val="00384AB0"/>
    <w:rsid w:val="00385CF0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3584"/>
    <w:rsid w:val="003A3953"/>
    <w:rsid w:val="003A3A17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2BBC"/>
    <w:rsid w:val="003C3EA1"/>
    <w:rsid w:val="003C40DC"/>
    <w:rsid w:val="003C4B80"/>
    <w:rsid w:val="003C52C6"/>
    <w:rsid w:val="003D01BB"/>
    <w:rsid w:val="003D0251"/>
    <w:rsid w:val="003D140E"/>
    <w:rsid w:val="003D442E"/>
    <w:rsid w:val="003D5404"/>
    <w:rsid w:val="003D5992"/>
    <w:rsid w:val="003D6693"/>
    <w:rsid w:val="003D6C4E"/>
    <w:rsid w:val="003D6F4B"/>
    <w:rsid w:val="003D7FD8"/>
    <w:rsid w:val="003E1238"/>
    <w:rsid w:val="003E2B31"/>
    <w:rsid w:val="003E39C9"/>
    <w:rsid w:val="003E3E05"/>
    <w:rsid w:val="003E5657"/>
    <w:rsid w:val="003E6DBD"/>
    <w:rsid w:val="003E6F4C"/>
    <w:rsid w:val="003E7BDB"/>
    <w:rsid w:val="003F0798"/>
    <w:rsid w:val="003F0D72"/>
    <w:rsid w:val="003F2565"/>
    <w:rsid w:val="003F30E9"/>
    <w:rsid w:val="003F4F9B"/>
    <w:rsid w:val="003F5436"/>
    <w:rsid w:val="003F7A67"/>
    <w:rsid w:val="0040249B"/>
    <w:rsid w:val="004040D6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5F2E"/>
    <w:rsid w:val="004360CE"/>
    <w:rsid w:val="00437DE8"/>
    <w:rsid w:val="00437FFA"/>
    <w:rsid w:val="00441261"/>
    <w:rsid w:val="004428DB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4CFD"/>
    <w:rsid w:val="00460C3B"/>
    <w:rsid w:val="00461EFB"/>
    <w:rsid w:val="004635B6"/>
    <w:rsid w:val="00463CCB"/>
    <w:rsid w:val="004641BF"/>
    <w:rsid w:val="004665C4"/>
    <w:rsid w:val="004667B8"/>
    <w:rsid w:val="004717C7"/>
    <w:rsid w:val="00471F30"/>
    <w:rsid w:val="00473279"/>
    <w:rsid w:val="004735E6"/>
    <w:rsid w:val="00476C8D"/>
    <w:rsid w:val="00481304"/>
    <w:rsid w:val="00481C5C"/>
    <w:rsid w:val="004820B8"/>
    <w:rsid w:val="00484B01"/>
    <w:rsid w:val="00485C96"/>
    <w:rsid w:val="00490183"/>
    <w:rsid w:val="00490982"/>
    <w:rsid w:val="0049275E"/>
    <w:rsid w:val="00493324"/>
    <w:rsid w:val="00494015"/>
    <w:rsid w:val="00495F2F"/>
    <w:rsid w:val="004967C7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B22F7"/>
    <w:rsid w:val="004B32AA"/>
    <w:rsid w:val="004B5174"/>
    <w:rsid w:val="004B5A66"/>
    <w:rsid w:val="004B65B1"/>
    <w:rsid w:val="004C041D"/>
    <w:rsid w:val="004C3B13"/>
    <w:rsid w:val="004C3C52"/>
    <w:rsid w:val="004C5B0C"/>
    <w:rsid w:val="004C6736"/>
    <w:rsid w:val="004C7140"/>
    <w:rsid w:val="004D12F6"/>
    <w:rsid w:val="004D26C9"/>
    <w:rsid w:val="004D357F"/>
    <w:rsid w:val="004D6F51"/>
    <w:rsid w:val="004D76CF"/>
    <w:rsid w:val="004E162D"/>
    <w:rsid w:val="004E1DD6"/>
    <w:rsid w:val="004E20AB"/>
    <w:rsid w:val="004E3648"/>
    <w:rsid w:val="004E402C"/>
    <w:rsid w:val="004E45E0"/>
    <w:rsid w:val="004E5967"/>
    <w:rsid w:val="004E600B"/>
    <w:rsid w:val="004E6192"/>
    <w:rsid w:val="004E7EDB"/>
    <w:rsid w:val="004F208D"/>
    <w:rsid w:val="004F571C"/>
    <w:rsid w:val="004F6104"/>
    <w:rsid w:val="004F7C61"/>
    <w:rsid w:val="0050015A"/>
    <w:rsid w:val="00502912"/>
    <w:rsid w:val="005032A7"/>
    <w:rsid w:val="00503BE8"/>
    <w:rsid w:val="00504CB5"/>
    <w:rsid w:val="00506FA3"/>
    <w:rsid w:val="00507BCB"/>
    <w:rsid w:val="00511BFC"/>
    <w:rsid w:val="00512786"/>
    <w:rsid w:val="00515F5C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301F8"/>
    <w:rsid w:val="005353E0"/>
    <w:rsid w:val="0053605B"/>
    <w:rsid w:val="00537A1D"/>
    <w:rsid w:val="00540288"/>
    <w:rsid w:val="005402E2"/>
    <w:rsid w:val="005419B6"/>
    <w:rsid w:val="00542042"/>
    <w:rsid w:val="00544FC3"/>
    <w:rsid w:val="0055596E"/>
    <w:rsid w:val="005644C3"/>
    <w:rsid w:val="0056455F"/>
    <w:rsid w:val="005659D8"/>
    <w:rsid w:val="00565BAC"/>
    <w:rsid w:val="00574268"/>
    <w:rsid w:val="00575148"/>
    <w:rsid w:val="005754E7"/>
    <w:rsid w:val="00577036"/>
    <w:rsid w:val="005773D3"/>
    <w:rsid w:val="00577BFC"/>
    <w:rsid w:val="00581655"/>
    <w:rsid w:val="00582D49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9B5"/>
    <w:rsid w:val="005B245F"/>
    <w:rsid w:val="005B40B2"/>
    <w:rsid w:val="005B5615"/>
    <w:rsid w:val="005B6192"/>
    <w:rsid w:val="005B644F"/>
    <w:rsid w:val="005B7DFE"/>
    <w:rsid w:val="005C0418"/>
    <w:rsid w:val="005C475F"/>
    <w:rsid w:val="005C6103"/>
    <w:rsid w:val="005C77A0"/>
    <w:rsid w:val="005C7DF8"/>
    <w:rsid w:val="005C7ED7"/>
    <w:rsid w:val="005D127B"/>
    <w:rsid w:val="005D24A8"/>
    <w:rsid w:val="005D3148"/>
    <w:rsid w:val="005D364B"/>
    <w:rsid w:val="005D4033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3416"/>
    <w:rsid w:val="00603509"/>
    <w:rsid w:val="0060566B"/>
    <w:rsid w:val="00610412"/>
    <w:rsid w:val="006126F6"/>
    <w:rsid w:val="0061646D"/>
    <w:rsid w:val="00620BB1"/>
    <w:rsid w:val="00620C40"/>
    <w:rsid w:val="0062285D"/>
    <w:rsid w:val="00626A44"/>
    <w:rsid w:val="00632390"/>
    <w:rsid w:val="0063249E"/>
    <w:rsid w:val="00634871"/>
    <w:rsid w:val="00641759"/>
    <w:rsid w:val="006425B0"/>
    <w:rsid w:val="00643A6B"/>
    <w:rsid w:val="00644381"/>
    <w:rsid w:val="00646AF3"/>
    <w:rsid w:val="00651B9F"/>
    <w:rsid w:val="00652075"/>
    <w:rsid w:val="0065220C"/>
    <w:rsid w:val="00652866"/>
    <w:rsid w:val="00652AF7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E"/>
    <w:rsid w:val="0067462C"/>
    <w:rsid w:val="006805B3"/>
    <w:rsid w:val="00680ED1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F8D"/>
    <w:rsid w:val="006935F8"/>
    <w:rsid w:val="006936E1"/>
    <w:rsid w:val="00693F20"/>
    <w:rsid w:val="006956B9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5E3C"/>
    <w:rsid w:val="006C64A6"/>
    <w:rsid w:val="006C6D55"/>
    <w:rsid w:val="006D06C2"/>
    <w:rsid w:val="006D6E3B"/>
    <w:rsid w:val="006D7A56"/>
    <w:rsid w:val="006E0E72"/>
    <w:rsid w:val="006E2A2B"/>
    <w:rsid w:val="006E5F9F"/>
    <w:rsid w:val="006E637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07DFA"/>
    <w:rsid w:val="00711082"/>
    <w:rsid w:val="007113C9"/>
    <w:rsid w:val="007118B3"/>
    <w:rsid w:val="007157BC"/>
    <w:rsid w:val="00720CFD"/>
    <w:rsid w:val="00721182"/>
    <w:rsid w:val="0072149C"/>
    <w:rsid w:val="00723485"/>
    <w:rsid w:val="00723E29"/>
    <w:rsid w:val="0072430F"/>
    <w:rsid w:val="007255C8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7147"/>
    <w:rsid w:val="007571ED"/>
    <w:rsid w:val="00757204"/>
    <w:rsid w:val="007677D3"/>
    <w:rsid w:val="007704DB"/>
    <w:rsid w:val="00770BD3"/>
    <w:rsid w:val="0077184A"/>
    <w:rsid w:val="00772557"/>
    <w:rsid w:val="00772AB3"/>
    <w:rsid w:val="007738B0"/>
    <w:rsid w:val="00773EDA"/>
    <w:rsid w:val="00776B03"/>
    <w:rsid w:val="00777408"/>
    <w:rsid w:val="007832EC"/>
    <w:rsid w:val="00784C27"/>
    <w:rsid w:val="00784CDA"/>
    <w:rsid w:val="007852DD"/>
    <w:rsid w:val="007853E1"/>
    <w:rsid w:val="00787A0C"/>
    <w:rsid w:val="0079179E"/>
    <w:rsid w:val="00793AB8"/>
    <w:rsid w:val="00793CD0"/>
    <w:rsid w:val="00795F5F"/>
    <w:rsid w:val="00797277"/>
    <w:rsid w:val="007974BB"/>
    <w:rsid w:val="00797E4E"/>
    <w:rsid w:val="007A4A9B"/>
    <w:rsid w:val="007A692C"/>
    <w:rsid w:val="007A6D2D"/>
    <w:rsid w:val="007B04F2"/>
    <w:rsid w:val="007B1911"/>
    <w:rsid w:val="007B3E09"/>
    <w:rsid w:val="007B56AB"/>
    <w:rsid w:val="007C07E6"/>
    <w:rsid w:val="007C14BE"/>
    <w:rsid w:val="007C1CB9"/>
    <w:rsid w:val="007C1DAD"/>
    <w:rsid w:val="007C42B1"/>
    <w:rsid w:val="007C5146"/>
    <w:rsid w:val="007C6A85"/>
    <w:rsid w:val="007C6B07"/>
    <w:rsid w:val="007C70F4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67"/>
    <w:rsid w:val="007E3585"/>
    <w:rsid w:val="007E49EF"/>
    <w:rsid w:val="007E4BFD"/>
    <w:rsid w:val="007E7A6C"/>
    <w:rsid w:val="007E7FD8"/>
    <w:rsid w:val="007F044A"/>
    <w:rsid w:val="007F0C39"/>
    <w:rsid w:val="007F3D8E"/>
    <w:rsid w:val="007F477A"/>
    <w:rsid w:val="007F649F"/>
    <w:rsid w:val="007F66DE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768"/>
    <w:rsid w:val="0084015F"/>
    <w:rsid w:val="008404A6"/>
    <w:rsid w:val="00840733"/>
    <w:rsid w:val="00840BBC"/>
    <w:rsid w:val="0084391A"/>
    <w:rsid w:val="00850338"/>
    <w:rsid w:val="008508C9"/>
    <w:rsid w:val="00851ABE"/>
    <w:rsid w:val="00852305"/>
    <w:rsid w:val="008531C6"/>
    <w:rsid w:val="008537B8"/>
    <w:rsid w:val="008541AF"/>
    <w:rsid w:val="00855B08"/>
    <w:rsid w:val="00855C13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3D46"/>
    <w:rsid w:val="008740B0"/>
    <w:rsid w:val="008763A4"/>
    <w:rsid w:val="00876917"/>
    <w:rsid w:val="00877025"/>
    <w:rsid w:val="00877160"/>
    <w:rsid w:val="008779BA"/>
    <w:rsid w:val="0088369E"/>
    <w:rsid w:val="00884498"/>
    <w:rsid w:val="008871F3"/>
    <w:rsid w:val="008922FC"/>
    <w:rsid w:val="00894047"/>
    <w:rsid w:val="00894A48"/>
    <w:rsid w:val="008978BF"/>
    <w:rsid w:val="008A03D1"/>
    <w:rsid w:val="008A0A1C"/>
    <w:rsid w:val="008A1298"/>
    <w:rsid w:val="008A29E0"/>
    <w:rsid w:val="008A68D5"/>
    <w:rsid w:val="008A69B6"/>
    <w:rsid w:val="008A6CAD"/>
    <w:rsid w:val="008A7F89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874"/>
    <w:rsid w:val="008C1C58"/>
    <w:rsid w:val="008C1F87"/>
    <w:rsid w:val="008C2095"/>
    <w:rsid w:val="008C563C"/>
    <w:rsid w:val="008C68B2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1CBD"/>
    <w:rsid w:val="00913117"/>
    <w:rsid w:val="009132C2"/>
    <w:rsid w:val="00913401"/>
    <w:rsid w:val="009168A9"/>
    <w:rsid w:val="0092110D"/>
    <w:rsid w:val="0092158C"/>
    <w:rsid w:val="0092707B"/>
    <w:rsid w:val="0092791C"/>
    <w:rsid w:val="009307BA"/>
    <w:rsid w:val="009315FD"/>
    <w:rsid w:val="00931A54"/>
    <w:rsid w:val="009332A9"/>
    <w:rsid w:val="00933C9E"/>
    <w:rsid w:val="00934D42"/>
    <w:rsid w:val="00934F51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56094"/>
    <w:rsid w:val="00961B9F"/>
    <w:rsid w:val="009621E6"/>
    <w:rsid w:val="0096287B"/>
    <w:rsid w:val="00963769"/>
    <w:rsid w:val="0096421A"/>
    <w:rsid w:val="009649CA"/>
    <w:rsid w:val="00964AA6"/>
    <w:rsid w:val="00967C9A"/>
    <w:rsid w:val="0097115B"/>
    <w:rsid w:val="00973ADA"/>
    <w:rsid w:val="00975F38"/>
    <w:rsid w:val="0097755E"/>
    <w:rsid w:val="0098026D"/>
    <w:rsid w:val="00980DC1"/>
    <w:rsid w:val="0098441D"/>
    <w:rsid w:val="0098533D"/>
    <w:rsid w:val="0098658D"/>
    <w:rsid w:val="00987F31"/>
    <w:rsid w:val="0099070E"/>
    <w:rsid w:val="00991AA5"/>
    <w:rsid w:val="009927D7"/>
    <w:rsid w:val="00992FA9"/>
    <w:rsid w:val="009940B7"/>
    <w:rsid w:val="009964B9"/>
    <w:rsid w:val="009A0123"/>
    <w:rsid w:val="009A4505"/>
    <w:rsid w:val="009A5D45"/>
    <w:rsid w:val="009A5EB5"/>
    <w:rsid w:val="009A6275"/>
    <w:rsid w:val="009A6B8B"/>
    <w:rsid w:val="009A72DA"/>
    <w:rsid w:val="009A79D8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295"/>
    <w:rsid w:val="009F16C9"/>
    <w:rsid w:val="009F1FB9"/>
    <w:rsid w:val="009F2B00"/>
    <w:rsid w:val="009F45D6"/>
    <w:rsid w:val="009F52E7"/>
    <w:rsid w:val="009F5331"/>
    <w:rsid w:val="009F57B4"/>
    <w:rsid w:val="009F7F2A"/>
    <w:rsid w:val="00A00677"/>
    <w:rsid w:val="00A01C5B"/>
    <w:rsid w:val="00A03812"/>
    <w:rsid w:val="00A04656"/>
    <w:rsid w:val="00A04EC9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1FE9"/>
    <w:rsid w:val="00A32759"/>
    <w:rsid w:val="00A3342F"/>
    <w:rsid w:val="00A36289"/>
    <w:rsid w:val="00A36655"/>
    <w:rsid w:val="00A36DAA"/>
    <w:rsid w:val="00A42C66"/>
    <w:rsid w:val="00A4344F"/>
    <w:rsid w:val="00A43E4B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2E83"/>
    <w:rsid w:val="00A639FB"/>
    <w:rsid w:val="00A64A70"/>
    <w:rsid w:val="00A64DAD"/>
    <w:rsid w:val="00A65920"/>
    <w:rsid w:val="00A65B39"/>
    <w:rsid w:val="00A67715"/>
    <w:rsid w:val="00A700C6"/>
    <w:rsid w:val="00A710C8"/>
    <w:rsid w:val="00A711C6"/>
    <w:rsid w:val="00A7176F"/>
    <w:rsid w:val="00A744E4"/>
    <w:rsid w:val="00A75127"/>
    <w:rsid w:val="00A75EA7"/>
    <w:rsid w:val="00A77468"/>
    <w:rsid w:val="00A8133C"/>
    <w:rsid w:val="00A82F04"/>
    <w:rsid w:val="00A8432F"/>
    <w:rsid w:val="00A84A22"/>
    <w:rsid w:val="00A868AE"/>
    <w:rsid w:val="00A86C4D"/>
    <w:rsid w:val="00A86F06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4AC5"/>
    <w:rsid w:val="00AA56C4"/>
    <w:rsid w:val="00AA5962"/>
    <w:rsid w:val="00AB11B9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2649"/>
    <w:rsid w:val="00AD6333"/>
    <w:rsid w:val="00AD6C98"/>
    <w:rsid w:val="00AD7B79"/>
    <w:rsid w:val="00AE10B1"/>
    <w:rsid w:val="00AE1E94"/>
    <w:rsid w:val="00AE1EFD"/>
    <w:rsid w:val="00AE27A9"/>
    <w:rsid w:val="00AE388B"/>
    <w:rsid w:val="00AE3BF0"/>
    <w:rsid w:val="00AE464B"/>
    <w:rsid w:val="00AE5FD8"/>
    <w:rsid w:val="00AE6BAE"/>
    <w:rsid w:val="00AF31EC"/>
    <w:rsid w:val="00AF6873"/>
    <w:rsid w:val="00AF7B95"/>
    <w:rsid w:val="00B012A4"/>
    <w:rsid w:val="00B0255A"/>
    <w:rsid w:val="00B04919"/>
    <w:rsid w:val="00B07B97"/>
    <w:rsid w:val="00B07CF8"/>
    <w:rsid w:val="00B1368D"/>
    <w:rsid w:val="00B151AD"/>
    <w:rsid w:val="00B22ABB"/>
    <w:rsid w:val="00B23FC2"/>
    <w:rsid w:val="00B256A6"/>
    <w:rsid w:val="00B2591D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1FA2"/>
    <w:rsid w:val="00B42D35"/>
    <w:rsid w:val="00B4413C"/>
    <w:rsid w:val="00B50A2A"/>
    <w:rsid w:val="00B51232"/>
    <w:rsid w:val="00B52EA6"/>
    <w:rsid w:val="00B5359A"/>
    <w:rsid w:val="00B548D4"/>
    <w:rsid w:val="00B56C96"/>
    <w:rsid w:val="00B57365"/>
    <w:rsid w:val="00B6048F"/>
    <w:rsid w:val="00B60618"/>
    <w:rsid w:val="00B60EFD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057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38DA"/>
    <w:rsid w:val="00B95FCB"/>
    <w:rsid w:val="00B96BAB"/>
    <w:rsid w:val="00B9741A"/>
    <w:rsid w:val="00BA0F64"/>
    <w:rsid w:val="00BA2DE0"/>
    <w:rsid w:val="00BA481C"/>
    <w:rsid w:val="00BA5B3C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F6D"/>
    <w:rsid w:val="00C130B8"/>
    <w:rsid w:val="00C140D9"/>
    <w:rsid w:val="00C1424A"/>
    <w:rsid w:val="00C14C01"/>
    <w:rsid w:val="00C14D35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27FA4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4D65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0A7F"/>
    <w:rsid w:val="00C8127F"/>
    <w:rsid w:val="00C81E5E"/>
    <w:rsid w:val="00C834A1"/>
    <w:rsid w:val="00C83BFD"/>
    <w:rsid w:val="00C83D27"/>
    <w:rsid w:val="00C83DA5"/>
    <w:rsid w:val="00C845EA"/>
    <w:rsid w:val="00C85029"/>
    <w:rsid w:val="00C8690C"/>
    <w:rsid w:val="00C9128C"/>
    <w:rsid w:val="00C91FBE"/>
    <w:rsid w:val="00C92E9C"/>
    <w:rsid w:val="00C9414A"/>
    <w:rsid w:val="00C94A26"/>
    <w:rsid w:val="00C9638C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F34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E17E1"/>
    <w:rsid w:val="00CE35AA"/>
    <w:rsid w:val="00CE5DEE"/>
    <w:rsid w:val="00CE64C0"/>
    <w:rsid w:val="00CE6D97"/>
    <w:rsid w:val="00CE7A55"/>
    <w:rsid w:val="00CF01D9"/>
    <w:rsid w:val="00CF2116"/>
    <w:rsid w:val="00CF3DD0"/>
    <w:rsid w:val="00CF437A"/>
    <w:rsid w:val="00CF6AA2"/>
    <w:rsid w:val="00D00AC8"/>
    <w:rsid w:val="00D00FD2"/>
    <w:rsid w:val="00D02F36"/>
    <w:rsid w:val="00D039D3"/>
    <w:rsid w:val="00D03A51"/>
    <w:rsid w:val="00D0681F"/>
    <w:rsid w:val="00D127B1"/>
    <w:rsid w:val="00D15135"/>
    <w:rsid w:val="00D16BFC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0C23"/>
    <w:rsid w:val="00D41402"/>
    <w:rsid w:val="00D438BB"/>
    <w:rsid w:val="00D43C6D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712A7"/>
    <w:rsid w:val="00D7311F"/>
    <w:rsid w:val="00D74A65"/>
    <w:rsid w:val="00D75DC8"/>
    <w:rsid w:val="00D76BD5"/>
    <w:rsid w:val="00D7715F"/>
    <w:rsid w:val="00D82AC7"/>
    <w:rsid w:val="00D859CC"/>
    <w:rsid w:val="00D85ACA"/>
    <w:rsid w:val="00D86115"/>
    <w:rsid w:val="00D86F11"/>
    <w:rsid w:val="00D878DF"/>
    <w:rsid w:val="00D930FE"/>
    <w:rsid w:val="00D93ADE"/>
    <w:rsid w:val="00D93D3C"/>
    <w:rsid w:val="00D942EC"/>
    <w:rsid w:val="00D94410"/>
    <w:rsid w:val="00DA069B"/>
    <w:rsid w:val="00DA27F9"/>
    <w:rsid w:val="00DA379B"/>
    <w:rsid w:val="00DA52D3"/>
    <w:rsid w:val="00DB09E4"/>
    <w:rsid w:val="00DB1989"/>
    <w:rsid w:val="00DB1DE3"/>
    <w:rsid w:val="00DB22F8"/>
    <w:rsid w:val="00DB3B6B"/>
    <w:rsid w:val="00DB3EEB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298"/>
    <w:rsid w:val="00DD07DA"/>
    <w:rsid w:val="00DD1E29"/>
    <w:rsid w:val="00DD21F2"/>
    <w:rsid w:val="00DD314B"/>
    <w:rsid w:val="00DD3993"/>
    <w:rsid w:val="00DD5406"/>
    <w:rsid w:val="00DD7D75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3C84"/>
    <w:rsid w:val="00DF439F"/>
    <w:rsid w:val="00DF5E24"/>
    <w:rsid w:val="00DF6568"/>
    <w:rsid w:val="00E0213C"/>
    <w:rsid w:val="00E02AAA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37B"/>
    <w:rsid w:val="00E24E6D"/>
    <w:rsid w:val="00E24FBD"/>
    <w:rsid w:val="00E263CA"/>
    <w:rsid w:val="00E319DA"/>
    <w:rsid w:val="00E35805"/>
    <w:rsid w:val="00E373F3"/>
    <w:rsid w:val="00E4671D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6E1A"/>
    <w:rsid w:val="00E66F8A"/>
    <w:rsid w:val="00E67227"/>
    <w:rsid w:val="00E67F89"/>
    <w:rsid w:val="00E70C8E"/>
    <w:rsid w:val="00E71285"/>
    <w:rsid w:val="00E72C23"/>
    <w:rsid w:val="00E72CA2"/>
    <w:rsid w:val="00E73C2E"/>
    <w:rsid w:val="00E75AAA"/>
    <w:rsid w:val="00E77DDE"/>
    <w:rsid w:val="00E8025A"/>
    <w:rsid w:val="00E80809"/>
    <w:rsid w:val="00E82AD4"/>
    <w:rsid w:val="00E870EF"/>
    <w:rsid w:val="00E903BF"/>
    <w:rsid w:val="00E90D06"/>
    <w:rsid w:val="00E92683"/>
    <w:rsid w:val="00E928F7"/>
    <w:rsid w:val="00E9772A"/>
    <w:rsid w:val="00EA0BE4"/>
    <w:rsid w:val="00EA247E"/>
    <w:rsid w:val="00EA38B5"/>
    <w:rsid w:val="00EA533C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43A"/>
    <w:rsid w:val="00EC5C0F"/>
    <w:rsid w:val="00EC7EEB"/>
    <w:rsid w:val="00ED154B"/>
    <w:rsid w:val="00ED225B"/>
    <w:rsid w:val="00ED304B"/>
    <w:rsid w:val="00ED3499"/>
    <w:rsid w:val="00ED3579"/>
    <w:rsid w:val="00ED3C76"/>
    <w:rsid w:val="00ED4671"/>
    <w:rsid w:val="00ED62B2"/>
    <w:rsid w:val="00ED69FD"/>
    <w:rsid w:val="00ED6E4E"/>
    <w:rsid w:val="00EE1237"/>
    <w:rsid w:val="00EE1AA4"/>
    <w:rsid w:val="00EE2146"/>
    <w:rsid w:val="00EE239E"/>
    <w:rsid w:val="00EE49A6"/>
    <w:rsid w:val="00EE5325"/>
    <w:rsid w:val="00EE5F5E"/>
    <w:rsid w:val="00EE751A"/>
    <w:rsid w:val="00EF03A1"/>
    <w:rsid w:val="00EF561F"/>
    <w:rsid w:val="00EF7F72"/>
    <w:rsid w:val="00F03448"/>
    <w:rsid w:val="00F0675A"/>
    <w:rsid w:val="00F06A40"/>
    <w:rsid w:val="00F114C1"/>
    <w:rsid w:val="00F11762"/>
    <w:rsid w:val="00F11D98"/>
    <w:rsid w:val="00F12678"/>
    <w:rsid w:val="00F12F23"/>
    <w:rsid w:val="00F13F4D"/>
    <w:rsid w:val="00F14961"/>
    <w:rsid w:val="00F14E6B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2EA9"/>
    <w:rsid w:val="00F3315F"/>
    <w:rsid w:val="00F37393"/>
    <w:rsid w:val="00F376AB"/>
    <w:rsid w:val="00F41742"/>
    <w:rsid w:val="00F41943"/>
    <w:rsid w:val="00F4242D"/>
    <w:rsid w:val="00F426C2"/>
    <w:rsid w:val="00F46CA9"/>
    <w:rsid w:val="00F47E28"/>
    <w:rsid w:val="00F5092A"/>
    <w:rsid w:val="00F51661"/>
    <w:rsid w:val="00F530AA"/>
    <w:rsid w:val="00F5364F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B9D"/>
    <w:rsid w:val="00F70DF1"/>
    <w:rsid w:val="00F7587D"/>
    <w:rsid w:val="00F7591F"/>
    <w:rsid w:val="00F760B7"/>
    <w:rsid w:val="00F77DD7"/>
    <w:rsid w:val="00F8078C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2368"/>
    <w:rsid w:val="00FA2FC4"/>
    <w:rsid w:val="00FA311E"/>
    <w:rsid w:val="00FA6C25"/>
    <w:rsid w:val="00FB09CA"/>
    <w:rsid w:val="00FB1257"/>
    <w:rsid w:val="00FB1F48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E1A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4044F-1099-46CA-AE00-AF154B0C4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210</TotalTime>
  <Pages>3</Pages>
  <Words>1152</Words>
  <Characters>5515</Characters>
  <Application>Microsoft Office Word</Application>
  <DocSecurity>0</DocSecurity>
  <Lines>45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101</cp:revision>
  <cp:lastPrinted>2020-02-29T10:17:00Z</cp:lastPrinted>
  <dcterms:created xsi:type="dcterms:W3CDTF">2020-03-13T17:31:00Z</dcterms:created>
  <dcterms:modified xsi:type="dcterms:W3CDTF">2020-03-14T10:22:00Z</dcterms:modified>
</cp:coreProperties>
</file>