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3E0A0BA0" w:rsidR="00DD3993" w:rsidRDefault="00160068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Lascia che sia</w:t>
      </w:r>
    </w:p>
    <w:p w14:paraId="75A7A1AE" w14:textId="60D29F85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160068">
        <w:rPr>
          <w:rFonts w:ascii="Tempus Sans ITC" w:hAnsi="Tempus Sans ITC"/>
          <w:sz w:val="20"/>
        </w:rPr>
        <w:t>M</w:t>
      </w:r>
      <w:r w:rsidR="00651B9F">
        <w:rPr>
          <w:rFonts w:ascii="Tempus Sans ITC" w:hAnsi="Tempus Sans ITC"/>
          <w:sz w:val="20"/>
        </w:rPr>
        <w:t>atteo 5</w:t>
      </w:r>
      <w:r w:rsidR="00160068">
        <w:rPr>
          <w:rFonts w:ascii="Tempus Sans ITC" w:hAnsi="Tempus Sans ITC"/>
          <w:sz w:val="20"/>
        </w:rPr>
        <w:t xml:space="preserve">; 1 </w:t>
      </w:r>
      <w:proofErr w:type="spellStart"/>
      <w:r w:rsidR="00160068">
        <w:rPr>
          <w:rFonts w:ascii="Tempus Sans ITC" w:hAnsi="Tempus Sans ITC"/>
          <w:sz w:val="20"/>
        </w:rPr>
        <w:t>Cor</w:t>
      </w:r>
      <w:proofErr w:type="spellEnd"/>
      <w:r w:rsidR="00160068">
        <w:rPr>
          <w:rFonts w:ascii="Tempus Sans ITC" w:hAnsi="Tempus Sans ITC"/>
          <w:sz w:val="20"/>
        </w:rPr>
        <w:t xml:space="preserve">; </w:t>
      </w:r>
      <w:proofErr w:type="gramStart"/>
      <w:r w:rsidR="00160068">
        <w:rPr>
          <w:rFonts w:ascii="Tempus Sans ITC" w:hAnsi="Tempus Sans ITC"/>
          <w:sz w:val="20"/>
        </w:rPr>
        <w:t>Isaia</w:t>
      </w:r>
      <w:r w:rsidR="00651B9F">
        <w:rPr>
          <w:rFonts w:ascii="Tempus Sans ITC" w:hAnsi="Tempus Sans ITC"/>
          <w:sz w:val="20"/>
        </w:rPr>
        <w:t xml:space="preserve"> </w:t>
      </w:r>
      <w:r w:rsidR="00DD3993">
        <w:rPr>
          <w:rFonts w:ascii="Tempus Sans ITC" w:hAnsi="Tempus Sans ITC"/>
          <w:sz w:val="20"/>
        </w:rPr>
        <w:t>)</w:t>
      </w:r>
      <w:proofErr w:type="gramEnd"/>
    </w:p>
    <w:p w14:paraId="3AF28014" w14:textId="1481E2A7" w:rsidR="00DD3993" w:rsidRDefault="00160068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Quinta domenica tempo Ordinario</w:t>
      </w:r>
      <w:r w:rsidR="00240950">
        <w:rPr>
          <w:rFonts w:ascii="Tempus Sans ITC" w:hAnsi="Tempus Sans ITC"/>
          <w:sz w:val="20"/>
        </w:rPr>
        <w:t xml:space="preserve"> anno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22741E9B" w14:textId="4DDDA902" w:rsidR="005419B6" w:rsidRDefault="00751E7E" w:rsidP="00C64FE1">
      <w:pPr>
        <w:spacing w:line="360" w:lineRule="auto"/>
        <w:jc w:val="both"/>
      </w:pPr>
      <w:r>
        <w:t>E</w:t>
      </w:r>
      <w:r w:rsidR="00160068">
        <w:t xml:space="preserve"> </w:t>
      </w:r>
      <w:r w:rsidR="00525542">
        <w:t xml:space="preserve">per </w:t>
      </w:r>
      <w:r w:rsidR="00160068">
        <w:t xml:space="preserve">mischiarmi con le lacrime, e </w:t>
      </w:r>
      <w:r w:rsidR="00525542">
        <w:t xml:space="preserve">per </w:t>
      </w:r>
      <w:r w:rsidR="00160068">
        <w:t xml:space="preserve">rendere </w:t>
      </w:r>
      <w:r w:rsidR="00215701">
        <w:t xml:space="preserve">profondi i sapori, e </w:t>
      </w:r>
      <w:r w:rsidR="00525542">
        <w:t xml:space="preserve">per </w:t>
      </w:r>
      <w:r w:rsidR="0067462C">
        <w:t xml:space="preserve">poter trasformare </w:t>
      </w:r>
      <w:r w:rsidR="004967C7">
        <w:t xml:space="preserve">l’impasto </w:t>
      </w:r>
      <w:r w:rsidR="00215701">
        <w:t>i</w:t>
      </w:r>
      <w:r w:rsidR="0067462C">
        <w:t>n</w:t>
      </w:r>
      <w:r w:rsidR="00215701">
        <w:t xml:space="preserve"> pane</w:t>
      </w:r>
      <w:r w:rsidR="00D7311F">
        <w:t xml:space="preserve"> e </w:t>
      </w:r>
      <w:r w:rsidR="005419B6">
        <w:t>l’acqua in mare</w:t>
      </w:r>
      <w:r w:rsidR="00215701">
        <w:t xml:space="preserve">. E </w:t>
      </w:r>
      <w:r w:rsidR="005419B6">
        <w:t xml:space="preserve">per </w:t>
      </w:r>
      <w:r w:rsidR="0067462C">
        <w:t xml:space="preserve">provare e a rendere </w:t>
      </w:r>
      <w:r w:rsidR="00037CC7">
        <w:t xml:space="preserve">fragrante </w:t>
      </w:r>
      <w:r w:rsidR="00215701">
        <w:t xml:space="preserve">l’atto tragico di essere stati partoriti </w:t>
      </w:r>
      <w:r w:rsidR="00037CC7">
        <w:t>uomini</w:t>
      </w:r>
      <w:r w:rsidR="00215701">
        <w:t>.</w:t>
      </w:r>
      <w:r w:rsidR="005419B6">
        <w:t xml:space="preserve"> </w:t>
      </w:r>
      <w:r w:rsidR="00215701">
        <w:t>Vorrei essere sale</w:t>
      </w:r>
      <w:r w:rsidR="005419B6">
        <w:t>.</w:t>
      </w:r>
      <w:r w:rsidR="00215701">
        <w:t xml:space="preserve"> </w:t>
      </w:r>
    </w:p>
    <w:p w14:paraId="7CBD79DA" w14:textId="7A4C62EC" w:rsidR="00037CC7" w:rsidRDefault="005419B6" w:rsidP="00C64FE1">
      <w:pPr>
        <w:spacing w:line="360" w:lineRule="auto"/>
        <w:jc w:val="both"/>
      </w:pPr>
      <w:r>
        <w:t>A</w:t>
      </w:r>
      <w:r w:rsidR="00215701">
        <w:t xml:space="preserve">lmeno per questo istante, dove parole non mie </w:t>
      </w:r>
      <w:r w:rsidR="00DD0298">
        <w:t xml:space="preserve">chiedono </w:t>
      </w:r>
      <w:r w:rsidR="005935E8">
        <w:t>di essere impastate di acqua lievito e farina per poter reggere l’urto del fuoco e</w:t>
      </w:r>
      <w:r w:rsidR="00037CC7">
        <w:t xml:space="preserve"> il sepolcro del forno, per poter risorgere a umana comunione.</w:t>
      </w:r>
    </w:p>
    <w:p w14:paraId="207DED4A" w14:textId="4D821CA1" w:rsidR="007677D3" w:rsidRDefault="00037CC7" w:rsidP="00C64FE1">
      <w:pPr>
        <w:spacing w:line="360" w:lineRule="auto"/>
        <w:jc w:val="both"/>
      </w:pPr>
      <w:r>
        <w:t xml:space="preserve">Vorrei essere sale perché se non incontra la </w:t>
      </w:r>
      <w:r w:rsidR="00D624D4">
        <w:t xml:space="preserve">vita, se non la feconda, se non </w:t>
      </w:r>
      <w:r w:rsidR="002C7A2A">
        <w:t>fa l’amore con la carne dei viv</w:t>
      </w:r>
      <w:r w:rsidR="00B64240">
        <w:t>enti</w:t>
      </w:r>
      <w:r>
        <w:t xml:space="preserve"> </w:t>
      </w:r>
      <w:r w:rsidR="00B64240">
        <w:t>rimane</w:t>
      </w:r>
      <w:r>
        <w:t xml:space="preserve"> inutile, </w:t>
      </w:r>
      <w:r w:rsidR="005F6A02">
        <w:t xml:space="preserve">perché se crede di bastare a </w:t>
      </w:r>
      <w:proofErr w:type="gramStart"/>
      <w:r w:rsidR="005F6A02">
        <w:t>se</w:t>
      </w:r>
      <w:proofErr w:type="gramEnd"/>
      <w:r w:rsidR="005F6A02">
        <w:t xml:space="preserve"> stesso </w:t>
      </w:r>
      <w:r w:rsidR="00B64240">
        <w:t>può solo conservarsi</w:t>
      </w:r>
      <w:r w:rsidR="005F6A02">
        <w:t>, immobile, e puro,</w:t>
      </w:r>
      <w:r w:rsidR="007677D3">
        <w:t xml:space="preserve"> </w:t>
      </w:r>
      <w:r w:rsidR="00C64453">
        <w:t xml:space="preserve">e </w:t>
      </w:r>
      <w:r w:rsidR="007677D3">
        <w:t>senza gusto.</w:t>
      </w:r>
    </w:p>
    <w:p w14:paraId="17320EE4" w14:textId="0F3E1143" w:rsidR="002D4BDE" w:rsidRDefault="007677D3" w:rsidP="00C64FE1">
      <w:pPr>
        <w:spacing w:line="360" w:lineRule="auto"/>
        <w:jc w:val="both"/>
      </w:pPr>
      <w:r>
        <w:t xml:space="preserve">Vorrei imparare ad essere sale per saper gioire del sapore cantato in vite non mie, per imparare a scomparire, a sciogliermi nell’altrui </w:t>
      </w:r>
      <w:r w:rsidR="00A22B8B">
        <w:t>miracolo di essere al mondo, per esaltare il gusto della vita che non è data da me</w:t>
      </w:r>
      <w:r w:rsidR="00C64453">
        <w:t xml:space="preserve"> ma che</w:t>
      </w:r>
      <w:r w:rsidR="00A22B8B">
        <w:t xml:space="preserve"> da me può essere riconosciuta e cantata,</w:t>
      </w:r>
      <w:r w:rsidR="00160909">
        <w:t xml:space="preserve"> </w:t>
      </w:r>
      <w:r w:rsidR="00C64453">
        <w:t xml:space="preserve">vorrei imparare a </w:t>
      </w:r>
      <w:r w:rsidR="002D4BDE">
        <w:t>color</w:t>
      </w:r>
      <w:r w:rsidR="00CF2116">
        <w:t>ar</w:t>
      </w:r>
      <w:r w:rsidR="002D4BDE">
        <w:t>e i sapori</w:t>
      </w:r>
      <w:r w:rsidR="00C64453">
        <w:t>, a danzare le sfumature del gusto</w:t>
      </w:r>
      <w:r w:rsidR="002D4BDE">
        <w:t>.</w:t>
      </w:r>
    </w:p>
    <w:p w14:paraId="0CD09C71" w14:textId="77777777" w:rsidR="00C64453" w:rsidRDefault="00C64453" w:rsidP="00C64FE1">
      <w:pPr>
        <w:spacing w:line="360" w:lineRule="auto"/>
        <w:jc w:val="both"/>
      </w:pPr>
    </w:p>
    <w:p w14:paraId="3E507168" w14:textId="77777777" w:rsidR="00C64453" w:rsidRDefault="002D4BDE" w:rsidP="00C64FE1">
      <w:pPr>
        <w:spacing w:line="360" w:lineRule="auto"/>
        <w:jc w:val="both"/>
      </w:pPr>
      <w:r>
        <w:t xml:space="preserve">Vorrei imparare a essere luce, per il coraggio di sottrarre paura al buio, per la sfrontatezza della verità, </w:t>
      </w:r>
      <w:r w:rsidR="00904941">
        <w:t>per</w:t>
      </w:r>
      <w:r w:rsidR="00105058">
        <w:t xml:space="preserve"> la costanza mist</w:t>
      </w:r>
      <w:r w:rsidR="00C64453">
        <w:t>ica</w:t>
      </w:r>
      <w:r w:rsidR="00105058">
        <w:t xml:space="preserve"> </w:t>
      </w:r>
      <w:r w:rsidR="00C64453">
        <w:t>di</w:t>
      </w:r>
      <w:r w:rsidR="00105058">
        <w:t xml:space="preserve"> ogni alba, per l’ingenua impossibilità di tacere. </w:t>
      </w:r>
    </w:p>
    <w:p w14:paraId="29CD676D" w14:textId="57FFCA6A" w:rsidR="00FB4945" w:rsidRDefault="00CF2116" w:rsidP="00C64FE1">
      <w:pPr>
        <w:spacing w:line="360" w:lineRule="auto"/>
        <w:jc w:val="both"/>
      </w:pPr>
      <w:r>
        <w:t xml:space="preserve">Vorrei essere come la luce, che non può illuminare </w:t>
      </w:r>
      <w:proofErr w:type="gramStart"/>
      <w:r>
        <w:t>se</w:t>
      </w:r>
      <w:proofErr w:type="gramEnd"/>
      <w:r>
        <w:t xml:space="preserve"> stessa, </w:t>
      </w:r>
      <w:r w:rsidR="00E903BF">
        <w:t xml:space="preserve">vanificando ogni </w:t>
      </w:r>
      <w:r w:rsidR="00E14C86">
        <w:t xml:space="preserve">inutile cedimento a patetico </w:t>
      </w:r>
      <w:r w:rsidR="00FB4945">
        <w:t>narcisismo</w:t>
      </w:r>
      <w:r w:rsidR="00105058">
        <w:t xml:space="preserve">. </w:t>
      </w:r>
    </w:p>
    <w:p w14:paraId="527E38CE" w14:textId="77777777" w:rsidR="000D6D2E" w:rsidRDefault="00FB4945" w:rsidP="00C64FE1">
      <w:pPr>
        <w:spacing w:line="360" w:lineRule="auto"/>
        <w:jc w:val="both"/>
      </w:pPr>
      <w:r>
        <w:t>Vorrei essere luce perché come lei,</w:t>
      </w:r>
      <w:r w:rsidR="00105058">
        <w:t xml:space="preserve"> senza il </w:t>
      </w:r>
      <w:r>
        <w:t xml:space="preserve">gran </w:t>
      </w:r>
      <w:r w:rsidR="00685135">
        <w:t>teatro del R</w:t>
      </w:r>
      <w:r w:rsidR="00105058">
        <w:t>eale</w:t>
      </w:r>
      <w:r w:rsidR="000D6D2E">
        <w:t>, anche io</w:t>
      </w:r>
      <w:r w:rsidR="00105058">
        <w:t xml:space="preserve"> non avre</w:t>
      </w:r>
      <w:r w:rsidR="00685135">
        <w:t>i</w:t>
      </w:r>
      <w:r w:rsidR="00105058">
        <w:t xml:space="preserve"> senso. </w:t>
      </w:r>
    </w:p>
    <w:p w14:paraId="5A2EAE9F" w14:textId="203202C5" w:rsidR="00685135" w:rsidRDefault="000D6D2E" w:rsidP="00C64FE1">
      <w:pPr>
        <w:spacing w:line="360" w:lineRule="auto"/>
        <w:jc w:val="both"/>
      </w:pPr>
      <w:r>
        <w:t>Vorrei essere come luce, p</w:t>
      </w:r>
      <w:r w:rsidR="00105058">
        <w:t xml:space="preserve">erché </w:t>
      </w:r>
      <w:r w:rsidR="00685135">
        <w:t xml:space="preserve">lei </w:t>
      </w:r>
      <w:r w:rsidR="00105058">
        <w:t xml:space="preserve">è mezzo, </w:t>
      </w:r>
      <w:r w:rsidR="001D2E5B">
        <w:t xml:space="preserve">perché quando diventa fine, quando chiama a sé, </w:t>
      </w:r>
      <w:r w:rsidR="006A296D">
        <w:t>quando trova il coraggio di “</w:t>
      </w:r>
      <w:r w:rsidR="006A296D" w:rsidRPr="00685135">
        <w:rPr>
          <w:i/>
          <w:iCs/>
        </w:rPr>
        <w:t>far venire alla luce</w:t>
      </w:r>
      <w:r w:rsidR="006A296D">
        <w:t>” è per</w:t>
      </w:r>
      <w:r w:rsidR="00685135">
        <w:t xml:space="preserve"> far nascere vita, e </w:t>
      </w:r>
      <w:r w:rsidR="00AE6BAE">
        <w:t xml:space="preserve">in quel momento </w:t>
      </w:r>
      <w:r w:rsidR="00685135">
        <w:t>lei ritorna nell’ombra</w:t>
      </w:r>
      <w:r w:rsidR="006A296D">
        <w:t xml:space="preserve">. </w:t>
      </w:r>
    </w:p>
    <w:p w14:paraId="1E769CF7" w14:textId="7A8C2BB3" w:rsidR="008541AF" w:rsidRDefault="006A296D" w:rsidP="00C64FE1">
      <w:pPr>
        <w:spacing w:line="360" w:lineRule="auto"/>
        <w:jc w:val="both"/>
      </w:pPr>
      <w:r>
        <w:t>Vorrei essere luce, almeno per un istante, almeno per questo istante, mentre parole non mie sono già nate</w:t>
      </w:r>
      <w:r w:rsidR="00685135">
        <w:t>, mentre</w:t>
      </w:r>
      <w:r>
        <w:t xml:space="preserve"> con lume </w:t>
      </w:r>
      <w:r w:rsidR="008541AF">
        <w:t>appassionato</w:t>
      </w:r>
      <w:r w:rsidR="006E0E72">
        <w:t xml:space="preserve"> e tremante provo a mostrare quello che non smette di stupire la mia povertà. </w:t>
      </w:r>
    </w:p>
    <w:p w14:paraId="10D303D7" w14:textId="1FE0BB44" w:rsidR="00CE17E1" w:rsidRDefault="006E0E72" w:rsidP="003358B7">
      <w:pPr>
        <w:spacing w:line="360" w:lineRule="auto"/>
        <w:jc w:val="both"/>
      </w:pPr>
      <w:r>
        <w:t xml:space="preserve">Vorrei essere come la luce, almeno per un istante, almeno per questo istante, </w:t>
      </w:r>
      <w:r w:rsidR="00961B9F">
        <w:t>anche solo per raccont</w:t>
      </w:r>
      <w:r w:rsidR="00AE464B">
        <w:t xml:space="preserve">are che non </w:t>
      </w:r>
      <w:r w:rsidR="00444075">
        <w:t xml:space="preserve">voglio nascondermi e che </w:t>
      </w:r>
      <w:r w:rsidR="0072149C">
        <w:t xml:space="preserve">credo ancora che </w:t>
      </w:r>
      <w:r w:rsidR="00444075">
        <w:t xml:space="preserve">l’uomo </w:t>
      </w:r>
      <w:r w:rsidR="0072149C">
        <w:t>possa</w:t>
      </w:r>
      <w:r w:rsidR="00444075">
        <w:t xml:space="preserve"> operare </w:t>
      </w:r>
      <w:r w:rsidR="00D501A1">
        <w:t xml:space="preserve">il Buono, </w:t>
      </w:r>
      <w:r w:rsidR="008541AF">
        <w:t>e</w:t>
      </w:r>
      <w:r w:rsidR="00D501A1">
        <w:t xml:space="preserve"> per </w:t>
      </w:r>
      <w:r w:rsidR="008206A8">
        <w:t xml:space="preserve">lasciarmi </w:t>
      </w:r>
      <w:r w:rsidR="008541AF">
        <w:t xml:space="preserve">solo </w:t>
      </w:r>
      <w:r w:rsidR="008206A8">
        <w:t>attraversare, per</w:t>
      </w:r>
      <w:r w:rsidR="00592B17">
        <w:t xml:space="preserve"> imparare a</w:t>
      </w:r>
      <w:r w:rsidR="008206A8">
        <w:t xml:space="preserve"> non trattenere, </w:t>
      </w:r>
      <w:r w:rsidR="00592B17">
        <w:t xml:space="preserve">per lasciare che </w:t>
      </w:r>
      <w:r w:rsidR="001B14A2">
        <w:t>i nostr</w:t>
      </w:r>
      <w:r w:rsidR="003358B7">
        <w:t>i</w:t>
      </w:r>
      <w:r w:rsidR="001B14A2">
        <w:t xml:space="preserve"> </w:t>
      </w:r>
      <w:r w:rsidR="003358B7">
        <w:t xml:space="preserve">occhi ritrovino il coraggio di </w:t>
      </w:r>
      <w:r w:rsidR="00AE6BAE">
        <w:t>camminare il</w:t>
      </w:r>
      <w:r w:rsidR="003358B7">
        <w:t xml:space="preserve"> Cielo </w:t>
      </w:r>
      <w:r w:rsidR="00207014">
        <w:t>c</w:t>
      </w:r>
      <w:r w:rsidR="00AE6BAE">
        <w:t>ercando un</w:t>
      </w:r>
      <w:r w:rsidR="00207014">
        <w:t xml:space="preserve"> Padre.</w:t>
      </w:r>
    </w:p>
    <w:p w14:paraId="14FAD761" w14:textId="76256619" w:rsidR="00207014" w:rsidRDefault="00207014" w:rsidP="003358B7">
      <w:pPr>
        <w:spacing w:line="360" w:lineRule="auto"/>
        <w:jc w:val="both"/>
      </w:pPr>
    </w:p>
    <w:p w14:paraId="46A8FB13" w14:textId="731EB43E" w:rsidR="00673173" w:rsidRDefault="00AE6BAE" w:rsidP="003358B7">
      <w:pPr>
        <w:spacing w:line="360" w:lineRule="auto"/>
        <w:jc w:val="both"/>
      </w:pPr>
      <w:r>
        <w:t>Vorrei imparare</w:t>
      </w:r>
      <w:r w:rsidR="003907C3">
        <w:t xml:space="preserve"> braccia aperte, e crocifisse. E un cuore </w:t>
      </w:r>
      <w:r w:rsidR="00CE7A55">
        <w:t xml:space="preserve">così </w:t>
      </w:r>
      <w:r w:rsidR="003907C3">
        <w:t xml:space="preserve">coraggioso da mostrarsi </w:t>
      </w:r>
      <w:r w:rsidR="00CE7A55">
        <w:t xml:space="preserve">nella sua </w:t>
      </w:r>
      <w:r w:rsidR="005D4033">
        <w:t xml:space="preserve">tremante </w:t>
      </w:r>
      <w:r w:rsidR="003907C3">
        <w:t>debole</w:t>
      </w:r>
      <w:r w:rsidR="005D4033">
        <w:t>zza</w:t>
      </w:r>
      <w:r w:rsidR="003907C3">
        <w:t xml:space="preserve">, </w:t>
      </w:r>
      <w:r w:rsidR="005E56AE">
        <w:t xml:space="preserve">e </w:t>
      </w:r>
      <w:r>
        <w:t>vorrei</w:t>
      </w:r>
      <w:r w:rsidR="005D4033">
        <w:t xml:space="preserve"> </w:t>
      </w:r>
      <w:r w:rsidR="005E56AE">
        <w:t>timore e trepidazione.</w:t>
      </w:r>
      <w:r w:rsidR="005D4033">
        <w:t xml:space="preserve"> </w:t>
      </w:r>
      <w:proofErr w:type="gramStart"/>
      <w:r w:rsidR="005D4033">
        <w:t>E</w:t>
      </w:r>
      <w:proofErr w:type="gramEnd"/>
      <w:r w:rsidR="005D4033">
        <w:t xml:space="preserve"> tanto silenzio. </w:t>
      </w:r>
      <w:r w:rsidR="009940B7">
        <w:t xml:space="preserve">Che la potenza di Dio, </w:t>
      </w:r>
      <w:r w:rsidR="003A1E8D">
        <w:t xml:space="preserve">lo dice </w:t>
      </w:r>
      <w:r w:rsidR="003A1E8D">
        <w:lastRenderedPageBreak/>
        <w:t xml:space="preserve">bene Paolo ai Corinzi, </w:t>
      </w:r>
      <w:r w:rsidR="00341063">
        <w:t xml:space="preserve">non è </w:t>
      </w:r>
      <w:r w:rsidR="009D49B0">
        <w:t xml:space="preserve">esercizio di “discorsi persuasivi”. Ma </w:t>
      </w:r>
      <w:r w:rsidR="005D4033">
        <w:t>ancora lo “dice”</w:t>
      </w:r>
      <w:r w:rsidR="00784CDA">
        <w:t>, Paolo,</w:t>
      </w:r>
      <w:r w:rsidR="005D4033">
        <w:t xml:space="preserve"> e questo </w:t>
      </w:r>
      <w:r w:rsidR="005C7DF8">
        <w:t>lo rend</w:t>
      </w:r>
      <w:r w:rsidR="00AB11B9">
        <w:t xml:space="preserve">e teneramente grottesco, come </w:t>
      </w:r>
      <w:r w:rsidR="00784CDA">
        <w:t xml:space="preserve">tutti noi che ancora non abbiamo imparato a scomparire. </w:t>
      </w:r>
    </w:p>
    <w:p w14:paraId="14EA2D1F" w14:textId="4AC68BC1" w:rsidR="00CA3F72" w:rsidRDefault="00673173" w:rsidP="003358B7">
      <w:pPr>
        <w:spacing w:line="360" w:lineRule="auto"/>
        <w:jc w:val="both"/>
      </w:pPr>
      <w:r>
        <w:t xml:space="preserve">Vorrei imparare </w:t>
      </w:r>
      <w:r w:rsidR="007255C8">
        <w:t xml:space="preserve">braccia aperte e crocifisse e </w:t>
      </w:r>
      <w:r w:rsidR="00603416">
        <w:t xml:space="preserve">il battito del cuore debole, vorrei imparare a lasciar andare ogni parola, a usarla, a </w:t>
      </w:r>
      <w:r w:rsidR="00CE5DEE">
        <w:t xml:space="preserve">gettarla a manciate, vorrei parole che si sciolgono e che si spengono, vorrei che ogni parola fosse un passo verso il Grande Silenzio. Vorrei che lo scrivere fosse </w:t>
      </w:r>
      <w:r w:rsidR="00CA3F72">
        <w:t xml:space="preserve">come imparare a morire, illuminando e insaporendo, almeno un poco. </w:t>
      </w:r>
      <w:r w:rsidR="00D00AC8">
        <w:t xml:space="preserve"> </w:t>
      </w:r>
      <w:r w:rsidR="006956B9">
        <w:t>E morire. Morire. Morire.</w:t>
      </w:r>
    </w:p>
    <w:p w14:paraId="2B3CFF86" w14:textId="77777777" w:rsidR="00980DC1" w:rsidRDefault="00CA3F72" w:rsidP="003358B7">
      <w:pPr>
        <w:spacing w:line="360" w:lineRule="auto"/>
        <w:jc w:val="both"/>
      </w:pPr>
      <w:r>
        <w:t xml:space="preserve">Vorrei che tutte queste parole, </w:t>
      </w:r>
      <w:r w:rsidR="00AD7B79">
        <w:t xml:space="preserve">predicazioni persuasive </w:t>
      </w:r>
      <w:r w:rsidR="00FD74BF">
        <w:t>di sapienz</w:t>
      </w:r>
      <w:r w:rsidR="00672594">
        <w:t xml:space="preserve">e non mie, mi svuotassero ogni giorno di più, fino alla fine, fino ad allargarle queste braccia sempre troppo strette, fino ad abbracciare il grande Suono, quello </w:t>
      </w:r>
      <w:r w:rsidR="007D7BD8">
        <w:t>che tutto contiene</w:t>
      </w:r>
      <w:r w:rsidR="00980DC1">
        <w:t>, come sul Golgota.</w:t>
      </w:r>
    </w:p>
    <w:p w14:paraId="7F2881B0" w14:textId="77777777" w:rsidR="00143FC7" w:rsidRDefault="00143FC7" w:rsidP="003358B7">
      <w:pPr>
        <w:spacing w:line="360" w:lineRule="auto"/>
        <w:jc w:val="both"/>
      </w:pPr>
    </w:p>
    <w:p w14:paraId="38E0ED98" w14:textId="77777777" w:rsidR="00A13EAC" w:rsidRDefault="00143FC7" w:rsidP="003358B7">
      <w:pPr>
        <w:spacing w:line="360" w:lineRule="auto"/>
        <w:jc w:val="both"/>
      </w:pPr>
      <w:r>
        <w:t xml:space="preserve">Vorrei </w:t>
      </w:r>
      <w:r w:rsidR="008B6FA6">
        <w:t>con Isaia parlare di Dio senza nominarlo più, che blasfemo sento ogni tentativo descrittivo</w:t>
      </w:r>
      <w:r w:rsidR="00DB3B6B">
        <w:t xml:space="preserve">. Vorrei imparare a dire Dio nel pane </w:t>
      </w:r>
      <w:r w:rsidR="00A13EAC">
        <w:t>diviso con l’affamato, vorrei trovare il coraggio di dire che l’affamato sono io, mendicante di amore.</w:t>
      </w:r>
    </w:p>
    <w:p w14:paraId="0AE14E09" w14:textId="77777777" w:rsidR="00294637" w:rsidRDefault="00A13EAC" w:rsidP="003358B7">
      <w:pPr>
        <w:spacing w:line="360" w:lineRule="auto"/>
        <w:jc w:val="both"/>
      </w:pPr>
      <w:r>
        <w:t xml:space="preserve">Vorrei con Isaia </w:t>
      </w:r>
      <w:r w:rsidR="00F64E42">
        <w:t xml:space="preserve">fare casa col mondo, </w:t>
      </w:r>
      <w:r w:rsidR="00F06A40">
        <w:t xml:space="preserve">coprire le altrui nudità, </w:t>
      </w:r>
      <w:r w:rsidR="00C35D6F">
        <w:t xml:space="preserve">comprendere una volta per sempre che blasfemo non è imprecare al Dio invisibile ma </w:t>
      </w:r>
      <w:r w:rsidR="0045316B">
        <w:t xml:space="preserve">usare le altrui fragilità pur di non ammettere le proprie </w:t>
      </w:r>
      <w:r w:rsidR="00490982">
        <w:t xml:space="preserve">povertà. </w:t>
      </w:r>
      <w:r w:rsidR="008E1785">
        <w:t>Vorr</w:t>
      </w:r>
      <w:r w:rsidR="008A03D1">
        <w:t xml:space="preserve">ei </w:t>
      </w:r>
      <w:r w:rsidR="00D86115">
        <w:t xml:space="preserve">imparare a non trascurare </w:t>
      </w:r>
      <w:r w:rsidR="00294637">
        <w:t xml:space="preserve">chi mi è più vicino, e smettere di amare la </w:t>
      </w:r>
      <w:r w:rsidR="00294637" w:rsidRPr="006956B9">
        <w:rPr>
          <w:i/>
          <w:iCs/>
        </w:rPr>
        <w:t>povertà</w:t>
      </w:r>
      <w:r w:rsidR="00294637">
        <w:t xml:space="preserve">, la </w:t>
      </w:r>
      <w:r w:rsidR="00294637" w:rsidRPr="006956B9">
        <w:rPr>
          <w:i/>
          <w:iCs/>
        </w:rPr>
        <w:t>castità</w:t>
      </w:r>
      <w:r w:rsidR="00294637">
        <w:t xml:space="preserve">, e </w:t>
      </w:r>
      <w:r w:rsidR="00294637" w:rsidRPr="006956B9">
        <w:rPr>
          <w:i/>
          <w:iCs/>
        </w:rPr>
        <w:t>l’obbedienza</w:t>
      </w:r>
      <w:r w:rsidR="00294637">
        <w:t xml:space="preserve"> per iniziare a imparare i nomi delle persone che incontro.</w:t>
      </w:r>
    </w:p>
    <w:p w14:paraId="7807AEA4" w14:textId="38B1FE54" w:rsidR="007B3E09" w:rsidRDefault="00BB7CD0" w:rsidP="003358B7">
      <w:pPr>
        <w:spacing w:line="360" w:lineRule="auto"/>
        <w:jc w:val="both"/>
      </w:pPr>
      <w:r>
        <w:t xml:space="preserve">Vorrei imparare a dire che le </w:t>
      </w:r>
      <w:r w:rsidR="00C177EB">
        <w:t xml:space="preserve">ferite si possono rimarginare ma solo se accompagniamo processi </w:t>
      </w:r>
      <w:r w:rsidR="007B3E09">
        <w:t xml:space="preserve">e </w:t>
      </w:r>
      <w:r w:rsidR="006956B9">
        <w:t xml:space="preserve">se </w:t>
      </w:r>
      <w:r w:rsidR="007B3E09">
        <w:t xml:space="preserve">smettiamo di imporre </w:t>
      </w:r>
      <w:r w:rsidR="007B3E09" w:rsidRPr="006956B9">
        <w:rPr>
          <w:i/>
          <w:iCs/>
        </w:rPr>
        <w:t>confessioni</w:t>
      </w:r>
      <w:r w:rsidR="007B3E09">
        <w:t xml:space="preserve"> e </w:t>
      </w:r>
      <w:r w:rsidR="007B3E09" w:rsidRPr="006956B9">
        <w:rPr>
          <w:i/>
          <w:iCs/>
        </w:rPr>
        <w:t>perdoni</w:t>
      </w:r>
      <w:r w:rsidR="007B3E09">
        <w:t xml:space="preserve"> svuotati del dramma. </w:t>
      </w:r>
    </w:p>
    <w:p w14:paraId="29A5E291" w14:textId="77777777" w:rsidR="006956B9" w:rsidRDefault="009F16C9" w:rsidP="003358B7">
      <w:pPr>
        <w:spacing w:line="360" w:lineRule="auto"/>
        <w:jc w:val="both"/>
      </w:pPr>
      <w:r>
        <w:t>Vorrei imparare a dire “Eccomi!”</w:t>
      </w:r>
      <w:r w:rsidR="003F0798">
        <w:t xml:space="preserve">, che è il </w:t>
      </w:r>
      <w:r w:rsidR="005B7DFE">
        <w:t xml:space="preserve">gesto più divino che si possa immaginare. </w:t>
      </w:r>
    </w:p>
    <w:p w14:paraId="09B093BA" w14:textId="1F76BFB9" w:rsidR="003C4B80" w:rsidRDefault="005B7DFE" w:rsidP="003358B7">
      <w:pPr>
        <w:spacing w:line="360" w:lineRule="auto"/>
        <w:jc w:val="both"/>
      </w:pPr>
      <w:r>
        <w:t xml:space="preserve">Vorrei </w:t>
      </w:r>
      <w:r w:rsidR="004E6192">
        <w:t>finalmente</w:t>
      </w:r>
      <w:r>
        <w:t xml:space="preserve"> dire “eccomi”, ma non a una idea di divinità, n</w:t>
      </w:r>
      <w:r w:rsidR="003C4B80">
        <w:t>on a un sistema sacro, non a un sogno, vorrei dire “eccomi” a me stesso. Come Dio sogna per ognuno di noi.</w:t>
      </w:r>
    </w:p>
    <w:p w14:paraId="2FB2322F" w14:textId="796E5305" w:rsidR="003C4B80" w:rsidRDefault="00EC543A" w:rsidP="003358B7">
      <w:pPr>
        <w:spacing w:line="360" w:lineRule="auto"/>
        <w:jc w:val="both"/>
      </w:pPr>
      <w:r>
        <w:t>E non avremo più bisogno di opprim</w:t>
      </w:r>
      <w:bookmarkStart w:id="0" w:name="_GoBack"/>
      <w:bookmarkEnd w:id="0"/>
      <w:r>
        <w:t xml:space="preserve">ere, di puntare il dito, di parlare male, </w:t>
      </w:r>
      <w:r w:rsidR="00A4344F">
        <w:t>e sapremo aprire il cuore</w:t>
      </w:r>
      <w:r w:rsidR="000324DE">
        <w:t>. E brilleremo nelle tenebre.</w:t>
      </w:r>
    </w:p>
    <w:p w14:paraId="713D70AF" w14:textId="074DBF1F" w:rsidR="000324DE" w:rsidRDefault="000324DE" w:rsidP="003358B7">
      <w:pPr>
        <w:spacing w:line="360" w:lineRule="auto"/>
        <w:jc w:val="both"/>
      </w:pPr>
      <w:r>
        <w:t>Finalmente.</w:t>
      </w:r>
    </w:p>
    <w:p w14:paraId="4CA9B07F" w14:textId="24F0F809" w:rsidR="000324DE" w:rsidRPr="00C92E9C" w:rsidRDefault="000324DE" w:rsidP="003358B7">
      <w:pPr>
        <w:spacing w:line="360" w:lineRule="auto"/>
        <w:jc w:val="both"/>
      </w:pPr>
      <w:r>
        <w:t xml:space="preserve">Perché </w:t>
      </w:r>
      <w:r w:rsidR="004E6192">
        <w:t>finalmente avremo baciato libertà</w:t>
      </w:r>
    </w:p>
    <w:sectPr w:rsidR="000324DE" w:rsidRPr="00C92E9C" w:rsidSect="00BE24C4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24DE"/>
    <w:rsid w:val="00035729"/>
    <w:rsid w:val="00037CC7"/>
    <w:rsid w:val="00040F98"/>
    <w:rsid w:val="000410BB"/>
    <w:rsid w:val="00041185"/>
    <w:rsid w:val="0004167A"/>
    <w:rsid w:val="00041EAD"/>
    <w:rsid w:val="00044EED"/>
    <w:rsid w:val="00046A6D"/>
    <w:rsid w:val="0005049F"/>
    <w:rsid w:val="00050E4C"/>
    <w:rsid w:val="000514A1"/>
    <w:rsid w:val="000529A3"/>
    <w:rsid w:val="000539E7"/>
    <w:rsid w:val="00053E87"/>
    <w:rsid w:val="00054D0C"/>
    <w:rsid w:val="00060FB9"/>
    <w:rsid w:val="00061060"/>
    <w:rsid w:val="000615E6"/>
    <w:rsid w:val="00065B7B"/>
    <w:rsid w:val="0007117E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A73"/>
    <w:rsid w:val="00086E3D"/>
    <w:rsid w:val="0008790D"/>
    <w:rsid w:val="00090B0E"/>
    <w:rsid w:val="00092572"/>
    <w:rsid w:val="000927F8"/>
    <w:rsid w:val="000956C1"/>
    <w:rsid w:val="00096A6B"/>
    <w:rsid w:val="000A09B0"/>
    <w:rsid w:val="000A16AC"/>
    <w:rsid w:val="000A33AD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434A"/>
    <w:rsid w:val="000D6D2E"/>
    <w:rsid w:val="000D6D59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4C0D"/>
    <w:rsid w:val="000F7242"/>
    <w:rsid w:val="000F7FC7"/>
    <w:rsid w:val="00104E94"/>
    <w:rsid w:val="00105058"/>
    <w:rsid w:val="0010526C"/>
    <w:rsid w:val="001056B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7614"/>
    <w:rsid w:val="0013184E"/>
    <w:rsid w:val="00131B85"/>
    <w:rsid w:val="00133D82"/>
    <w:rsid w:val="00134F4B"/>
    <w:rsid w:val="00136D3A"/>
    <w:rsid w:val="00137C00"/>
    <w:rsid w:val="0014159D"/>
    <w:rsid w:val="00142D81"/>
    <w:rsid w:val="00142F86"/>
    <w:rsid w:val="00143FC7"/>
    <w:rsid w:val="001458E2"/>
    <w:rsid w:val="0014667A"/>
    <w:rsid w:val="00150377"/>
    <w:rsid w:val="00150ED7"/>
    <w:rsid w:val="00151A95"/>
    <w:rsid w:val="0015395A"/>
    <w:rsid w:val="00153A39"/>
    <w:rsid w:val="001558C5"/>
    <w:rsid w:val="00160068"/>
    <w:rsid w:val="00160909"/>
    <w:rsid w:val="001622DF"/>
    <w:rsid w:val="00163111"/>
    <w:rsid w:val="00163708"/>
    <w:rsid w:val="00174402"/>
    <w:rsid w:val="0017719E"/>
    <w:rsid w:val="00180E25"/>
    <w:rsid w:val="00182F0F"/>
    <w:rsid w:val="00183D58"/>
    <w:rsid w:val="0018413F"/>
    <w:rsid w:val="00185003"/>
    <w:rsid w:val="00185352"/>
    <w:rsid w:val="00186917"/>
    <w:rsid w:val="00190C7E"/>
    <w:rsid w:val="00190D06"/>
    <w:rsid w:val="00192C93"/>
    <w:rsid w:val="001A03B9"/>
    <w:rsid w:val="001A0AEF"/>
    <w:rsid w:val="001A243D"/>
    <w:rsid w:val="001A6088"/>
    <w:rsid w:val="001A60E1"/>
    <w:rsid w:val="001B14A2"/>
    <w:rsid w:val="001B33AF"/>
    <w:rsid w:val="001C0D8F"/>
    <w:rsid w:val="001C14C2"/>
    <w:rsid w:val="001C6604"/>
    <w:rsid w:val="001C7FAF"/>
    <w:rsid w:val="001D16A4"/>
    <w:rsid w:val="001D2394"/>
    <w:rsid w:val="001D2E5B"/>
    <w:rsid w:val="001D67C7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EAF"/>
    <w:rsid w:val="001F4F9B"/>
    <w:rsid w:val="001F5371"/>
    <w:rsid w:val="001F6EF7"/>
    <w:rsid w:val="001F7570"/>
    <w:rsid w:val="002016D0"/>
    <w:rsid w:val="00202652"/>
    <w:rsid w:val="00203CF2"/>
    <w:rsid w:val="00207014"/>
    <w:rsid w:val="00210045"/>
    <w:rsid w:val="00210420"/>
    <w:rsid w:val="0021188D"/>
    <w:rsid w:val="00211B22"/>
    <w:rsid w:val="00211DBF"/>
    <w:rsid w:val="002122EB"/>
    <w:rsid w:val="00213E88"/>
    <w:rsid w:val="0021407D"/>
    <w:rsid w:val="00215701"/>
    <w:rsid w:val="00216DC6"/>
    <w:rsid w:val="0021726F"/>
    <w:rsid w:val="002205D6"/>
    <w:rsid w:val="00220844"/>
    <w:rsid w:val="002213A7"/>
    <w:rsid w:val="00223F33"/>
    <w:rsid w:val="00224A1B"/>
    <w:rsid w:val="00224DAF"/>
    <w:rsid w:val="002250BC"/>
    <w:rsid w:val="002301FB"/>
    <w:rsid w:val="002306F7"/>
    <w:rsid w:val="00231397"/>
    <w:rsid w:val="00234AD6"/>
    <w:rsid w:val="00235E8C"/>
    <w:rsid w:val="00236001"/>
    <w:rsid w:val="00237A2D"/>
    <w:rsid w:val="00240950"/>
    <w:rsid w:val="00241E6A"/>
    <w:rsid w:val="00245AEA"/>
    <w:rsid w:val="00251D9D"/>
    <w:rsid w:val="00257B0F"/>
    <w:rsid w:val="002602C8"/>
    <w:rsid w:val="0026117D"/>
    <w:rsid w:val="00262284"/>
    <w:rsid w:val="002629A6"/>
    <w:rsid w:val="00270DE0"/>
    <w:rsid w:val="00272A89"/>
    <w:rsid w:val="002740ED"/>
    <w:rsid w:val="0027686E"/>
    <w:rsid w:val="002805BE"/>
    <w:rsid w:val="00282849"/>
    <w:rsid w:val="00282E4A"/>
    <w:rsid w:val="002830E8"/>
    <w:rsid w:val="00283151"/>
    <w:rsid w:val="002837E0"/>
    <w:rsid w:val="00283A94"/>
    <w:rsid w:val="00283D0A"/>
    <w:rsid w:val="0028460C"/>
    <w:rsid w:val="00291853"/>
    <w:rsid w:val="00291F95"/>
    <w:rsid w:val="00293944"/>
    <w:rsid w:val="00294637"/>
    <w:rsid w:val="002950FB"/>
    <w:rsid w:val="0029568E"/>
    <w:rsid w:val="00297B94"/>
    <w:rsid w:val="00297D0F"/>
    <w:rsid w:val="002A1202"/>
    <w:rsid w:val="002A3D3F"/>
    <w:rsid w:val="002A4AB6"/>
    <w:rsid w:val="002A6139"/>
    <w:rsid w:val="002A6949"/>
    <w:rsid w:val="002A6A90"/>
    <w:rsid w:val="002B03DC"/>
    <w:rsid w:val="002B196C"/>
    <w:rsid w:val="002B1FD9"/>
    <w:rsid w:val="002B48CC"/>
    <w:rsid w:val="002B59B6"/>
    <w:rsid w:val="002B61F0"/>
    <w:rsid w:val="002B7983"/>
    <w:rsid w:val="002C028D"/>
    <w:rsid w:val="002C0A15"/>
    <w:rsid w:val="002C308B"/>
    <w:rsid w:val="002C30C1"/>
    <w:rsid w:val="002C39BE"/>
    <w:rsid w:val="002C3E60"/>
    <w:rsid w:val="002C4F44"/>
    <w:rsid w:val="002C582C"/>
    <w:rsid w:val="002C7031"/>
    <w:rsid w:val="002C7A2A"/>
    <w:rsid w:val="002C7D0C"/>
    <w:rsid w:val="002D0175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25D"/>
    <w:rsid w:val="002E65EC"/>
    <w:rsid w:val="002E6C6F"/>
    <w:rsid w:val="002E78C2"/>
    <w:rsid w:val="002F1E13"/>
    <w:rsid w:val="002F515F"/>
    <w:rsid w:val="002F61C2"/>
    <w:rsid w:val="002F7C5D"/>
    <w:rsid w:val="003006F4"/>
    <w:rsid w:val="00301CCF"/>
    <w:rsid w:val="003022CD"/>
    <w:rsid w:val="0030457D"/>
    <w:rsid w:val="003049AE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68DA"/>
    <w:rsid w:val="003221FB"/>
    <w:rsid w:val="0032252C"/>
    <w:rsid w:val="00323CC5"/>
    <w:rsid w:val="00324105"/>
    <w:rsid w:val="0033010C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F83"/>
    <w:rsid w:val="00354471"/>
    <w:rsid w:val="00355F67"/>
    <w:rsid w:val="00356860"/>
    <w:rsid w:val="003602DF"/>
    <w:rsid w:val="00360ADE"/>
    <w:rsid w:val="00360BE0"/>
    <w:rsid w:val="00362F30"/>
    <w:rsid w:val="0036567E"/>
    <w:rsid w:val="00370FC1"/>
    <w:rsid w:val="00372236"/>
    <w:rsid w:val="00375578"/>
    <w:rsid w:val="00376C70"/>
    <w:rsid w:val="003775BB"/>
    <w:rsid w:val="00381741"/>
    <w:rsid w:val="0038198E"/>
    <w:rsid w:val="00381E51"/>
    <w:rsid w:val="0038204D"/>
    <w:rsid w:val="00382A78"/>
    <w:rsid w:val="00382F84"/>
    <w:rsid w:val="00385CF0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3953"/>
    <w:rsid w:val="003B0390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3EA1"/>
    <w:rsid w:val="003C40DC"/>
    <w:rsid w:val="003C4B80"/>
    <w:rsid w:val="003D01BB"/>
    <w:rsid w:val="003D0251"/>
    <w:rsid w:val="003D140E"/>
    <w:rsid w:val="003D442E"/>
    <w:rsid w:val="003D5404"/>
    <w:rsid w:val="003D5992"/>
    <w:rsid w:val="003D6C4E"/>
    <w:rsid w:val="003D6F4B"/>
    <w:rsid w:val="003D7FD8"/>
    <w:rsid w:val="003E1238"/>
    <w:rsid w:val="003E2B31"/>
    <w:rsid w:val="003E39C9"/>
    <w:rsid w:val="003E3E05"/>
    <w:rsid w:val="003E5657"/>
    <w:rsid w:val="003E7BDB"/>
    <w:rsid w:val="003F0798"/>
    <w:rsid w:val="003F0D72"/>
    <w:rsid w:val="003F2565"/>
    <w:rsid w:val="003F30E9"/>
    <w:rsid w:val="0040249B"/>
    <w:rsid w:val="004040D6"/>
    <w:rsid w:val="00407D85"/>
    <w:rsid w:val="004109BF"/>
    <w:rsid w:val="00412948"/>
    <w:rsid w:val="004157A1"/>
    <w:rsid w:val="00415DEE"/>
    <w:rsid w:val="004228CF"/>
    <w:rsid w:val="00422BAA"/>
    <w:rsid w:val="00424493"/>
    <w:rsid w:val="004247A9"/>
    <w:rsid w:val="00424C78"/>
    <w:rsid w:val="00424D66"/>
    <w:rsid w:val="00425B48"/>
    <w:rsid w:val="00426249"/>
    <w:rsid w:val="00426D59"/>
    <w:rsid w:val="00427FC9"/>
    <w:rsid w:val="004319D1"/>
    <w:rsid w:val="00435F2E"/>
    <w:rsid w:val="00437DE8"/>
    <w:rsid w:val="00441261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60C3B"/>
    <w:rsid w:val="004635B6"/>
    <w:rsid w:val="00463CCB"/>
    <w:rsid w:val="004641BF"/>
    <w:rsid w:val="004665C4"/>
    <w:rsid w:val="004717C7"/>
    <w:rsid w:val="00473279"/>
    <w:rsid w:val="004735E6"/>
    <w:rsid w:val="00476C8D"/>
    <w:rsid w:val="00481304"/>
    <w:rsid w:val="00481C5C"/>
    <w:rsid w:val="00484B01"/>
    <w:rsid w:val="00485C96"/>
    <w:rsid w:val="00490183"/>
    <w:rsid w:val="00490982"/>
    <w:rsid w:val="0049275E"/>
    <w:rsid w:val="00494015"/>
    <w:rsid w:val="00495F2F"/>
    <w:rsid w:val="004967C7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B32AA"/>
    <w:rsid w:val="004B5174"/>
    <w:rsid w:val="004B5A66"/>
    <w:rsid w:val="004B65B1"/>
    <w:rsid w:val="004C041D"/>
    <w:rsid w:val="004C3B13"/>
    <w:rsid w:val="004C3C52"/>
    <w:rsid w:val="004C5B0C"/>
    <w:rsid w:val="004C7140"/>
    <w:rsid w:val="004D12F6"/>
    <w:rsid w:val="004D26C9"/>
    <w:rsid w:val="004D357F"/>
    <w:rsid w:val="004D6F51"/>
    <w:rsid w:val="004D76CF"/>
    <w:rsid w:val="004E162D"/>
    <w:rsid w:val="004E1DD6"/>
    <w:rsid w:val="004E3648"/>
    <w:rsid w:val="004E402C"/>
    <w:rsid w:val="004E45E0"/>
    <w:rsid w:val="004E600B"/>
    <w:rsid w:val="004E6192"/>
    <w:rsid w:val="004E7EDB"/>
    <w:rsid w:val="004F208D"/>
    <w:rsid w:val="004F571C"/>
    <w:rsid w:val="004F6104"/>
    <w:rsid w:val="004F7C61"/>
    <w:rsid w:val="0050015A"/>
    <w:rsid w:val="00502912"/>
    <w:rsid w:val="005032A7"/>
    <w:rsid w:val="00504CB5"/>
    <w:rsid w:val="00507BCB"/>
    <w:rsid w:val="00511BFC"/>
    <w:rsid w:val="00512786"/>
    <w:rsid w:val="00515F5C"/>
    <w:rsid w:val="00522F05"/>
    <w:rsid w:val="00523057"/>
    <w:rsid w:val="00523850"/>
    <w:rsid w:val="00524BE4"/>
    <w:rsid w:val="00525542"/>
    <w:rsid w:val="00525D66"/>
    <w:rsid w:val="005264F4"/>
    <w:rsid w:val="00526B72"/>
    <w:rsid w:val="005301F8"/>
    <w:rsid w:val="0053605B"/>
    <w:rsid w:val="00540288"/>
    <w:rsid w:val="005402E2"/>
    <w:rsid w:val="005419B6"/>
    <w:rsid w:val="00542042"/>
    <w:rsid w:val="00544FC3"/>
    <w:rsid w:val="0055596E"/>
    <w:rsid w:val="005644C3"/>
    <w:rsid w:val="0056455F"/>
    <w:rsid w:val="005659D8"/>
    <w:rsid w:val="00575148"/>
    <w:rsid w:val="005754E7"/>
    <w:rsid w:val="00577036"/>
    <w:rsid w:val="00577BFC"/>
    <w:rsid w:val="00584E41"/>
    <w:rsid w:val="00585D5C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419D"/>
    <w:rsid w:val="005A43B1"/>
    <w:rsid w:val="005A43BB"/>
    <w:rsid w:val="005A57AB"/>
    <w:rsid w:val="005B0D57"/>
    <w:rsid w:val="005B0FE3"/>
    <w:rsid w:val="005B19B5"/>
    <w:rsid w:val="005B245F"/>
    <w:rsid w:val="005B40B2"/>
    <w:rsid w:val="005B6192"/>
    <w:rsid w:val="005B7DFE"/>
    <w:rsid w:val="005C0418"/>
    <w:rsid w:val="005C475F"/>
    <w:rsid w:val="005C6103"/>
    <w:rsid w:val="005C7DF8"/>
    <w:rsid w:val="005D127B"/>
    <w:rsid w:val="005D24A8"/>
    <w:rsid w:val="005D3148"/>
    <w:rsid w:val="005D364B"/>
    <w:rsid w:val="005D4033"/>
    <w:rsid w:val="005D55E9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11D9"/>
    <w:rsid w:val="006020F9"/>
    <w:rsid w:val="00602360"/>
    <w:rsid w:val="00603416"/>
    <w:rsid w:val="00603509"/>
    <w:rsid w:val="00610412"/>
    <w:rsid w:val="006126F6"/>
    <w:rsid w:val="0061646D"/>
    <w:rsid w:val="00620BB1"/>
    <w:rsid w:val="0062285D"/>
    <w:rsid w:val="00626A44"/>
    <w:rsid w:val="00632390"/>
    <w:rsid w:val="0063249E"/>
    <w:rsid w:val="00634871"/>
    <w:rsid w:val="00641759"/>
    <w:rsid w:val="00643A6B"/>
    <w:rsid w:val="00644381"/>
    <w:rsid w:val="00646AF3"/>
    <w:rsid w:val="00651B9F"/>
    <w:rsid w:val="00652075"/>
    <w:rsid w:val="0065220C"/>
    <w:rsid w:val="00652AF7"/>
    <w:rsid w:val="00653836"/>
    <w:rsid w:val="00653BB1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E"/>
    <w:rsid w:val="0067462C"/>
    <w:rsid w:val="006805B3"/>
    <w:rsid w:val="00680ED1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F8D"/>
    <w:rsid w:val="006935F8"/>
    <w:rsid w:val="006936E1"/>
    <w:rsid w:val="00693F20"/>
    <w:rsid w:val="006956B9"/>
    <w:rsid w:val="00696B41"/>
    <w:rsid w:val="006971C8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64A6"/>
    <w:rsid w:val="006C6D55"/>
    <w:rsid w:val="006D06C2"/>
    <w:rsid w:val="006D6E3B"/>
    <w:rsid w:val="006D7A56"/>
    <w:rsid w:val="006E0E72"/>
    <w:rsid w:val="006E2A2B"/>
    <w:rsid w:val="006E5F9F"/>
    <w:rsid w:val="006E6376"/>
    <w:rsid w:val="006F1670"/>
    <w:rsid w:val="006F197A"/>
    <w:rsid w:val="006F3577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07DFA"/>
    <w:rsid w:val="00711082"/>
    <w:rsid w:val="007118B3"/>
    <w:rsid w:val="007157BC"/>
    <w:rsid w:val="00720CFD"/>
    <w:rsid w:val="0072149C"/>
    <w:rsid w:val="00723485"/>
    <w:rsid w:val="00723E29"/>
    <w:rsid w:val="0072430F"/>
    <w:rsid w:val="007255C8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7147"/>
    <w:rsid w:val="007571ED"/>
    <w:rsid w:val="00757204"/>
    <w:rsid w:val="007677D3"/>
    <w:rsid w:val="007704DB"/>
    <w:rsid w:val="00770BD3"/>
    <w:rsid w:val="0077184A"/>
    <w:rsid w:val="00772AB3"/>
    <w:rsid w:val="007738B0"/>
    <w:rsid w:val="00773EDA"/>
    <w:rsid w:val="00776B03"/>
    <w:rsid w:val="00777408"/>
    <w:rsid w:val="007832EC"/>
    <w:rsid w:val="00784C27"/>
    <w:rsid w:val="00784CDA"/>
    <w:rsid w:val="007853E1"/>
    <w:rsid w:val="00787A0C"/>
    <w:rsid w:val="0079179E"/>
    <w:rsid w:val="00793AB8"/>
    <w:rsid w:val="00793CD0"/>
    <w:rsid w:val="007974BB"/>
    <w:rsid w:val="00797E4E"/>
    <w:rsid w:val="007A4A9B"/>
    <w:rsid w:val="007A692C"/>
    <w:rsid w:val="007A6D2D"/>
    <w:rsid w:val="007B04F2"/>
    <w:rsid w:val="007B3E09"/>
    <w:rsid w:val="007B56AB"/>
    <w:rsid w:val="007C07E6"/>
    <w:rsid w:val="007C1CB9"/>
    <w:rsid w:val="007C1DAD"/>
    <w:rsid w:val="007C5146"/>
    <w:rsid w:val="007C6A85"/>
    <w:rsid w:val="007C6B07"/>
    <w:rsid w:val="007D274B"/>
    <w:rsid w:val="007D5DA0"/>
    <w:rsid w:val="007D7BD8"/>
    <w:rsid w:val="007E2867"/>
    <w:rsid w:val="007E3585"/>
    <w:rsid w:val="007E49EF"/>
    <w:rsid w:val="007E7A6C"/>
    <w:rsid w:val="007E7FD8"/>
    <w:rsid w:val="007F044A"/>
    <w:rsid w:val="007F0C39"/>
    <w:rsid w:val="007F477A"/>
    <w:rsid w:val="007F649F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06A8"/>
    <w:rsid w:val="00822974"/>
    <w:rsid w:val="00824330"/>
    <w:rsid w:val="0082451F"/>
    <w:rsid w:val="008275A8"/>
    <w:rsid w:val="008306F1"/>
    <w:rsid w:val="00830C06"/>
    <w:rsid w:val="00833220"/>
    <w:rsid w:val="00834E53"/>
    <w:rsid w:val="008368B6"/>
    <w:rsid w:val="008370E1"/>
    <w:rsid w:val="00837768"/>
    <w:rsid w:val="0084015F"/>
    <w:rsid w:val="008404A6"/>
    <w:rsid w:val="00840733"/>
    <w:rsid w:val="00840BBC"/>
    <w:rsid w:val="0084391A"/>
    <w:rsid w:val="008508C9"/>
    <w:rsid w:val="00851ABE"/>
    <w:rsid w:val="00852305"/>
    <w:rsid w:val="008531C6"/>
    <w:rsid w:val="008537B8"/>
    <w:rsid w:val="008541AF"/>
    <w:rsid w:val="00855B08"/>
    <w:rsid w:val="00855C13"/>
    <w:rsid w:val="00857B81"/>
    <w:rsid w:val="00860782"/>
    <w:rsid w:val="0086164E"/>
    <w:rsid w:val="00867AFF"/>
    <w:rsid w:val="00867CE2"/>
    <w:rsid w:val="00867EC0"/>
    <w:rsid w:val="008710F4"/>
    <w:rsid w:val="00872026"/>
    <w:rsid w:val="00873D46"/>
    <w:rsid w:val="00876917"/>
    <w:rsid w:val="00877025"/>
    <w:rsid w:val="008779BA"/>
    <w:rsid w:val="0088369E"/>
    <w:rsid w:val="00884498"/>
    <w:rsid w:val="008871F3"/>
    <w:rsid w:val="008922FC"/>
    <w:rsid w:val="00894047"/>
    <w:rsid w:val="00894A48"/>
    <w:rsid w:val="008978BF"/>
    <w:rsid w:val="008A03D1"/>
    <w:rsid w:val="008A1298"/>
    <w:rsid w:val="008A29E0"/>
    <w:rsid w:val="008A68D5"/>
    <w:rsid w:val="008A69B6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1C58"/>
    <w:rsid w:val="008C1F87"/>
    <w:rsid w:val="008C2095"/>
    <w:rsid w:val="008C563C"/>
    <w:rsid w:val="008C68B2"/>
    <w:rsid w:val="008C7D4F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11CBD"/>
    <w:rsid w:val="00913117"/>
    <w:rsid w:val="009132C2"/>
    <w:rsid w:val="00913401"/>
    <w:rsid w:val="0092158C"/>
    <w:rsid w:val="0092707B"/>
    <w:rsid w:val="0092791C"/>
    <w:rsid w:val="009307BA"/>
    <w:rsid w:val="009315FD"/>
    <w:rsid w:val="00931A54"/>
    <w:rsid w:val="009332A9"/>
    <w:rsid w:val="00933C9E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61B9F"/>
    <w:rsid w:val="009621E6"/>
    <w:rsid w:val="00963769"/>
    <w:rsid w:val="0096421A"/>
    <w:rsid w:val="00964AA6"/>
    <w:rsid w:val="00967C9A"/>
    <w:rsid w:val="00973ADA"/>
    <w:rsid w:val="00975F38"/>
    <w:rsid w:val="0097755E"/>
    <w:rsid w:val="00980DC1"/>
    <w:rsid w:val="0098441D"/>
    <w:rsid w:val="0098533D"/>
    <w:rsid w:val="0098658D"/>
    <w:rsid w:val="00987F31"/>
    <w:rsid w:val="0099070E"/>
    <w:rsid w:val="00991AA5"/>
    <w:rsid w:val="009927D7"/>
    <w:rsid w:val="00992FA9"/>
    <w:rsid w:val="009940B7"/>
    <w:rsid w:val="009A4505"/>
    <w:rsid w:val="009A5D45"/>
    <w:rsid w:val="009A5EB5"/>
    <w:rsid w:val="009A6275"/>
    <w:rsid w:val="009A6B8B"/>
    <w:rsid w:val="009A72DA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D60"/>
    <w:rsid w:val="009D49B0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6C9"/>
    <w:rsid w:val="009F1FB9"/>
    <w:rsid w:val="009F2B00"/>
    <w:rsid w:val="009F45D6"/>
    <w:rsid w:val="009F52E7"/>
    <w:rsid w:val="009F5331"/>
    <w:rsid w:val="009F57B4"/>
    <w:rsid w:val="009F7F2A"/>
    <w:rsid w:val="00A01C5B"/>
    <w:rsid w:val="00A03812"/>
    <w:rsid w:val="00A04656"/>
    <w:rsid w:val="00A04EC9"/>
    <w:rsid w:val="00A123BE"/>
    <w:rsid w:val="00A13241"/>
    <w:rsid w:val="00A13AAA"/>
    <w:rsid w:val="00A13EAC"/>
    <w:rsid w:val="00A13F0B"/>
    <w:rsid w:val="00A151B0"/>
    <w:rsid w:val="00A157CA"/>
    <w:rsid w:val="00A15A43"/>
    <w:rsid w:val="00A15C7B"/>
    <w:rsid w:val="00A16ACE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2759"/>
    <w:rsid w:val="00A3342F"/>
    <w:rsid w:val="00A36289"/>
    <w:rsid w:val="00A36655"/>
    <w:rsid w:val="00A36DAA"/>
    <w:rsid w:val="00A42C66"/>
    <w:rsid w:val="00A4344F"/>
    <w:rsid w:val="00A475B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5920"/>
    <w:rsid w:val="00A67715"/>
    <w:rsid w:val="00A710C8"/>
    <w:rsid w:val="00A711C6"/>
    <w:rsid w:val="00A7176F"/>
    <w:rsid w:val="00A744E4"/>
    <w:rsid w:val="00A75127"/>
    <w:rsid w:val="00A75EA7"/>
    <w:rsid w:val="00A77468"/>
    <w:rsid w:val="00A8133C"/>
    <w:rsid w:val="00A82F04"/>
    <w:rsid w:val="00A84A22"/>
    <w:rsid w:val="00A868AE"/>
    <w:rsid w:val="00A86C4D"/>
    <w:rsid w:val="00A86F0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56C4"/>
    <w:rsid w:val="00AA5962"/>
    <w:rsid w:val="00AB11B9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6333"/>
    <w:rsid w:val="00AD6C98"/>
    <w:rsid w:val="00AD7B79"/>
    <w:rsid w:val="00AE10B1"/>
    <w:rsid w:val="00AE1E94"/>
    <w:rsid w:val="00AE388B"/>
    <w:rsid w:val="00AE3BF0"/>
    <w:rsid w:val="00AE464B"/>
    <w:rsid w:val="00AE5FD8"/>
    <w:rsid w:val="00AE6BAE"/>
    <w:rsid w:val="00AF31EC"/>
    <w:rsid w:val="00AF7B95"/>
    <w:rsid w:val="00B0255A"/>
    <w:rsid w:val="00B04919"/>
    <w:rsid w:val="00B07B97"/>
    <w:rsid w:val="00B07CF8"/>
    <w:rsid w:val="00B1368D"/>
    <w:rsid w:val="00B151AD"/>
    <w:rsid w:val="00B23FC2"/>
    <w:rsid w:val="00B256A6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2D35"/>
    <w:rsid w:val="00B4413C"/>
    <w:rsid w:val="00B51232"/>
    <w:rsid w:val="00B52EA6"/>
    <w:rsid w:val="00B5359A"/>
    <w:rsid w:val="00B548D4"/>
    <w:rsid w:val="00B56C96"/>
    <w:rsid w:val="00B57365"/>
    <w:rsid w:val="00B6048F"/>
    <w:rsid w:val="00B60618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8E9"/>
    <w:rsid w:val="00B91F6B"/>
    <w:rsid w:val="00B92385"/>
    <w:rsid w:val="00B938DA"/>
    <w:rsid w:val="00B9741A"/>
    <w:rsid w:val="00BA0F64"/>
    <w:rsid w:val="00BA2DE0"/>
    <w:rsid w:val="00BA481C"/>
    <w:rsid w:val="00BA5B3C"/>
    <w:rsid w:val="00BA78CB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F6D"/>
    <w:rsid w:val="00C130B8"/>
    <w:rsid w:val="00C140D9"/>
    <w:rsid w:val="00C1424A"/>
    <w:rsid w:val="00C14C01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5850"/>
    <w:rsid w:val="00C50BEC"/>
    <w:rsid w:val="00C54534"/>
    <w:rsid w:val="00C615AF"/>
    <w:rsid w:val="00C6201E"/>
    <w:rsid w:val="00C62AB6"/>
    <w:rsid w:val="00C64453"/>
    <w:rsid w:val="00C64671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127F"/>
    <w:rsid w:val="00C81E5E"/>
    <w:rsid w:val="00C834A1"/>
    <w:rsid w:val="00C83BFD"/>
    <w:rsid w:val="00C83D27"/>
    <w:rsid w:val="00C83DA5"/>
    <w:rsid w:val="00C845EA"/>
    <w:rsid w:val="00C85029"/>
    <w:rsid w:val="00C8690C"/>
    <w:rsid w:val="00C91FBE"/>
    <w:rsid w:val="00C92E9C"/>
    <w:rsid w:val="00C9414A"/>
    <w:rsid w:val="00C9638C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E17E1"/>
    <w:rsid w:val="00CE35AA"/>
    <w:rsid w:val="00CE5DEE"/>
    <w:rsid w:val="00CE64C0"/>
    <w:rsid w:val="00CE6D97"/>
    <w:rsid w:val="00CE7A55"/>
    <w:rsid w:val="00CF01D9"/>
    <w:rsid w:val="00CF2116"/>
    <w:rsid w:val="00CF3DD0"/>
    <w:rsid w:val="00D00AC8"/>
    <w:rsid w:val="00D02F36"/>
    <w:rsid w:val="00D039D3"/>
    <w:rsid w:val="00D03A51"/>
    <w:rsid w:val="00D0681F"/>
    <w:rsid w:val="00D127B1"/>
    <w:rsid w:val="00D15135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1402"/>
    <w:rsid w:val="00D438BB"/>
    <w:rsid w:val="00D43C6D"/>
    <w:rsid w:val="00D46DD9"/>
    <w:rsid w:val="00D501A1"/>
    <w:rsid w:val="00D512B5"/>
    <w:rsid w:val="00D514F7"/>
    <w:rsid w:val="00D5191B"/>
    <w:rsid w:val="00D5352D"/>
    <w:rsid w:val="00D5508D"/>
    <w:rsid w:val="00D55ECD"/>
    <w:rsid w:val="00D60298"/>
    <w:rsid w:val="00D624D4"/>
    <w:rsid w:val="00D62995"/>
    <w:rsid w:val="00D62DBD"/>
    <w:rsid w:val="00D63097"/>
    <w:rsid w:val="00D63DF5"/>
    <w:rsid w:val="00D7311F"/>
    <w:rsid w:val="00D74A65"/>
    <w:rsid w:val="00D75DC8"/>
    <w:rsid w:val="00D7715F"/>
    <w:rsid w:val="00D859CC"/>
    <w:rsid w:val="00D85ACA"/>
    <w:rsid w:val="00D86115"/>
    <w:rsid w:val="00D86F11"/>
    <w:rsid w:val="00D878DF"/>
    <w:rsid w:val="00D930FE"/>
    <w:rsid w:val="00D93ADE"/>
    <w:rsid w:val="00D94410"/>
    <w:rsid w:val="00DA069B"/>
    <w:rsid w:val="00DA27F9"/>
    <w:rsid w:val="00DA379B"/>
    <w:rsid w:val="00DA52D3"/>
    <w:rsid w:val="00DB09E4"/>
    <w:rsid w:val="00DB1989"/>
    <w:rsid w:val="00DB1DE3"/>
    <w:rsid w:val="00DB3B6B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298"/>
    <w:rsid w:val="00DD07DA"/>
    <w:rsid w:val="00DD1E29"/>
    <w:rsid w:val="00DD21F2"/>
    <w:rsid w:val="00DD3993"/>
    <w:rsid w:val="00DD5406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439F"/>
    <w:rsid w:val="00DF5E24"/>
    <w:rsid w:val="00DF6568"/>
    <w:rsid w:val="00E02AAA"/>
    <w:rsid w:val="00E05102"/>
    <w:rsid w:val="00E05F3F"/>
    <w:rsid w:val="00E10D0D"/>
    <w:rsid w:val="00E10DA3"/>
    <w:rsid w:val="00E11350"/>
    <w:rsid w:val="00E11ADE"/>
    <w:rsid w:val="00E14C86"/>
    <w:rsid w:val="00E1502E"/>
    <w:rsid w:val="00E20C05"/>
    <w:rsid w:val="00E22151"/>
    <w:rsid w:val="00E22A00"/>
    <w:rsid w:val="00E2303F"/>
    <w:rsid w:val="00E23064"/>
    <w:rsid w:val="00E24E6D"/>
    <w:rsid w:val="00E24FBD"/>
    <w:rsid w:val="00E263CA"/>
    <w:rsid w:val="00E319DA"/>
    <w:rsid w:val="00E35805"/>
    <w:rsid w:val="00E373F3"/>
    <w:rsid w:val="00E4671D"/>
    <w:rsid w:val="00E504A4"/>
    <w:rsid w:val="00E50CB9"/>
    <w:rsid w:val="00E522D0"/>
    <w:rsid w:val="00E571AD"/>
    <w:rsid w:val="00E57CE8"/>
    <w:rsid w:val="00E6415E"/>
    <w:rsid w:val="00E66E1A"/>
    <w:rsid w:val="00E66F8A"/>
    <w:rsid w:val="00E67227"/>
    <w:rsid w:val="00E67F89"/>
    <w:rsid w:val="00E70C8E"/>
    <w:rsid w:val="00E72C23"/>
    <w:rsid w:val="00E72CA2"/>
    <w:rsid w:val="00E73C2E"/>
    <w:rsid w:val="00E75AAA"/>
    <w:rsid w:val="00E8025A"/>
    <w:rsid w:val="00E80809"/>
    <w:rsid w:val="00E82AD4"/>
    <w:rsid w:val="00E870EF"/>
    <w:rsid w:val="00E903BF"/>
    <w:rsid w:val="00E90D06"/>
    <w:rsid w:val="00E92683"/>
    <w:rsid w:val="00E928F7"/>
    <w:rsid w:val="00E9772A"/>
    <w:rsid w:val="00EA0BE4"/>
    <w:rsid w:val="00EA247E"/>
    <w:rsid w:val="00EA38B5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43A"/>
    <w:rsid w:val="00EC5C0F"/>
    <w:rsid w:val="00EC7EEB"/>
    <w:rsid w:val="00ED154B"/>
    <w:rsid w:val="00ED225B"/>
    <w:rsid w:val="00ED304B"/>
    <w:rsid w:val="00ED3499"/>
    <w:rsid w:val="00ED3579"/>
    <w:rsid w:val="00ED3C76"/>
    <w:rsid w:val="00ED4671"/>
    <w:rsid w:val="00ED62B2"/>
    <w:rsid w:val="00ED69FD"/>
    <w:rsid w:val="00EE1237"/>
    <w:rsid w:val="00EE1AA4"/>
    <w:rsid w:val="00EE2146"/>
    <w:rsid w:val="00EE239E"/>
    <w:rsid w:val="00EE49A6"/>
    <w:rsid w:val="00EE5325"/>
    <w:rsid w:val="00EE5F5E"/>
    <w:rsid w:val="00EE751A"/>
    <w:rsid w:val="00EF03A1"/>
    <w:rsid w:val="00EF561F"/>
    <w:rsid w:val="00EF7F72"/>
    <w:rsid w:val="00F03448"/>
    <w:rsid w:val="00F06A40"/>
    <w:rsid w:val="00F11762"/>
    <w:rsid w:val="00F11D98"/>
    <w:rsid w:val="00F12678"/>
    <w:rsid w:val="00F12F23"/>
    <w:rsid w:val="00F13F4D"/>
    <w:rsid w:val="00F14961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30AA"/>
    <w:rsid w:val="00F5364F"/>
    <w:rsid w:val="00F544AB"/>
    <w:rsid w:val="00F555E7"/>
    <w:rsid w:val="00F55D34"/>
    <w:rsid w:val="00F60DE4"/>
    <w:rsid w:val="00F616B7"/>
    <w:rsid w:val="00F620AD"/>
    <w:rsid w:val="00F645F8"/>
    <w:rsid w:val="00F64CFD"/>
    <w:rsid w:val="00F64E42"/>
    <w:rsid w:val="00F67587"/>
    <w:rsid w:val="00F67B9D"/>
    <w:rsid w:val="00F70DF1"/>
    <w:rsid w:val="00F7587D"/>
    <w:rsid w:val="00F7591F"/>
    <w:rsid w:val="00F760B7"/>
    <w:rsid w:val="00F77DD7"/>
    <w:rsid w:val="00F8078C"/>
    <w:rsid w:val="00F83FA6"/>
    <w:rsid w:val="00F85C4F"/>
    <w:rsid w:val="00F85F35"/>
    <w:rsid w:val="00F92951"/>
    <w:rsid w:val="00F931CC"/>
    <w:rsid w:val="00F96023"/>
    <w:rsid w:val="00F9783A"/>
    <w:rsid w:val="00FA00BC"/>
    <w:rsid w:val="00FA2368"/>
    <w:rsid w:val="00FA2FC4"/>
    <w:rsid w:val="00FA6C25"/>
    <w:rsid w:val="00FB1257"/>
    <w:rsid w:val="00FB1F48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E1A"/>
    <w:rsid w:val="00FC4DA4"/>
    <w:rsid w:val="00FC6CC2"/>
    <w:rsid w:val="00FC7268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449074-5591-475E-AAFF-5BAA7CA05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100</TotalTime>
  <Pages>2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111</cp:revision>
  <cp:lastPrinted>2020-02-07T15:58:00Z</cp:lastPrinted>
  <dcterms:created xsi:type="dcterms:W3CDTF">2020-02-07T08:36:00Z</dcterms:created>
  <dcterms:modified xsi:type="dcterms:W3CDTF">2020-02-07T16:54:00Z</dcterms:modified>
</cp:coreProperties>
</file>