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A323F8" w14:textId="43646083" w:rsidR="00DD3993" w:rsidRDefault="00E20C05" w:rsidP="00DD3993">
      <w:pPr>
        <w:jc w:val="center"/>
        <w:rPr>
          <w:rFonts w:ascii="Tempus Sans ITC" w:hAnsi="Tempus Sans ITC"/>
          <w:b/>
          <w:sz w:val="32"/>
        </w:rPr>
      </w:pPr>
      <w:r>
        <w:rPr>
          <w:rFonts w:ascii="Tempus Sans ITC" w:hAnsi="Tempus Sans ITC"/>
          <w:b/>
          <w:sz w:val="32"/>
        </w:rPr>
        <w:t>È tutto un grande addio</w:t>
      </w:r>
    </w:p>
    <w:p w14:paraId="75A7A1AE" w14:textId="1706BE86" w:rsidR="00DD3993" w:rsidRDefault="00240950" w:rsidP="00DD3993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(</w:t>
      </w:r>
      <w:r w:rsidR="00973ADA">
        <w:rPr>
          <w:rFonts w:ascii="Tempus Sans ITC" w:hAnsi="Tempus Sans ITC"/>
          <w:sz w:val="20"/>
        </w:rPr>
        <w:t>Luca 2,22-40</w:t>
      </w:r>
      <w:r w:rsidR="00DD3993">
        <w:rPr>
          <w:rFonts w:ascii="Tempus Sans ITC" w:hAnsi="Tempus Sans ITC"/>
          <w:sz w:val="20"/>
        </w:rPr>
        <w:t>)</w:t>
      </w:r>
    </w:p>
    <w:p w14:paraId="3AF28014" w14:textId="53D134F1" w:rsidR="00DD3993" w:rsidRDefault="00973ADA" w:rsidP="00DD3993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Purificazione del Signore</w:t>
      </w:r>
      <w:r w:rsidR="00240950">
        <w:rPr>
          <w:rFonts w:ascii="Tempus Sans ITC" w:hAnsi="Tempus Sans ITC"/>
          <w:sz w:val="20"/>
        </w:rPr>
        <w:t xml:space="preserve"> anno</w:t>
      </w:r>
      <w:r w:rsidR="00DD3993">
        <w:rPr>
          <w:rFonts w:ascii="Tempus Sans ITC" w:hAnsi="Tempus Sans ITC"/>
          <w:sz w:val="20"/>
        </w:rPr>
        <w:t xml:space="preserve"> </w:t>
      </w:r>
      <w:r w:rsidR="003B6FEB">
        <w:rPr>
          <w:rFonts w:ascii="Tempus Sans ITC" w:hAnsi="Tempus Sans ITC"/>
          <w:sz w:val="20"/>
        </w:rPr>
        <w:t>A</w:t>
      </w:r>
    </w:p>
    <w:p w14:paraId="43A9BDCF" w14:textId="77777777" w:rsidR="003E5657" w:rsidRDefault="003E5657" w:rsidP="00723E29">
      <w:pPr>
        <w:spacing w:line="360" w:lineRule="auto"/>
        <w:jc w:val="both"/>
      </w:pPr>
    </w:p>
    <w:p w14:paraId="1917464A" w14:textId="1161812D" w:rsidR="00590624" w:rsidRDefault="0065220C" w:rsidP="00540288">
      <w:pPr>
        <w:spacing w:line="360" w:lineRule="auto"/>
        <w:jc w:val="both"/>
      </w:pPr>
      <w:r>
        <w:t>Non mi trovo a mio agio tra</w:t>
      </w:r>
      <w:r w:rsidR="00975F38">
        <w:t xml:space="preserve"> purificazioni e riti</w:t>
      </w:r>
      <w:r w:rsidR="000F4C0D">
        <w:t xml:space="preserve">, </w:t>
      </w:r>
      <w:r w:rsidR="00E8025A">
        <w:t xml:space="preserve">tra </w:t>
      </w:r>
      <w:r w:rsidR="000F4C0D">
        <w:t xml:space="preserve">sacrifici di tortore e colombe </w:t>
      </w:r>
      <w:r w:rsidR="005301F8">
        <w:t xml:space="preserve">e leggi che non capisco. </w:t>
      </w:r>
      <w:r w:rsidR="00E72C23">
        <w:t xml:space="preserve">Eppure leggere il vangelo </w:t>
      </w:r>
      <w:r w:rsidR="003F0D72">
        <w:t>è anche</w:t>
      </w:r>
      <w:r w:rsidR="00E8025A">
        <w:t xml:space="preserve"> accettare di</w:t>
      </w:r>
      <w:r w:rsidR="003F0D72">
        <w:t xml:space="preserve"> s</w:t>
      </w:r>
      <w:r w:rsidR="0028460C">
        <w:t>alire insieme a questi due ragazzini, Giuseppe e Maria</w:t>
      </w:r>
      <w:r w:rsidR="00524BE4">
        <w:t>,</w:t>
      </w:r>
      <w:r w:rsidR="0028460C">
        <w:t xml:space="preserve"> </w:t>
      </w:r>
      <w:r w:rsidR="00524BE4">
        <w:t>fino a Gerusalemme</w:t>
      </w:r>
      <w:r w:rsidR="003F0D72">
        <w:t xml:space="preserve">, è entrare nel tempio, </w:t>
      </w:r>
      <w:r w:rsidR="00524BE4">
        <w:t>esperienza stra</w:t>
      </w:r>
      <w:r w:rsidR="002C7D0C">
        <w:t>niante</w:t>
      </w:r>
      <w:r w:rsidR="003F0D72">
        <w:t xml:space="preserve"> di cui </w:t>
      </w:r>
      <w:r w:rsidR="006A4922">
        <w:t>si può</w:t>
      </w:r>
      <w:r w:rsidR="003F0D72">
        <w:t xml:space="preserve"> solo intuire qualcosa</w:t>
      </w:r>
      <w:r w:rsidR="009C287D">
        <w:t xml:space="preserve">, </w:t>
      </w:r>
      <w:r w:rsidR="003F0D72">
        <w:t>è</w:t>
      </w:r>
      <w:r w:rsidR="004F7C61">
        <w:t xml:space="preserve"> </w:t>
      </w:r>
      <w:r w:rsidR="009C287D">
        <w:t>trovare</w:t>
      </w:r>
      <w:r w:rsidR="004F7C61">
        <w:t xml:space="preserve"> il coraggio di lasciar fare</w:t>
      </w:r>
      <w:r w:rsidR="009013C0">
        <w:t xml:space="preserve"> alle parole. </w:t>
      </w:r>
      <w:r w:rsidR="00C04E49">
        <w:t>È mettersi in obbediente ascolto di</w:t>
      </w:r>
      <w:r w:rsidR="005A43B1">
        <w:t xml:space="preserve"> quei profumi, </w:t>
      </w:r>
      <w:r w:rsidR="00C04E49">
        <w:t>di</w:t>
      </w:r>
      <w:r w:rsidR="005A43B1">
        <w:t xml:space="preserve"> quella storia, </w:t>
      </w:r>
      <w:r w:rsidR="00C04E49">
        <w:t>è</w:t>
      </w:r>
      <w:r w:rsidR="005A43B1">
        <w:t xml:space="preserve"> non rimanere lontano da ciò che non </w:t>
      </w:r>
      <w:r w:rsidR="006A4922">
        <w:t xml:space="preserve">si </w:t>
      </w:r>
      <w:r w:rsidR="005A43B1">
        <w:t>comprend</w:t>
      </w:r>
      <w:r w:rsidR="006A4922">
        <w:t>e.</w:t>
      </w:r>
      <w:r w:rsidR="005A43B1">
        <w:t xml:space="preserve"> </w:t>
      </w:r>
      <w:bookmarkStart w:id="0" w:name="_GoBack"/>
      <w:bookmarkEnd w:id="0"/>
      <w:r w:rsidR="005A43B1">
        <w:t>La lettura</w:t>
      </w:r>
      <w:r w:rsidR="00590624">
        <w:t>, qualsiasi lettura, chiede prima di tutto umiltà.</w:t>
      </w:r>
    </w:p>
    <w:p w14:paraId="26F9B4BF" w14:textId="77777777" w:rsidR="00954F85" w:rsidRDefault="00590624" w:rsidP="00C64FE1">
      <w:pPr>
        <w:spacing w:line="360" w:lineRule="auto"/>
        <w:jc w:val="both"/>
      </w:pPr>
      <w:r>
        <w:t>E poi</w:t>
      </w:r>
      <w:r w:rsidR="002C7D0C">
        <w:t xml:space="preserve"> loro sono bellissimi</w:t>
      </w:r>
      <w:r>
        <w:t>, Maria e Giuseppe</w:t>
      </w:r>
      <w:r w:rsidR="006A4922">
        <w:t xml:space="preserve"> dico</w:t>
      </w:r>
      <w:r>
        <w:t>, anche perché</w:t>
      </w:r>
      <w:r w:rsidR="002C7D0C">
        <w:t xml:space="preserve"> fanno quello che bisognerebbe sempre fare quando lo straordinario decide di scrivere </w:t>
      </w:r>
      <w:r w:rsidR="006A4922">
        <w:t xml:space="preserve">enormità inattese </w:t>
      </w:r>
      <w:r w:rsidR="002C7D0C">
        <w:t>tra le righe della vita:</w:t>
      </w:r>
      <w:r w:rsidR="006A4922">
        <w:t xml:space="preserve"> bisognerebbe semplicemente continuare a fare</w:t>
      </w:r>
      <w:r w:rsidR="002C7D0C">
        <w:t xml:space="preserve"> </w:t>
      </w:r>
      <w:r>
        <w:t>le cose ordinarie</w:t>
      </w:r>
      <w:r w:rsidR="00D930FE">
        <w:t xml:space="preserve">. </w:t>
      </w:r>
      <w:r w:rsidR="006A4922">
        <w:t>Ed è quello che i due decidono di fare: s</w:t>
      </w:r>
      <w:r w:rsidR="00DB4390">
        <w:t>algono al tempio, s</w:t>
      </w:r>
      <w:r w:rsidR="00D930FE">
        <w:t>enza scomporsi</w:t>
      </w:r>
      <w:r w:rsidR="00DB4390">
        <w:t>, d</w:t>
      </w:r>
      <w:r w:rsidR="00D930FE">
        <w:t>imenticano angeli e magi</w:t>
      </w:r>
      <w:r w:rsidR="00DB4390">
        <w:t xml:space="preserve"> e pastori</w:t>
      </w:r>
      <w:r>
        <w:t xml:space="preserve"> e,</w:t>
      </w:r>
      <w:r w:rsidR="00DB4390">
        <w:t xml:space="preserve"> </w:t>
      </w:r>
      <w:r>
        <w:t>c</w:t>
      </w:r>
      <w:r w:rsidR="00DB4390">
        <w:t>hiuso il presepe alle spalle</w:t>
      </w:r>
      <w:r>
        <w:t>,</w:t>
      </w:r>
      <w:r w:rsidR="00DB4390">
        <w:t xml:space="preserve"> si </w:t>
      </w:r>
      <w:r>
        <w:t>lasciano mangiare dalla</w:t>
      </w:r>
      <w:r w:rsidR="00DB4390">
        <w:t xml:space="preserve"> vita normale, quella dei riti e dei sacrifici. Sono splendidi.</w:t>
      </w:r>
      <w:r w:rsidR="00394396">
        <w:t xml:space="preserve"> </w:t>
      </w:r>
    </w:p>
    <w:p w14:paraId="0DB38E92" w14:textId="77777777" w:rsidR="00D5352D" w:rsidRDefault="00954F85" w:rsidP="00C64FE1">
      <w:pPr>
        <w:spacing w:line="360" w:lineRule="auto"/>
        <w:jc w:val="both"/>
      </w:pPr>
      <w:r>
        <w:t>Vita normale. Ma co</w:t>
      </w:r>
      <w:r w:rsidR="00394396">
        <w:t>sa è straordinariamente normale</w:t>
      </w:r>
      <w:r>
        <w:t xml:space="preserve"> in questa storia</w:t>
      </w:r>
      <w:r w:rsidR="00394396">
        <w:t xml:space="preserve">? Presentare il figlio al Tempio, cioè riconoscere il mistero della vita, riconoscere che quello che hai partorito </w:t>
      </w:r>
      <w:r w:rsidR="007118B3">
        <w:t>è un mister</w:t>
      </w:r>
      <w:r w:rsidR="004D26C9">
        <w:t>o</w:t>
      </w:r>
      <w:r w:rsidR="007118B3">
        <w:t xml:space="preserve"> più grande</w:t>
      </w:r>
      <w:r>
        <w:t xml:space="preserve"> di te</w:t>
      </w:r>
      <w:r w:rsidR="007118B3">
        <w:t xml:space="preserve">. E non perché quel bimbo si chiama Gesù e dicono </w:t>
      </w:r>
      <w:r w:rsidR="005A07C1">
        <w:t>sia</w:t>
      </w:r>
      <w:r w:rsidR="007118B3">
        <w:t xml:space="preserve"> arrivato sussurrato da labbra angeliche, </w:t>
      </w:r>
      <w:r w:rsidR="005A07C1">
        <w:t xml:space="preserve">no, </w:t>
      </w:r>
      <w:r>
        <w:t xml:space="preserve">occorre </w:t>
      </w:r>
      <w:r w:rsidR="005A07C1">
        <w:t>present</w:t>
      </w:r>
      <w:r>
        <w:t>are</w:t>
      </w:r>
      <w:r w:rsidR="005A07C1">
        <w:t xml:space="preserve"> la vita al Divino Mistero perché </w:t>
      </w:r>
      <w:r w:rsidR="00C6201E">
        <w:t xml:space="preserve">davanti a quell’essere vivente che ride, piange, succhia al seno, </w:t>
      </w:r>
      <w:r w:rsidR="00D02F36">
        <w:t xml:space="preserve">apre gli occhi, respira, davanti a quella vita </w:t>
      </w:r>
      <w:r w:rsidR="00D5352D">
        <w:t>uguale</w:t>
      </w:r>
      <w:r w:rsidR="00D02F36">
        <w:t xml:space="preserve"> a tutte le vite, </w:t>
      </w:r>
      <w:r>
        <w:t xml:space="preserve">se non sei ingenuo </w:t>
      </w:r>
      <w:r w:rsidR="00D5352D">
        <w:t>o superficiale</w:t>
      </w:r>
      <w:r>
        <w:t>,</w:t>
      </w:r>
      <w:r w:rsidR="00D5352D">
        <w:t xml:space="preserve"> quello che puoi fare è </w:t>
      </w:r>
      <w:r w:rsidR="000A16AC">
        <w:t xml:space="preserve">solo </w:t>
      </w:r>
      <w:r>
        <w:t xml:space="preserve">decidere di </w:t>
      </w:r>
      <w:r w:rsidR="00D5352D">
        <w:t>riconoscerne l’Immensità</w:t>
      </w:r>
      <w:r w:rsidR="000A16AC">
        <w:t xml:space="preserve">. Consegnare a un Mistero più grande. Non è questione di religione, non importa quale rito o sacrificio </w:t>
      </w:r>
      <w:r w:rsidR="00350F83">
        <w:t xml:space="preserve">ti sembrerà </w:t>
      </w:r>
      <w:r w:rsidR="00D5352D">
        <w:t>raccontare</w:t>
      </w:r>
      <w:r w:rsidR="00350F83">
        <w:t xml:space="preserve"> meglio questo passaggio,</w:t>
      </w:r>
      <w:r w:rsidR="00D5352D">
        <w:t xml:space="preserve"> puoi usare tortore o colombe o semplicemente metterti a piangere, quella si chiama preghiera, ed</w:t>
      </w:r>
      <w:r w:rsidR="00350F83">
        <w:t xml:space="preserve"> è questione di </w:t>
      </w:r>
      <w:r w:rsidR="00C834A1">
        <w:t xml:space="preserve">lucidità e </w:t>
      </w:r>
      <w:r w:rsidR="003D5992">
        <w:t xml:space="preserve">franchezza. </w:t>
      </w:r>
    </w:p>
    <w:p w14:paraId="4C0D8054" w14:textId="0A2BC8F8" w:rsidR="00DF6568" w:rsidRDefault="003D5992" w:rsidP="00C64FE1">
      <w:pPr>
        <w:spacing w:line="360" w:lineRule="auto"/>
        <w:jc w:val="both"/>
      </w:pPr>
      <w:r>
        <w:t xml:space="preserve">Questa vita è più grande di noi e io purtroppo posso solo immaginare </w:t>
      </w:r>
      <w:r w:rsidR="00D5352D">
        <w:t xml:space="preserve">cosa significhi </w:t>
      </w:r>
      <w:r>
        <w:t xml:space="preserve">vedere </w:t>
      </w:r>
      <w:r w:rsidR="00D5352D">
        <w:t>un</w:t>
      </w:r>
      <w:r>
        <w:t xml:space="preserve"> bambino </w:t>
      </w:r>
      <w:r w:rsidR="00D5352D">
        <w:t xml:space="preserve">partorito da un gesto d’amore, posso solo immaginare occhi </w:t>
      </w:r>
      <w:r>
        <w:t>che ti guarda</w:t>
      </w:r>
      <w:r w:rsidR="00D5352D">
        <w:t>no</w:t>
      </w:r>
      <w:r>
        <w:t xml:space="preserve"> </w:t>
      </w:r>
      <w:r w:rsidR="00D5352D">
        <w:t>e</w:t>
      </w:r>
      <w:r w:rsidR="0062285D">
        <w:t xml:space="preserve"> credo sia come</w:t>
      </w:r>
      <w:r w:rsidR="00946B39">
        <w:t xml:space="preserve"> ascoltare il sussurro dell’Eterno. Chiamalo Amore, Dio, </w:t>
      </w:r>
      <w:r w:rsidR="002E01A5">
        <w:t>M</w:t>
      </w:r>
      <w:r w:rsidR="00381741">
        <w:t xml:space="preserve">istero, chiamalo come vuoi ma non farlo tacere. Mi pare sia un passaggio obbligato </w:t>
      </w:r>
      <w:r w:rsidR="008003CA">
        <w:t xml:space="preserve">per diventare uomini. Sicuramente per comprendere che la verità di quel che siamo dovrebbe essere essenzialmente poetica, contemplativa, </w:t>
      </w:r>
      <w:r w:rsidR="00787A0C">
        <w:t>che significa</w:t>
      </w:r>
      <w:r w:rsidR="00C338D8">
        <w:t xml:space="preserve"> imparare a</w:t>
      </w:r>
      <w:r w:rsidR="00787A0C">
        <w:t xml:space="preserve"> </w:t>
      </w:r>
      <w:r w:rsidR="00B3764F">
        <w:t xml:space="preserve">vivere nella capacità di </w:t>
      </w:r>
      <w:r w:rsidR="00787A0C">
        <w:t xml:space="preserve">riconsegnare, stupiti, all’Origine, la </w:t>
      </w:r>
      <w:r w:rsidR="0084391A">
        <w:t>maestosità della vita. Di ogni espressione vitale.</w:t>
      </w:r>
    </w:p>
    <w:p w14:paraId="29F3965B" w14:textId="3F64FC12" w:rsidR="002740ED" w:rsidRDefault="00DF6568" w:rsidP="00C64FE1">
      <w:pPr>
        <w:spacing w:line="360" w:lineRule="auto"/>
        <w:jc w:val="both"/>
      </w:pPr>
      <w:r>
        <w:tab/>
        <w:t>Lo immagin</w:t>
      </w:r>
      <w:r w:rsidR="00641759">
        <w:t>o</w:t>
      </w:r>
      <w:r>
        <w:t xml:space="preserve"> </w:t>
      </w:r>
      <w:r w:rsidR="00641759">
        <w:t>emergere</w:t>
      </w:r>
      <w:r>
        <w:t xml:space="preserve"> dal buio, </w:t>
      </w:r>
      <w:r w:rsidR="00F2301E">
        <w:t xml:space="preserve">sarei disposto a giurare in due occhi lucidi e luminosi, </w:t>
      </w:r>
      <w:r w:rsidR="0084015F">
        <w:t>e in mani grandi e segnate dal tempo. Lo immagino</w:t>
      </w:r>
      <w:r w:rsidR="00641759">
        <w:t xml:space="preserve"> </w:t>
      </w:r>
      <w:r w:rsidR="004735E6">
        <w:t xml:space="preserve">possente, una vecchia quercia resistente, lo </w:t>
      </w:r>
      <w:r w:rsidR="008053D4">
        <w:t>vedo</w:t>
      </w:r>
      <w:r w:rsidR="004735E6">
        <w:t xml:space="preserve"> </w:t>
      </w:r>
      <w:r w:rsidR="00111E5A">
        <w:t>solido e concreto, sacerdote capace di non lasciar</w:t>
      </w:r>
      <w:r w:rsidR="004C3C52">
        <w:t xml:space="preserve"> evaporare la virilità nei fumi dell’incenso. Un vecchio che </w:t>
      </w:r>
      <w:r w:rsidR="00D5191B">
        <w:t xml:space="preserve">scopre Dio in un bambino lo immagino capace di </w:t>
      </w:r>
      <w:r w:rsidR="00163708">
        <w:t>amare, di fare l’amore con la vita</w:t>
      </w:r>
      <w:r w:rsidR="006936E1">
        <w:t>, fino alla fine</w:t>
      </w:r>
      <w:r w:rsidR="00163708">
        <w:t xml:space="preserve">. Lo immagino così Simeone. </w:t>
      </w:r>
      <w:r w:rsidR="0075514B">
        <w:t>Uomo piantato nella terra</w:t>
      </w:r>
      <w:r w:rsidR="006936E1">
        <w:t>, su quella terra</w:t>
      </w:r>
      <w:r w:rsidR="0075514B">
        <w:t xml:space="preserve"> dove si vedono le </w:t>
      </w:r>
      <w:r w:rsidR="0075514B">
        <w:lastRenderedPageBreak/>
        <w:t xml:space="preserve">cose </w:t>
      </w:r>
      <w:r w:rsidR="006936E1">
        <w:t xml:space="preserve">nascere e </w:t>
      </w:r>
      <w:r w:rsidR="0075514B">
        <w:t>morire</w:t>
      </w:r>
      <w:r w:rsidR="006936E1">
        <w:t xml:space="preserve">, su quella terra in cui a un certo punto </w:t>
      </w:r>
      <w:r w:rsidR="0075514B">
        <w:t xml:space="preserve">ci si sente </w:t>
      </w:r>
      <w:r w:rsidR="006936E1">
        <w:t xml:space="preserve">molto </w:t>
      </w:r>
      <w:r w:rsidR="0075514B">
        <w:t xml:space="preserve">soli perché tutto ciò in cui si è creduto è scivolato fuori dal tempo, </w:t>
      </w:r>
      <w:r w:rsidR="000E78FC">
        <w:t xml:space="preserve">perché gli amici non ci sono più e l’entusiasmo dell’attesa del Messia è da tempo </w:t>
      </w:r>
      <w:r w:rsidR="00DB1DE3">
        <w:t>messo a dura prova. Un uomo che sa cosa vuol dire morire. Ecco perché accetto che lui mi parli di consolazione, cioè d</w:t>
      </w:r>
      <w:r w:rsidR="000E085B">
        <w:t xml:space="preserve">ell’attesa di qualcuno che non si porti via la solitudine ma che la condivida: con-solo, qualcuno con cui stare. Simeone è l’uomo che ha preso sul serio la vita, che vuol dire prendere sul serio la morte, </w:t>
      </w:r>
      <w:r w:rsidR="0088369E">
        <w:t xml:space="preserve">è l’uomo solo ma che non si </w:t>
      </w:r>
      <w:r w:rsidR="009A6B8B">
        <w:t>rassegna all</w:t>
      </w:r>
      <w:r w:rsidR="00334BD8">
        <w:t xml:space="preserve">’isolamento. Simeone lo amo perché </w:t>
      </w:r>
      <w:r w:rsidR="00857B81">
        <w:t xml:space="preserve">racconta che solo chi impara la solitudine e la morte, solo chi si impegna nell’arte di imparare a morire può essere così saggio e lucido da gioire per una vita che continuerà ben dopo di lui. Simeone non ha visto nulla di Gesù, solo un bambino, come tanti, ma gli è bastato. Di quel Dio misterioso gli importava solo di </w:t>
      </w:r>
      <w:r w:rsidR="009529FA">
        <w:t xml:space="preserve">verificare se era affidabile oppure no, della vita gli importava capire se </w:t>
      </w:r>
      <w:r w:rsidR="00734064">
        <w:t xml:space="preserve">si muore in solitudine o se esiste un Dio compassionevole in grado di con-solare, si </w:t>
      </w:r>
      <w:r w:rsidR="002740ED">
        <w:t>mettersi in mano d’uomo per non farci sentire abbandonati.</w:t>
      </w:r>
    </w:p>
    <w:p w14:paraId="53E1339F" w14:textId="77777777" w:rsidR="00B729C1" w:rsidRDefault="00E20C05" w:rsidP="00C64FE1">
      <w:pPr>
        <w:spacing w:line="360" w:lineRule="auto"/>
        <w:jc w:val="both"/>
      </w:pPr>
      <w:r>
        <w:tab/>
        <w:t xml:space="preserve">E poi è tutto un grande addio, per dirla alla Paolo Conte, è tutto un lasciare, è una pagina che </w:t>
      </w:r>
      <w:r w:rsidR="00EE2146">
        <w:t xml:space="preserve">prende fiato prima dei tre anni cruciali del Cristo, </w:t>
      </w:r>
      <w:r w:rsidR="00731141">
        <w:t xml:space="preserve">tutti </w:t>
      </w:r>
      <w:r w:rsidR="000927F8">
        <w:t xml:space="preserve">provano a fare quel che sarà </w:t>
      </w:r>
      <w:r w:rsidR="00731141">
        <w:t xml:space="preserve">loro chiesto </w:t>
      </w:r>
      <w:r w:rsidR="000927F8">
        <w:t xml:space="preserve">alla fine, </w:t>
      </w:r>
      <w:r w:rsidR="00DC31F3">
        <w:t xml:space="preserve">prove generali di </w:t>
      </w:r>
      <w:r w:rsidR="00FC7268">
        <w:t>r</w:t>
      </w:r>
      <w:r w:rsidR="00DC31F3">
        <w:t xml:space="preserve">esurrezione. Maria e Giuseppe lasciano andare </w:t>
      </w:r>
      <w:r w:rsidR="00731141">
        <w:t>Gesù e</w:t>
      </w:r>
      <w:r w:rsidR="00DC31F3">
        <w:t xml:space="preserve"> Simeone si rende disponibile ad andare</w:t>
      </w:r>
      <w:r w:rsidR="00C24025">
        <w:t>…</w:t>
      </w:r>
      <w:r w:rsidR="00731141">
        <w:t xml:space="preserve"> </w:t>
      </w:r>
      <w:r w:rsidR="00A15A43">
        <w:t xml:space="preserve">e a noi che leggiamo, mentre ci pare di sentire la voce rotta dall’emozione di una donna, Anna, che lasciato andare il lutto e le preghiere e i sacrifici, ci parla del bambino, a noi che leggiamo sembra </w:t>
      </w:r>
      <w:r w:rsidR="00131B85">
        <w:t xml:space="preserve">sentire chiaramente che anche a noi sarà richiesta la stessa </w:t>
      </w:r>
      <w:r w:rsidR="00C1424A">
        <w:t xml:space="preserve">cosa: lasciar andare. Lasciarci andare, mollare la presa, </w:t>
      </w:r>
      <w:r w:rsidR="00C37722">
        <w:t xml:space="preserve">imparare a non trattenere e a non trattenerci, non rimanere aggrappati alle paure ma camminare per attraversare </w:t>
      </w:r>
      <w:r w:rsidR="0098658D">
        <w:t>perfino la morte, che alla fine, il Divino ha i tratti della vita che nasce.</w:t>
      </w:r>
    </w:p>
    <w:p w14:paraId="10D303D7" w14:textId="1D4C5D8E" w:rsidR="00CE17E1" w:rsidRPr="00C92E9C" w:rsidRDefault="00B729C1" w:rsidP="00C64FE1">
      <w:pPr>
        <w:spacing w:line="360" w:lineRule="auto"/>
        <w:jc w:val="both"/>
      </w:pPr>
      <w:r>
        <w:tab/>
        <w:t>E non dimenticare che qu</w:t>
      </w:r>
      <w:r w:rsidR="0012135E">
        <w:t xml:space="preserve">ello che sta avvenendo è scandaloso. </w:t>
      </w:r>
      <w:r w:rsidR="005E6589">
        <w:t xml:space="preserve">Che quel bambino che qualcuno proverà a credere Dio è scandaloso, che le sue parole lo saranno e i suoi gesti ancor di più. Che peccato vero sarà </w:t>
      </w:r>
      <w:r w:rsidR="008C017F">
        <w:t>addomesticarlo in riti e sacrifici e dottrine. Che errore sarà abituarsi</w:t>
      </w:r>
      <w:r w:rsidR="00484B01">
        <w:t xml:space="preserve"> a lui</w:t>
      </w:r>
      <w:r w:rsidR="008C017F">
        <w:t>.</w:t>
      </w:r>
      <w:r w:rsidR="00484B01">
        <w:t xml:space="preserve"> O usarlo per far credere semplice la vita. </w:t>
      </w:r>
      <w:r w:rsidR="008072AB">
        <w:t>Quel bimbo mostrerà il volto vero solo nella contraddizione</w:t>
      </w:r>
      <w:r w:rsidR="00B66EBD">
        <w:t xml:space="preserve">, e contraddizione è un altro nome di spada, di taglio penetrante, contraddizione </w:t>
      </w:r>
      <w:r w:rsidR="008072AB">
        <w:t xml:space="preserve">è crisi, </w:t>
      </w:r>
      <w:r w:rsidR="00000D2D">
        <w:t xml:space="preserve">è </w:t>
      </w:r>
      <w:r w:rsidR="008072AB">
        <w:t xml:space="preserve">l’attimo </w:t>
      </w:r>
      <w:r w:rsidR="00000D2D">
        <w:t xml:space="preserve">esatto </w:t>
      </w:r>
      <w:r w:rsidR="008072AB">
        <w:t xml:space="preserve">in cui la vita non riesce a tenere insieme i pezzi. Fede </w:t>
      </w:r>
      <w:r w:rsidR="006852E5">
        <w:t xml:space="preserve">vera, fede secondo il Vangelo è camminare sapendo che l’unica cosa che possiamo chiedere al Messia è quella di aiutarci ad andare in frantumi, in un continuo gioco di scomposizione, </w:t>
      </w:r>
      <w:r w:rsidR="00682CED">
        <w:t>frantumazione e ricostruzione</w:t>
      </w:r>
      <w:r w:rsidR="00000D2D">
        <w:t xml:space="preserve">, </w:t>
      </w:r>
      <w:r w:rsidR="003A3953">
        <w:t xml:space="preserve">processo che ci aiuta a </w:t>
      </w:r>
      <w:r w:rsidR="00A36289">
        <w:t>lasciarci</w:t>
      </w:r>
      <w:r w:rsidR="003A3953">
        <w:t xml:space="preserve"> andare, che la pienezza è </w:t>
      </w:r>
      <w:r w:rsidR="00A36289">
        <w:t>abbandonarci nelle braccia del grande Consolatore.</w:t>
      </w:r>
      <w:r w:rsidR="003A3953">
        <w:t xml:space="preserve"> </w:t>
      </w:r>
      <w:r w:rsidR="008C017F">
        <w:t xml:space="preserve"> </w:t>
      </w:r>
    </w:p>
    <w:sectPr w:rsidR="00CE17E1" w:rsidRPr="00C92E9C" w:rsidSect="00BE24C4">
      <w:pgSz w:w="11906" w:h="16838"/>
      <w:pgMar w:top="1135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textFit" w:percent="275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2678"/>
    <w:rsid w:val="00000D2D"/>
    <w:rsid w:val="00006800"/>
    <w:rsid w:val="000105DA"/>
    <w:rsid w:val="00012F69"/>
    <w:rsid w:val="00014905"/>
    <w:rsid w:val="00016902"/>
    <w:rsid w:val="000170A9"/>
    <w:rsid w:val="000174B2"/>
    <w:rsid w:val="00020086"/>
    <w:rsid w:val="0002126E"/>
    <w:rsid w:val="000256BA"/>
    <w:rsid w:val="00026922"/>
    <w:rsid w:val="00030B94"/>
    <w:rsid w:val="000313DE"/>
    <w:rsid w:val="00031601"/>
    <w:rsid w:val="00031BE3"/>
    <w:rsid w:val="00035729"/>
    <w:rsid w:val="00040F98"/>
    <w:rsid w:val="000410BB"/>
    <w:rsid w:val="00041185"/>
    <w:rsid w:val="0004167A"/>
    <w:rsid w:val="00041EAD"/>
    <w:rsid w:val="00044EED"/>
    <w:rsid w:val="00046A6D"/>
    <w:rsid w:val="0005049F"/>
    <w:rsid w:val="00050E4C"/>
    <w:rsid w:val="000514A1"/>
    <w:rsid w:val="000539E7"/>
    <w:rsid w:val="00053E87"/>
    <w:rsid w:val="00054D0C"/>
    <w:rsid w:val="00060FB9"/>
    <w:rsid w:val="00061060"/>
    <w:rsid w:val="000615E6"/>
    <w:rsid w:val="00065B7B"/>
    <w:rsid w:val="000761B2"/>
    <w:rsid w:val="0007625F"/>
    <w:rsid w:val="0007648D"/>
    <w:rsid w:val="00076E23"/>
    <w:rsid w:val="00077186"/>
    <w:rsid w:val="00077233"/>
    <w:rsid w:val="0008164F"/>
    <w:rsid w:val="000824B5"/>
    <w:rsid w:val="0008481D"/>
    <w:rsid w:val="00085A73"/>
    <w:rsid w:val="00086E3D"/>
    <w:rsid w:val="0008790D"/>
    <w:rsid w:val="00090B0E"/>
    <w:rsid w:val="00092572"/>
    <w:rsid w:val="000927F8"/>
    <w:rsid w:val="000956C1"/>
    <w:rsid w:val="00096A6B"/>
    <w:rsid w:val="000A09B0"/>
    <w:rsid w:val="000A16AC"/>
    <w:rsid w:val="000A33AD"/>
    <w:rsid w:val="000A4372"/>
    <w:rsid w:val="000B177A"/>
    <w:rsid w:val="000B1DE4"/>
    <w:rsid w:val="000B1F98"/>
    <w:rsid w:val="000B2F1E"/>
    <w:rsid w:val="000B420C"/>
    <w:rsid w:val="000B4296"/>
    <w:rsid w:val="000B475B"/>
    <w:rsid w:val="000B6002"/>
    <w:rsid w:val="000B7089"/>
    <w:rsid w:val="000C2201"/>
    <w:rsid w:val="000C2265"/>
    <w:rsid w:val="000C2706"/>
    <w:rsid w:val="000C3420"/>
    <w:rsid w:val="000C434A"/>
    <w:rsid w:val="000D6D59"/>
    <w:rsid w:val="000D78FA"/>
    <w:rsid w:val="000E03A9"/>
    <w:rsid w:val="000E085B"/>
    <w:rsid w:val="000E0A33"/>
    <w:rsid w:val="000E32CD"/>
    <w:rsid w:val="000E3E92"/>
    <w:rsid w:val="000E48DC"/>
    <w:rsid w:val="000E5112"/>
    <w:rsid w:val="000E624E"/>
    <w:rsid w:val="000E760F"/>
    <w:rsid w:val="000E78FC"/>
    <w:rsid w:val="000E7E94"/>
    <w:rsid w:val="000F173C"/>
    <w:rsid w:val="000F17DB"/>
    <w:rsid w:val="000F17FF"/>
    <w:rsid w:val="000F4C0D"/>
    <w:rsid w:val="000F7242"/>
    <w:rsid w:val="000F7FC7"/>
    <w:rsid w:val="00104E94"/>
    <w:rsid w:val="0010526C"/>
    <w:rsid w:val="00111E5A"/>
    <w:rsid w:val="001172A5"/>
    <w:rsid w:val="001179CD"/>
    <w:rsid w:val="00117B4D"/>
    <w:rsid w:val="00117D28"/>
    <w:rsid w:val="0012135E"/>
    <w:rsid w:val="00121C2F"/>
    <w:rsid w:val="00122A30"/>
    <w:rsid w:val="00123A55"/>
    <w:rsid w:val="00123E19"/>
    <w:rsid w:val="00127614"/>
    <w:rsid w:val="0013184E"/>
    <w:rsid w:val="00131B85"/>
    <w:rsid w:val="00133D82"/>
    <w:rsid w:val="00134F4B"/>
    <w:rsid w:val="00136D3A"/>
    <w:rsid w:val="00137C00"/>
    <w:rsid w:val="0014159D"/>
    <w:rsid w:val="00142D81"/>
    <w:rsid w:val="00142F86"/>
    <w:rsid w:val="001458E2"/>
    <w:rsid w:val="0014667A"/>
    <w:rsid w:val="00150377"/>
    <w:rsid w:val="00150ED7"/>
    <w:rsid w:val="00151A95"/>
    <w:rsid w:val="0015395A"/>
    <w:rsid w:val="00153A39"/>
    <w:rsid w:val="001558C5"/>
    <w:rsid w:val="001622DF"/>
    <w:rsid w:val="00163111"/>
    <w:rsid w:val="00163708"/>
    <w:rsid w:val="00174402"/>
    <w:rsid w:val="0017719E"/>
    <w:rsid w:val="00180E25"/>
    <w:rsid w:val="00182F0F"/>
    <w:rsid w:val="00183D58"/>
    <w:rsid w:val="0018413F"/>
    <w:rsid w:val="00185003"/>
    <w:rsid w:val="00185352"/>
    <w:rsid w:val="00186917"/>
    <w:rsid w:val="00190C7E"/>
    <w:rsid w:val="00190D06"/>
    <w:rsid w:val="00192C93"/>
    <w:rsid w:val="001A03B9"/>
    <w:rsid w:val="001A243D"/>
    <w:rsid w:val="001A6088"/>
    <w:rsid w:val="001A60E1"/>
    <w:rsid w:val="001B33AF"/>
    <w:rsid w:val="001C0D8F"/>
    <w:rsid w:val="001C14C2"/>
    <w:rsid w:val="001C6604"/>
    <w:rsid w:val="001C7FAF"/>
    <w:rsid w:val="001D16A4"/>
    <w:rsid w:val="001D2394"/>
    <w:rsid w:val="001D67C7"/>
    <w:rsid w:val="001E2501"/>
    <w:rsid w:val="001E31E0"/>
    <w:rsid w:val="001E4574"/>
    <w:rsid w:val="001E4EA6"/>
    <w:rsid w:val="001E698F"/>
    <w:rsid w:val="001E74A0"/>
    <w:rsid w:val="001E78C6"/>
    <w:rsid w:val="001F014F"/>
    <w:rsid w:val="001F0ABE"/>
    <w:rsid w:val="001F1413"/>
    <w:rsid w:val="001F217A"/>
    <w:rsid w:val="001F4EAF"/>
    <w:rsid w:val="001F4F9B"/>
    <w:rsid w:val="001F5371"/>
    <w:rsid w:val="001F6EF7"/>
    <w:rsid w:val="001F7570"/>
    <w:rsid w:val="002016D0"/>
    <w:rsid w:val="00202652"/>
    <w:rsid w:val="00203CF2"/>
    <w:rsid w:val="00210045"/>
    <w:rsid w:val="00210420"/>
    <w:rsid w:val="0021188D"/>
    <w:rsid w:val="00211B22"/>
    <w:rsid w:val="00211DBF"/>
    <w:rsid w:val="002122EB"/>
    <w:rsid w:val="00213E88"/>
    <w:rsid w:val="0021407D"/>
    <w:rsid w:val="00216DC6"/>
    <w:rsid w:val="0021726F"/>
    <w:rsid w:val="002205D6"/>
    <w:rsid w:val="00220844"/>
    <w:rsid w:val="002213A7"/>
    <w:rsid w:val="00223F33"/>
    <w:rsid w:val="00224A1B"/>
    <w:rsid w:val="00224DAF"/>
    <w:rsid w:val="002250BC"/>
    <w:rsid w:val="002301FB"/>
    <w:rsid w:val="002306F7"/>
    <w:rsid w:val="00231397"/>
    <w:rsid w:val="00234AD6"/>
    <w:rsid w:val="00235E8C"/>
    <w:rsid w:val="00236001"/>
    <w:rsid w:val="00237A2D"/>
    <w:rsid w:val="00240950"/>
    <w:rsid w:val="00241E6A"/>
    <w:rsid w:val="00245AEA"/>
    <w:rsid w:val="00251D9D"/>
    <w:rsid w:val="00257B0F"/>
    <w:rsid w:val="002602C8"/>
    <w:rsid w:val="0026117D"/>
    <w:rsid w:val="00262284"/>
    <w:rsid w:val="002629A6"/>
    <w:rsid w:val="00270DE0"/>
    <w:rsid w:val="00272A89"/>
    <w:rsid w:val="002740ED"/>
    <w:rsid w:val="0027686E"/>
    <w:rsid w:val="002805BE"/>
    <w:rsid w:val="00282849"/>
    <w:rsid w:val="00282E4A"/>
    <w:rsid w:val="002830E8"/>
    <w:rsid w:val="00283151"/>
    <w:rsid w:val="002837E0"/>
    <w:rsid w:val="00283A94"/>
    <w:rsid w:val="00283D0A"/>
    <w:rsid w:val="0028460C"/>
    <w:rsid w:val="00291853"/>
    <w:rsid w:val="00291F95"/>
    <w:rsid w:val="00293944"/>
    <w:rsid w:val="002950FB"/>
    <w:rsid w:val="0029568E"/>
    <w:rsid w:val="00297B94"/>
    <w:rsid w:val="00297D0F"/>
    <w:rsid w:val="002A1202"/>
    <w:rsid w:val="002A3D3F"/>
    <w:rsid w:val="002A4AB6"/>
    <w:rsid w:val="002A6139"/>
    <w:rsid w:val="002A6949"/>
    <w:rsid w:val="002A6A90"/>
    <w:rsid w:val="002B03DC"/>
    <w:rsid w:val="002B196C"/>
    <w:rsid w:val="002B1FD9"/>
    <w:rsid w:val="002B48CC"/>
    <w:rsid w:val="002B59B6"/>
    <w:rsid w:val="002B61F0"/>
    <w:rsid w:val="002C028D"/>
    <w:rsid w:val="002C0A15"/>
    <w:rsid w:val="002C308B"/>
    <w:rsid w:val="002C30C1"/>
    <w:rsid w:val="002C39BE"/>
    <w:rsid w:val="002C3E60"/>
    <w:rsid w:val="002C4F44"/>
    <w:rsid w:val="002C582C"/>
    <w:rsid w:val="002C7031"/>
    <w:rsid w:val="002C7D0C"/>
    <w:rsid w:val="002D0175"/>
    <w:rsid w:val="002D1723"/>
    <w:rsid w:val="002D1923"/>
    <w:rsid w:val="002D1C8D"/>
    <w:rsid w:val="002D3E0A"/>
    <w:rsid w:val="002D3FB6"/>
    <w:rsid w:val="002D4974"/>
    <w:rsid w:val="002D5C9E"/>
    <w:rsid w:val="002D710F"/>
    <w:rsid w:val="002E01A5"/>
    <w:rsid w:val="002E306D"/>
    <w:rsid w:val="002E3F43"/>
    <w:rsid w:val="002E5F2B"/>
    <w:rsid w:val="002E625D"/>
    <w:rsid w:val="002E65EC"/>
    <w:rsid w:val="002E6C6F"/>
    <w:rsid w:val="002E78C2"/>
    <w:rsid w:val="002F1E13"/>
    <w:rsid w:val="002F515F"/>
    <w:rsid w:val="002F61C2"/>
    <w:rsid w:val="002F7C5D"/>
    <w:rsid w:val="003006F4"/>
    <w:rsid w:val="00301CCF"/>
    <w:rsid w:val="0030457D"/>
    <w:rsid w:val="003049AE"/>
    <w:rsid w:val="00306412"/>
    <w:rsid w:val="00306FB7"/>
    <w:rsid w:val="00307EE4"/>
    <w:rsid w:val="003100B4"/>
    <w:rsid w:val="00310D8C"/>
    <w:rsid w:val="003120FF"/>
    <w:rsid w:val="003145DA"/>
    <w:rsid w:val="00314EE0"/>
    <w:rsid w:val="003168DA"/>
    <w:rsid w:val="003221FB"/>
    <w:rsid w:val="0032252C"/>
    <w:rsid w:val="00323CC5"/>
    <w:rsid w:val="00324105"/>
    <w:rsid w:val="0033010C"/>
    <w:rsid w:val="0033234C"/>
    <w:rsid w:val="0033319E"/>
    <w:rsid w:val="00334BD8"/>
    <w:rsid w:val="00334E29"/>
    <w:rsid w:val="00340DBD"/>
    <w:rsid w:val="00342CC9"/>
    <w:rsid w:val="00344B24"/>
    <w:rsid w:val="003500B1"/>
    <w:rsid w:val="00350F83"/>
    <w:rsid w:val="00354471"/>
    <w:rsid w:val="00355F67"/>
    <w:rsid w:val="00356860"/>
    <w:rsid w:val="003602DF"/>
    <w:rsid w:val="00360ADE"/>
    <w:rsid w:val="00360BE0"/>
    <w:rsid w:val="00362F30"/>
    <w:rsid w:val="0036567E"/>
    <w:rsid w:val="00370FC1"/>
    <w:rsid w:val="00372236"/>
    <w:rsid w:val="00375578"/>
    <w:rsid w:val="00376C70"/>
    <w:rsid w:val="003775BB"/>
    <w:rsid w:val="00381741"/>
    <w:rsid w:val="0038198E"/>
    <w:rsid w:val="00381E51"/>
    <w:rsid w:val="0038204D"/>
    <w:rsid w:val="00382A78"/>
    <w:rsid w:val="00382F84"/>
    <w:rsid w:val="00385CF0"/>
    <w:rsid w:val="00391A08"/>
    <w:rsid w:val="00393E13"/>
    <w:rsid w:val="00394396"/>
    <w:rsid w:val="00394B53"/>
    <w:rsid w:val="00395DA3"/>
    <w:rsid w:val="003965DD"/>
    <w:rsid w:val="0039660F"/>
    <w:rsid w:val="00396911"/>
    <w:rsid w:val="00397C59"/>
    <w:rsid w:val="003A0B64"/>
    <w:rsid w:val="003A3953"/>
    <w:rsid w:val="003B0390"/>
    <w:rsid w:val="003B44EA"/>
    <w:rsid w:val="003B48F2"/>
    <w:rsid w:val="003B4AD0"/>
    <w:rsid w:val="003B6A37"/>
    <w:rsid w:val="003B6FEB"/>
    <w:rsid w:val="003B77E6"/>
    <w:rsid w:val="003C032E"/>
    <w:rsid w:val="003C06F4"/>
    <w:rsid w:val="003C1C60"/>
    <w:rsid w:val="003C3EA1"/>
    <w:rsid w:val="003C40DC"/>
    <w:rsid w:val="003D01BB"/>
    <w:rsid w:val="003D0251"/>
    <w:rsid w:val="003D140E"/>
    <w:rsid w:val="003D442E"/>
    <w:rsid w:val="003D5404"/>
    <w:rsid w:val="003D5992"/>
    <w:rsid w:val="003D6C4E"/>
    <w:rsid w:val="003D6F4B"/>
    <w:rsid w:val="003D7FD8"/>
    <w:rsid w:val="003E1238"/>
    <w:rsid w:val="003E2B31"/>
    <w:rsid w:val="003E39C9"/>
    <w:rsid w:val="003E3E05"/>
    <w:rsid w:val="003E5657"/>
    <w:rsid w:val="003E7BDB"/>
    <w:rsid w:val="003F0D72"/>
    <w:rsid w:val="003F2565"/>
    <w:rsid w:val="003F30E9"/>
    <w:rsid w:val="0040249B"/>
    <w:rsid w:val="004040D6"/>
    <w:rsid w:val="00407D85"/>
    <w:rsid w:val="004109BF"/>
    <w:rsid w:val="00412948"/>
    <w:rsid w:val="004157A1"/>
    <w:rsid w:val="00415DEE"/>
    <w:rsid w:val="004228CF"/>
    <w:rsid w:val="00422BAA"/>
    <w:rsid w:val="00424493"/>
    <w:rsid w:val="004247A9"/>
    <w:rsid w:val="00424C78"/>
    <w:rsid w:val="00424D66"/>
    <w:rsid w:val="00425B48"/>
    <w:rsid w:val="00426249"/>
    <w:rsid w:val="00426D59"/>
    <w:rsid w:val="00427FC9"/>
    <w:rsid w:val="004319D1"/>
    <w:rsid w:val="00435F2E"/>
    <w:rsid w:val="00437DE8"/>
    <w:rsid w:val="00441261"/>
    <w:rsid w:val="004429DA"/>
    <w:rsid w:val="0044414E"/>
    <w:rsid w:val="004448DC"/>
    <w:rsid w:val="00445DD4"/>
    <w:rsid w:val="00446D7B"/>
    <w:rsid w:val="0045013D"/>
    <w:rsid w:val="004523CB"/>
    <w:rsid w:val="00460C3B"/>
    <w:rsid w:val="004635B6"/>
    <w:rsid w:val="00463CCB"/>
    <w:rsid w:val="004641BF"/>
    <w:rsid w:val="004665C4"/>
    <w:rsid w:val="004717C7"/>
    <w:rsid w:val="00473279"/>
    <w:rsid w:val="004735E6"/>
    <w:rsid w:val="00476C8D"/>
    <w:rsid w:val="00481304"/>
    <w:rsid w:val="00481C5C"/>
    <w:rsid w:val="00484B01"/>
    <w:rsid w:val="00485C96"/>
    <w:rsid w:val="00490183"/>
    <w:rsid w:val="0049275E"/>
    <w:rsid w:val="00494015"/>
    <w:rsid w:val="00497A17"/>
    <w:rsid w:val="004A103E"/>
    <w:rsid w:val="004A1C5E"/>
    <w:rsid w:val="004A1D72"/>
    <w:rsid w:val="004A210E"/>
    <w:rsid w:val="004A294B"/>
    <w:rsid w:val="004A39FA"/>
    <w:rsid w:val="004A591C"/>
    <w:rsid w:val="004A624D"/>
    <w:rsid w:val="004A6493"/>
    <w:rsid w:val="004A6A8B"/>
    <w:rsid w:val="004B32AA"/>
    <w:rsid w:val="004B5174"/>
    <w:rsid w:val="004B5A66"/>
    <w:rsid w:val="004B65B1"/>
    <w:rsid w:val="004C041D"/>
    <w:rsid w:val="004C3B13"/>
    <w:rsid w:val="004C3C52"/>
    <w:rsid w:val="004C5B0C"/>
    <w:rsid w:val="004C7140"/>
    <w:rsid w:val="004D12F6"/>
    <w:rsid w:val="004D26C9"/>
    <w:rsid w:val="004D357F"/>
    <w:rsid w:val="004D6F51"/>
    <w:rsid w:val="004D76CF"/>
    <w:rsid w:val="004E162D"/>
    <w:rsid w:val="004E1DD6"/>
    <w:rsid w:val="004E3648"/>
    <w:rsid w:val="004E402C"/>
    <w:rsid w:val="004E45E0"/>
    <w:rsid w:val="004E600B"/>
    <w:rsid w:val="004E7EDB"/>
    <w:rsid w:val="004F208D"/>
    <w:rsid w:val="004F6104"/>
    <w:rsid w:val="004F7C61"/>
    <w:rsid w:val="0050015A"/>
    <w:rsid w:val="00502912"/>
    <w:rsid w:val="005032A7"/>
    <w:rsid w:val="00504CB5"/>
    <w:rsid w:val="00507BCB"/>
    <w:rsid w:val="00511BFC"/>
    <w:rsid w:val="00512786"/>
    <w:rsid w:val="00515F5C"/>
    <w:rsid w:val="00522F05"/>
    <w:rsid w:val="00523057"/>
    <w:rsid w:val="00523850"/>
    <w:rsid w:val="00524BE4"/>
    <w:rsid w:val="00525D66"/>
    <w:rsid w:val="005264F4"/>
    <w:rsid w:val="00526B72"/>
    <w:rsid w:val="005301F8"/>
    <w:rsid w:val="0053605B"/>
    <w:rsid w:val="00540288"/>
    <w:rsid w:val="005402E2"/>
    <w:rsid w:val="00542042"/>
    <w:rsid w:val="00544FC3"/>
    <w:rsid w:val="0055596E"/>
    <w:rsid w:val="005644C3"/>
    <w:rsid w:val="0056455F"/>
    <w:rsid w:val="005659D8"/>
    <w:rsid w:val="00575148"/>
    <w:rsid w:val="005754E7"/>
    <w:rsid w:val="00577036"/>
    <w:rsid w:val="00577BFC"/>
    <w:rsid w:val="00584E41"/>
    <w:rsid w:val="00585D5C"/>
    <w:rsid w:val="00590624"/>
    <w:rsid w:val="0059254A"/>
    <w:rsid w:val="005933F0"/>
    <w:rsid w:val="00595FCC"/>
    <w:rsid w:val="005965E4"/>
    <w:rsid w:val="00597004"/>
    <w:rsid w:val="005A07C1"/>
    <w:rsid w:val="005A1F3F"/>
    <w:rsid w:val="005A2433"/>
    <w:rsid w:val="005A2CD5"/>
    <w:rsid w:val="005A419D"/>
    <w:rsid w:val="005A43B1"/>
    <w:rsid w:val="005A43BB"/>
    <w:rsid w:val="005A57AB"/>
    <w:rsid w:val="005B0D57"/>
    <w:rsid w:val="005B19B5"/>
    <w:rsid w:val="005B245F"/>
    <w:rsid w:val="005B40B2"/>
    <w:rsid w:val="005B6192"/>
    <w:rsid w:val="005C0418"/>
    <w:rsid w:val="005C475F"/>
    <w:rsid w:val="005C6103"/>
    <w:rsid w:val="005D127B"/>
    <w:rsid w:val="005D24A8"/>
    <w:rsid w:val="005D3148"/>
    <w:rsid w:val="005D364B"/>
    <w:rsid w:val="005D55E9"/>
    <w:rsid w:val="005E0E73"/>
    <w:rsid w:val="005E491E"/>
    <w:rsid w:val="005E6589"/>
    <w:rsid w:val="005E67E0"/>
    <w:rsid w:val="005E7281"/>
    <w:rsid w:val="005F0C71"/>
    <w:rsid w:val="005F2560"/>
    <w:rsid w:val="00600206"/>
    <w:rsid w:val="006011D9"/>
    <w:rsid w:val="006020F9"/>
    <w:rsid w:val="00602360"/>
    <w:rsid w:val="00603509"/>
    <w:rsid w:val="00610412"/>
    <w:rsid w:val="006126F6"/>
    <w:rsid w:val="0061646D"/>
    <w:rsid w:val="00620BB1"/>
    <w:rsid w:val="0062285D"/>
    <w:rsid w:val="00626A44"/>
    <w:rsid w:val="00632390"/>
    <w:rsid w:val="0063249E"/>
    <w:rsid w:val="00634871"/>
    <w:rsid w:val="00641759"/>
    <w:rsid w:val="00644381"/>
    <w:rsid w:val="00646AF3"/>
    <w:rsid w:val="00652075"/>
    <w:rsid w:val="0065220C"/>
    <w:rsid w:val="00652AF7"/>
    <w:rsid w:val="00653836"/>
    <w:rsid w:val="00653BB1"/>
    <w:rsid w:val="00654649"/>
    <w:rsid w:val="006553B5"/>
    <w:rsid w:val="00656424"/>
    <w:rsid w:val="00657EE8"/>
    <w:rsid w:val="0066189A"/>
    <w:rsid w:val="00663BFA"/>
    <w:rsid w:val="006644A9"/>
    <w:rsid w:val="006674F2"/>
    <w:rsid w:val="00667A77"/>
    <w:rsid w:val="00671307"/>
    <w:rsid w:val="0067286A"/>
    <w:rsid w:val="00673B8E"/>
    <w:rsid w:val="006805B3"/>
    <w:rsid w:val="00680ED1"/>
    <w:rsid w:val="00682CED"/>
    <w:rsid w:val="00683815"/>
    <w:rsid w:val="006838FF"/>
    <w:rsid w:val="0068483C"/>
    <w:rsid w:val="006852E5"/>
    <w:rsid w:val="006864EA"/>
    <w:rsid w:val="006912F9"/>
    <w:rsid w:val="006916E5"/>
    <w:rsid w:val="00692F8D"/>
    <w:rsid w:val="006935F8"/>
    <w:rsid w:val="006936E1"/>
    <w:rsid w:val="00693F20"/>
    <w:rsid w:val="00696B41"/>
    <w:rsid w:val="006971C8"/>
    <w:rsid w:val="006A126F"/>
    <w:rsid w:val="006A22BE"/>
    <w:rsid w:val="006A2350"/>
    <w:rsid w:val="006A2CDD"/>
    <w:rsid w:val="006A3EB7"/>
    <w:rsid w:val="006A4922"/>
    <w:rsid w:val="006A6F8F"/>
    <w:rsid w:val="006A7219"/>
    <w:rsid w:val="006A7423"/>
    <w:rsid w:val="006A7476"/>
    <w:rsid w:val="006B007B"/>
    <w:rsid w:val="006B1E36"/>
    <w:rsid w:val="006B345D"/>
    <w:rsid w:val="006B3CD3"/>
    <w:rsid w:val="006B4E1F"/>
    <w:rsid w:val="006B6308"/>
    <w:rsid w:val="006B66D1"/>
    <w:rsid w:val="006B7911"/>
    <w:rsid w:val="006C09FD"/>
    <w:rsid w:val="006C1541"/>
    <w:rsid w:val="006C64A6"/>
    <w:rsid w:val="006C6D55"/>
    <w:rsid w:val="006D06C2"/>
    <w:rsid w:val="006D6E3B"/>
    <w:rsid w:val="006D7A56"/>
    <w:rsid w:val="006E2A2B"/>
    <w:rsid w:val="006E5F9F"/>
    <w:rsid w:val="006E6376"/>
    <w:rsid w:val="006F1670"/>
    <w:rsid w:val="006F197A"/>
    <w:rsid w:val="006F3577"/>
    <w:rsid w:val="006F3A00"/>
    <w:rsid w:val="006F48C3"/>
    <w:rsid w:val="006F4CBB"/>
    <w:rsid w:val="006F5310"/>
    <w:rsid w:val="006F6B30"/>
    <w:rsid w:val="006F7F82"/>
    <w:rsid w:val="007015F2"/>
    <w:rsid w:val="007023E7"/>
    <w:rsid w:val="00703705"/>
    <w:rsid w:val="00704026"/>
    <w:rsid w:val="00711082"/>
    <w:rsid w:val="007118B3"/>
    <w:rsid w:val="007157BC"/>
    <w:rsid w:val="00720CFD"/>
    <w:rsid w:val="00723485"/>
    <w:rsid w:val="00723E29"/>
    <w:rsid w:val="0072430F"/>
    <w:rsid w:val="00726DDA"/>
    <w:rsid w:val="00727932"/>
    <w:rsid w:val="00731141"/>
    <w:rsid w:val="007313B3"/>
    <w:rsid w:val="007321F9"/>
    <w:rsid w:val="00733695"/>
    <w:rsid w:val="00734064"/>
    <w:rsid w:val="007359D8"/>
    <w:rsid w:val="00736052"/>
    <w:rsid w:val="00736A96"/>
    <w:rsid w:val="00740516"/>
    <w:rsid w:val="007415F9"/>
    <w:rsid w:val="00742610"/>
    <w:rsid w:val="00742E69"/>
    <w:rsid w:val="00744DC3"/>
    <w:rsid w:val="0075511F"/>
    <w:rsid w:val="0075514B"/>
    <w:rsid w:val="00757147"/>
    <w:rsid w:val="007571ED"/>
    <w:rsid w:val="00757204"/>
    <w:rsid w:val="007704DB"/>
    <w:rsid w:val="00770BD3"/>
    <w:rsid w:val="0077184A"/>
    <w:rsid w:val="00772AB3"/>
    <w:rsid w:val="007738B0"/>
    <w:rsid w:val="00773EDA"/>
    <w:rsid w:val="00776B03"/>
    <w:rsid w:val="00777408"/>
    <w:rsid w:val="007832EC"/>
    <w:rsid w:val="00784C27"/>
    <w:rsid w:val="007853E1"/>
    <w:rsid w:val="00787A0C"/>
    <w:rsid w:val="0079179E"/>
    <w:rsid w:val="00793AB8"/>
    <w:rsid w:val="00793CD0"/>
    <w:rsid w:val="007974BB"/>
    <w:rsid w:val="00797E4E"/>
    <w:rsid w:val="007A4A9B"/>
    <w:rsid w:val="007A692C"/>
    <w:rsid w:val="007A6D2D"/>
    <w:rsid w:val="007B04F2"/>
    <w:rsid w:val="007B56AB"/>
    <w:rsid w:val="007C07E6"/>
    <w:rsid w:val="007C1CB9"/>
    <w:rsid w:val="007C1DAD"/>
    <w:rsid w:val="007C5146"/>
    <w:rsid w:val="007C6A85"/>
    <w:rsid w:val="007C6B07"/>
    <w:rsid w:val="007D274B"/>
    <w:rsid w:val="007D5DA0"/>
    <w:rsid w:val="007E2867"/>
    <w:rsid w:val="007E3585"/>
    <w:rsid w:val="007E49EF"/>
    <w:rsid w:val="007E7A6C"/>
    <w:rsid w:val="007E7FD8"/>
    <w:rsid w:val="007F044A"/>
    <w:rsid w:val="007F0C39"/>
    <w:rsid w:val="007F477A"/>
    <w:rsid w:val="007F649F"/>
    <w:rsid w:val="007F6B3A"/>
    <w:rsid w:val="007F6F41"/>
    <w:rsid w:val="008003CA"/>
    <w:rsid w:val="008007D5"/>
    <w:rsid w:val="00802749"/>
    <w:rsid w:val="008030DE"/>
    <w:rsid w:val="0080378F"/>
    <w:rsid w:val="008053D4"/>
    <w:rsid w:val="008068E7"/>
    <w:rsid w:val="00806A71"/>
    <w:rsid w:val="008072AB"/>
    <w:rsid w:val="008074D9"/>
    <w:rsid w:val="00810648"/>
    <w:rsid w:val="0081180D"/>
    <w:rsid w:val="00811D93"/>
    <w:rsid w:val="00812078"/>
    <w:rsid w:val="008121A8"/>
    <w:rsid w:val="008127D8"/>
    <w:rsid w:val="00822974"/>
    <w:rsid w:val="00824330"/>
    <w:rsid w:val="0082451F"/>
    <w:rsid w:val="008275A8"/>
    <w:rsid w:val="008306F1"/>
    <w:rsid w:val="00830C06"/>
    <w:rsid w:val="00833220"/>
    <w:rsid w:val="00834E53"/>
    <w:rsid w:val="008368B6"/>
    <w:rsid w:val="008370E1"/>
    <w:rsid w:val="00837768"/>
    <w:rsid w:val="0084015F"/>
    <w:rsid w:val="008404A6"/>
    <w:rsid w:val="00840733"/>
    <w:rsid w:val="00840BBC"/>
    <w:rsid w:val="0084391A"/>
    <w:rsid w:val="008508C9"/>
    <w:rsid w:val="00851ABE"/>
    <w:rsid w:val="00852305"/>
    <w:rsid w:val="008531C6"/>
    <w:rsid w:val="008537B8"/>
    <w:rsid w:val="00855B08"/>
    <w:rsid w:val="00855C13"/>
    <w:rsid w:val="00857B81"/>
    <w:rsid w:val="00860782"/>
    <w:rsid w:val="0086164E"/>
    <w:rsid w:val="00867AFF"/>
    <w:rsid w:val="00867CE2"/>
    <w:rsid w:val="00867EC0"/>
    <w:rsid w:val="008710F4"/>
    <w:rsid w:val="00872026"/>
    <w:rsid w:val="00873D46"/>
    <w:rsid w:val="00876917"/>
    <w:rsid w:val="00877025"/>
    <w:rsid w:val="008779BA"/>
    <w:rsid w:val="0088369E"/>
    <w:rsid w:val="00884498"/>
    <w:rsid w:val="008871F3"/>
    <w:rsid w:val="008922FC"/>
    <w:rsid w:val="00894047"/>
    <w:rsid w:val="00894A48"/>
    <w:rsid w:val="008978BF"/>
    <w:rsid w:val="008A1298"/>
    <w:rsid w:val="008A29E0"/>
    <w:rsid w:val="008A68D5"/>
    <w:rsid w:val="008A69B6"/>
    <w:rsid w:val="008B44AE"/>
    <w:rsid w:val="008B4F19"/>
    <w:rsid w:val="008B6838"/>
    <w:rsid w:val="008B7253"/>
    <w:rsid w:val="008B7B5F"/>
    <w:rsid w:val="008B7F8C"/>
    <w:rsid w:val="008C017F"/>
    <w:rsid w:val="008C01CB"/>
    <w:rsid w:val="008C04C1"/>
    <w:rsid w:val="008C1C58"/>
    <w:rsid w:val="008C1F87"/>
    <w:rsid w:val="008C2095"/>
    <w:rsid w:val="008C563C"/>
    <w:rsid w:val="008C68B2"/>
    <w:rsid w:val="008C7D4F"/>
    <w:rsid w:val="008D14F1"/>
    <w:rsid w:val="008D1C99"/>
    <w:rsid w:val="008D1F0C"/>
    <w:rsid w:val="008D374C"/>
    <w:rsid w:val="008D4821"/>
    <w:rsid w:val="008D64F3"/>
    <w:rsid w:val="008E395F"/>
    <w:rsid w:val="008E5508"/>
    <w:rsid w:val="008E5A3F"/>
    <w:rsid w:val="008E6C3D"/>
    <w:rsid w:val="008E7E45"/>
    <w:rsid w:val="008F1F3B"/>
    <w:rsid w:val="008F2B50"/>
    <w:rsid w:val="008F2D0B"/>
    <w:rsid w:val="008F5F24"/>
    <w:rsid w:val="008F6123"/>
    <w:rsid w:val="008F6728"/>
    <w:rsid w:val="009013C0"/>
    <w:rsid w:val="00902435"/>
    <w:rsid w:val="009040A1"/>
    <w:rsid w:val="009045D4"/>
    <w:rsid w:val="00905091"/>
    <w:rsid w:val="00911CBD"/>
    <w:rsid w:val="00913117"/>
    <w:rsid w:val="009132C2"/>
    <w:rsid w:val="00913401"/>
    <w:rsid w:val="0092158C"/>
    <w:rsid w:val="0092707B"/>
    <w:rsid w:val="0092791C"/>
    <w:rsid w:val="009307BA"/>
    <w:rsid w:val="009315FD"/>
    <w:rsid w:val="00931A54"/>
    <w:rsid w:val="009332A9"/>
    <w:rsid w:val="00933C9E"/>
    <w:rsid w:val="00935B9C"/>
    <w:rsid w:val="009362A0"/>
    <w:rsid w:val="009363CD"/>
    <w:rsid w:val="009377FF"/>
    <w:rsid w:val="009379A8"/>
    <w:rsid w:val="00937ED5"/>
    <w:rsid w:val="00940BD6"/>
    <w:rsid w:val="00942205"/>
    <w:rsid w:val="009465B4"/>
    <w:rsid w:val="00946748"/>
    <w:rsid w:val="00946B39"/>
    <w:rsid w:val="00947062"/>
    <w:rsid w:val="0095020B"/>
    <w:rsid w:val="00950AAF"/>
    <w:rsid w:val="0095189B"/>
    <w:rsid w:val="009529FA"/>
    <w:rsid w:val="00953050"/>
    <w:rsid w:val="00954F85"/>
    <w:rsid w:val="009621E6"/>
    <w:rsid w:val="00963769"/>
    <w:rsid w:val="0096421A"/>
    <w:rsid w:val="00964AA6"/>
    <w:rsid w:val="00967C9A"/>
    <w:rsid w:val="00973ADA"/>
    <w:rsid w:val="00975F38"/>
    <w:rsid w:val="0097755E"/>
    <w:rsid w:val="0098441D"/>
    <w:rsid w:val="0098533D"/>
    <w:rsid w:val="0098658D"/>
    <w:rsid w:val="00987F31"/>
    <w:rsid w:val="0099070E"/>
    <w:rsid w:val="00991AA5"/>
    <w:rsid w:val="009927D7"/>
    <w:rsid w:val="00992FA9"/>
    <w:rsid w:val="009A4505"/>
    <w:rsid w:val="009A5D45"/>
    <w:rsid w:val="009A5EB5"/>
    <w:rsid w:val="009A6275"/>
    <w:rsid w:val="009A6B8B"/>
    <w:rsid w:val="009A72DA"/>
    <w:rsid w:val="009B1E50"/>
    <w:rsid w:val="009B2C9E"/>
    <w:rsid w:val="009B3830"/>
    <w:rsid w:val="009B4D53"/>
    <w:rsid w:val="009B511A"/>
    <w:rsid w:val="009B7452"/>
    <w:rsid w:val="009C0A2B"/>
    <w:rsid w:val="009C287D"/>
    <w:rsid w:val="009C4A1C"/>
    <w:rsid w:val="009D06C7"/>
    <w:rsid w:val="009D0AAF"/>
    <w:rsid w:val="009D3D60"/>
    <w:rsid w:val="009D6B2C"/>
    <w:rsid w:val="009D75CF"/>
    <w:rsid w:val="009E222D"/>
    <w:rsid w:val="009E4017"/>
    <w:rsid w:val="009E50B5"/>
    <w:rsid w:val="009E6049"/>
    <w:rsid w:val="009E75A5"/>
    <w:rsid w:val="009F102F"/>
    <w:rsid w:val="009F116C"/>
    <w:rsid w:val="009F1FB9"/>
    <w:rsid w:val="009F2B00"/>
    <w:rsid w:val="009F45D6"/>
    <w:rsid w:val="009F52E7"/>
    <w:rsid w:val="009F5331"/>
    <w:rsid w:val="009F57B4"/>
    <w:rsid w:val="009F7F2A"/>
    <w:rsid w:val="00A01C5B"/>
    <w:rsid w:val="00A03812"/>
    <w:rsid w:val="00A04656"/>
    <w:rsid w:val="00A04EC9"/>
    <w:rsid w:val="00A123BE"/>
    <w:rsid w:val="00A13241"/>
    <w:rsid w:val="00A13AAA"/>
    <w:rsid w:val="00A13F0B"/>
    <w:rsid w:val="00A151B0"/>
    <w:rsid w:val="00A157CA"/>
    <w:rsid w:val="00A15A43"/>
    <w:rsid w:val="00A15C7B"/>
    <w:rsid w:val="00A16ACE"/>
    <w:rsid w:val="00A20B31"/>
    <w:rsid w:val="00A21DE2"/>
    <w:rsid w:val="00A21F74"/>
    <w:rsid w:val="00A22EEA"/>
    <w:rsid w:val="00A242A9"/>
    <w:rsid w:val="00A2455C"/>
    <w:rsid w:val="00A24D6D"/>
    <w:rsid w:val="00A26069"/>
    <w:rsid w:val="00A32759"/>
    <w:rsid w:val="00A3342F"/>
    <w:rsid w:val="00A36289"/>
    <w:rsid w:val="00A36655"/>
    <w:rsid w:val="00A36DAA"/>
    <w:rsid w:val="00A42C66"/>
    <w:rsid w:val="00A475B6"/>
    <w:rsid w:val="00A50647"/>
    <w:rsid w:val="00A51A33"/>
    <w:rsid w:val="00A51FEE"/>
    <w:rsid w:val="00A52EAC"/>
    <w:rsid w:val="00A53C04"/>
    <w:rsid w:val="00A549F7"/>
    <w:rsid w:val="00A558E0"/>
    <w:rsid w:val="00A55B0A"/>
    <w:rsid w:val="00A566BD"/>
    <w:rsid w:val="00A574A1"/>
    <w:rsid w:val="00A57694"/>
    <w:rsid w:val="00A601E3"/>
    <w:rsid w:val="00A602D6"/>
    <w:rsid w:val="00A62E83"/>
    <w:rsid w:val="00A639FB"/>
    <w:rsid w:val="00A64A70"/>
    <w:rsid w:val="00A65920"/>
    <w:rsid w:val="00A67715"/>
    <w:rsid w:val="00A710C8"/>
    <w:rsid w:val="00A711C6"/>
    <w:rsid w:val="00A7176F"/>
    <w:rsid w:val="00A744E4"/>
    <w:rsid w:val="00A75127"/>
    <w:rsid w:val="00A75EA7"/>
    <w:rsid w:val="00A77468"/>
    <w:rsid w:val="00A8133C"/>
    <w:rsid w:val="00A82F04"/>
    <w:rsid w:val="00A84A22"/>
    <w:rsid w:val="00A868AE"/>
    <w:rsid w:val="00A86C4D"/>
    <w:rsid w:val="00A86F06"/>
    <w:rsid w:val="00A96B50"/>
    <w:rsid w:val="00A9710A"/>
    <w:rsid w:val="00A9766C"/>
    <w:rsid w:val="00AA00A1"/>
    <w:rsid w:val="00AA1003"/>
    <w:rsid w:val="00AA1243"/>
    <w:rsid w:val="00AA16EC"/>
    <w:rsid w:val="00AA16FF"/>
    <w:rsid w:val="00AA1FB2"/>
    <w:rsid w:val="00AA2AFE"/>
    <w:rsid w:val="00AA2CB1"/>
    <w:rsid w:val="00AA37EA"/>
    <w:rsid w:val="00AA3D71"/>
    <w:rsid w:val="00AA3FB7"/>
    <w:rsid w:val="00AA4631"/>
    <w:rsid w:val="00AA488A"/>
    <w:rsid w:val="00AA56C4"/>
    <w:rsid w:val="00AA5962"/>
    <w:rsid w:val="00AB2C2B"/>
    <w:rsid w:val="00AB3195"/>
    <w:rsid w:val="00AB5408"/>
    <w:rsid w:val="00AB5723"/>
    <w:rsid w:val="00AC015D"/>
    <w:rsid w:val="00AC1F30"/>
    <w:rsid w:val="00AC3752"/>
    <w:rsid w:val="00AC38AE"/>
    <w:rsid w:val="00AC4105"/>
    <w:rsid w:val="00AC4586"/>
    <w:rsid w:val="00AC5B22"/>
    <w:rsid w:val="00AC702C"/>
    <w:rsid w:val="00AD6C98"/>
    <w:rsid w:val="00AE10B1"/>
    <w:rsid w:val="00AE1E94"/>
    <w:rsid w:val="00AE388B"/>
    <w:rsid w:val="00AE3BF0"/>
    <w:rsid w:val="00AE5FD8"/>
    <w:rsid w:val="00AF31EC"/>
    <w:rsid w:val="00AF7B95"/>
    <w:rsid w:val="00B0255A"/>
    <w:rsid w:val="00B04919"/>
    <w:rsid w:val="00B07B97"/>
    <w:rsid w:val="00B07CF8"/>
    <w:rsid w:val="00B1368D"/>
    <w:rsid w:val="00B151AD"/>
    <w:rsid w:val="00B23FC2"/>
    <w:rsid w:val="00B256A6"/>
    <w:rsid w:val="00B276E5"/>
    <w:rsid w:val="00B300EE"/>
    <w:rsid w:val="00B32E97"/>
    <w:rsid w:val="00B348BC"/>
    <w:rsid w:val="00B3570E"/>
    <w:rsid w:val="00B3764F"/>
    <w:rsid w:val="00B402DF"/>
    <w:rsid w:val="00B40934"/>
    <w:rsid w:val="00B40BE1"/>
    <w:rsid w:val="00B41BA9"/>
    <w:rsid w:val="00B42D35"/>
    <w:rsid w:val="00B4413C"/>
    <w:rsid w:val="00B51232"/>
    <w:rsid w:val="00B5359A"/>
    <w:rsid w:val="00B548D4"/>
    <w:rsid w:val="00B56C96"/>
    <w:rsid w:val="00B57365"/>
    <w:rsid w:val="00B6048F"/>
    <w:rsid w:val="00B60618"/>
    <w:rsid w:val="00B63998"/>
    <w:rsid w:val="00B63E2D"/>
    <w:rsid w:val="00B648C3"/>
    <w:rsid w:val="00B654D1"/>
    <w:rsid w:val="00B65E9C"/>
    <w:rsid w:val="00B66DCE"/>
    <w:rsid w:val="00B66EBD"/>
    <w:rsid w:val="00B6730D"/>
    <w:rsid w:val="00B71218"/>
    <w:rsid w:val="00B721DB"/>
    <w:rsid w:val="00B729C1"/>
    <w:rsid w:val="00B73C61"/>
    <w:rsid w:val="00B74CAC"/>
    <w:rsid w:val="00B769D6"/>
    <w:rsid w:val="00B7753C"/>
    <w:rsid w:val="00B80338"/>
    <w:rsid w:val="00B845A8"/>
    <w:rsid w:val="00B84C9E"/>
    <w:rsid w:val="00B85F47"/>
    <w:rsid w:val="00B860E8"/>
    <w:rsid w:val="00B86D8F"/>
    <w:rsid w:val="00B87A73"/>
    <w:rsid w:val="00B918E9"/>
    <w:rsid w:val="00B91F6B"/>
    <w:rsid w:val="00B92385"/>
    <w:rsid w:val="00B938DA"/>
    <w:rsid w:val="00B9741A"/>
    <w:rsid w:val="00BA0F64"/>
    <w:rsid w:val="00BA2DE0"/>
    <w:rsid w:val="00BA481C"/>
    <w:rsid w:val="00BA5B3C"/>
    <w:rsid w:val="00BA78CB"/>
    <w:rsid w:val="00BB3D00"/>
    <w:rsid w:val="00BB40AC"/>
    <w:rsid w:val="00BB51D8"/>
    <w:rsid w:val="00BC030D"/>
    <w:rsid w:val="00BC0535"/>
    <w:rsid w:val="00BC09A5"/>
    <w:rsid w:val="00BC1313"/>
    <w:rsid w:val="00BC42F6"/>
    <w:rsid w:val="00BC7EE3"/>
    <w:rsid w:val="00BD2198"/>
    <w:rsid w:val="00BD29D2"/>
    <w:rsid w:val="00BD7228"/>
    <w:rsid w:val="00BE01B2"/>
    <w:rsid w:val="00BE035C"/>
    <w:rsid w:val="00BE24C4"/>
    <w:rsid w:val="00BE3F2F"/>
    <w:rsid w:val="00BE617E"/>
    <w:rsid w:val="00BF009B"/>
    <w:rsid w:val="00BF0ADD"/>
    <w:rsid w:val="00BF58F0"/>
    <w:rsid w:val="00C036F3"/>
    <w:rsid w:val="00C0422D"/>
    <w:rsid w:val="00C04C63"/>
    <w:rsid w:val="00C04E49"/>
    <w:rsid w:val="00C06AB1"/>
    <w:rsid w:val="00C07655"/>
    <w:rsid w:val="00C1007F"/>
    <w:rsid w:val="00C11F6D"/>
    <w:rsid w:val="00C130B8"/>
    <w:rsid w:val="00C140D9"/>
    <w:rsid w:val="00C1424A"/>
    <w:rsid w:val="00C14C01"/>
    <w:rsid w:val="00C17561"/>
    <w:rsid w:val="00C24025"/>
    <w:rsid w:val="00C262B5"/>
    <w:rsid w:val="00C2654A"/>
    <w:rsid w:val="00C26771"/>
    <w:rsid w:val="00C26B9D"/>
    <w:rsid w:val="00C26E35"/>
    <w:rsid w:val="00C3164E"/>
    <w:rsid w:val="00C338D8"/>
    <w:rsid w:val="00C3450F"/>
    <w:rsid w:val="00C3489B"/>
    <w:rsid w:val="00C34CE1"/>
    <w:rsid w:val="00C3540D"/>
    <w:rsid w:val="00C3666B"/>
    <w:rsid w:val="00C3740A"/>
    <w:rsid w:val="00C37722"/>
    <w:rsid w:val="00C45850"/>
    <w:rsid w:val="00C50BEC"/>
    <w:rsid w:val="00C54534"/>
    <w:rsid w:val="00C615AF"/>
    <w:rsid w:val="00C6201E"/>
    <w:rsid w:val="00C62AB6"/>
    <w:rsid w:val="00C64671"/>
    <w:rsid w:val="00C64FE1"/>
    <w:rsid w:val="00C6536A"/>
    <w:rsid w:val="00C669AD"/>
    <w:rsid w:val="00C67E78"/>
    <w:rsid w:val="00C7170E"/>
    <w:rsid w:val="00C735A9"/>
    <w:rsid w:val="00C73803"/>
    <w:rsid w:val="00C77640"/>
    <w:rsid w:val="00C77B00"/>
    <w:rsid w:val="00C80225"/>
    <w:rsid w:val="00C8127F"/>
    <w:rsid w:val="00C81E5E"/>
    <w:rsid w:val="00C834A1"/>
    <w:rsid w:val="00C83BFD"/>
    <w:rsid w:val="00C83D27"/>
    <w:rsid w:val="00C83DA5"/>
    <w:rsid w:val="00C845EA"/>
    <w:rsid w:val="00C85029"/>
    <w:rsid w:val="00C8690C"/>
    <w:rsid w:val="00C91FBE"/>
    <w:rsid w:val="00C92E9C"/>
    <w:rsid w:val="00C9414A"/>
    <w:rsid w:val="00C9638C"/>
    <w:rsid w:val="00C968CC"/>
    <w:rsid w:val="00C96FF0"/>
    <w:rsid w:val="00CA3AD2"/>
    <w:rsid w:val="00CA6A4F"/>
    <w:rsid w:val="00CA7746"/>
    <w:rsid w:val="00CB1167"/>
    <w:rsid w:val="00CB2D00"/>
    <w:rsid w:val="00CB3275"/>
    <w:rsid w:val="00CB4088"/>
    <w:rsid w:val="00CB4856"/>
    <w:rsid w:val="00CB730B"/>
    <w:rsid w:val="00CB74B2"/>
    <w:rsid w:val="00CB7746"/>
    <w:rsid w:val="00CC1F78"/>
    <w:rsid w:val="00CC3939"/>
    <w:rsid w:val="00CC3AF4"/>
    <w:rsid w:val="00CC4D35"/>
    <w:rsid w:val="00CC5D8A"/>
    <w:rsid w:val="00CC6ADA"/>
    <w:rsid w:val="00CD3817"/>
    <w:rsid w:val="00CD494E"/>
    <w:rsid w:val="00CD57D7"/>
    <w:rsid w:val="00CD5DF4"/>
    <w:rsid w:val="00CE17E1"/>
    <w:rsid w:val="00CE35AA"/>
    <w:rsid w:val="00CE64C0"/>
    <w:rsid w:val="00CE6D97"/>
    <w:rsid w:val="00CF01D9"/>
    <w:rsid w:val="00CF3DD0"/>
    <w:rsid w:val="00D02F36"/>
    <w:rsid w:val="00D039D3"/>
    <w:rsid w:val="00D0681F"/>
    <w:rsid w:val="00D127B1"/>
    <w:rsid w:val="00D15135"/>
    <w:rsid w:val="00D1798D"/>
    <w:rsid w:val="00D17A36"/>
    <w:rsid w:val="00D17C72"/>
    <w:rsid w:val="00D20A5E"/>
    <w:rsid w:val="00D227FD"/>
    <w:rsid w:val="00D24755"/>
    <w:rsid w:val="00D247E3"/>
    <w:rsid w:val="00D316E8"/>
    <w:rsid w:val="00D32B39"/>
    <w:rsid w:val="00D33E12"/>
    <w:rsid w:val="00D34CE8"/>
    <w:rsid w:val="00D4029E"/>
    <w:rsid w:val="00D41402"/>
    <w:rsid w:val="00D438BB"/>
    <w:rsid w:val="00D43C6D"/>
    <w:rsid w:val="00D46DD9"/>
    <w:rsid w:val="00D512B5"/>
    <w:rsid w:val="00D514F7"/>
    <w:rsid w:val="00D5191B"/>
    <w:rsid w:val="00D5352D"/>
    <w:rsid w:val="00D5508D"/>
    <w:rsid w:val="00D55ECD"/>
    <w:rsid w:val="00D60298"/>
    <w:rsid w:val="00D62995"/>
    <w:rsid w:val="00D63097"/>
    <w:rsid w:val="00D63DF5"/>
    <w:rsid w:val="00D74A65"/>
    <w:rsid w:val="00D75DC8"/>
    <w:rsid w:val="00D7715F"/>
    <w:rsid w:val="00D859CC"/>
    <w:rsid w:val="00D85ACA"/>
    <w:rsid w:val="00D86F11"/>
    <w:rsid w:val="00D878DF"/>
    <w:rsid w:val="00D930FE"/>
    <w:rsid w:val="00D93ADE"/>
    <w:rsid w:val="00D94410"/>
    <w:rsid w:val="00DA069B"/>
    <w:rsid w:val="00DA27F9"/>
    <w:rsid w:val="00DA379B"/>
    <w:rsid w:val="00DA52D3"/>
    <w:rsid w:val="00DB09E4"/>
    <w:rsid w:val="00DB1989"/>
    <w:rsid w:val="00DB1DE3"/>
    <w:rsid w:val="00DB4390"/>
    <w:rsid w:val="00DB6EFF"/>
    <w:rsid w:val="00DB70C2"/>
    <w:rsid w:val="00DC03AE"/>
    <w:rsid w:val="00DC0AEB"/>
    <w:rsid w:val="00DC1922"/>
    <w:rsid w:val="00DC19C6"/>
    <w:rsid w:val="00DC31F3"/>
    <w:rsid w:val="00DC45B4"/>
    <w:rsid w:val="00DC4EB9"/>
    <w:rsid w:val="00DC5654"/>
    <w:rsid w:val="00DC692B"/>
    <w:rsid w:val="00DD07DA"/>
    <w:rsid w:val="00DD1E29"/>
    <w:rsid w:val="00DD21F2"/>
    <w:rsid w:val="00DD3993"/>
    <w:rsid w:val="00DD5406"/>
    <w:rsid w:val="00DE190F"/>
    <w:rsid w:val="00DE23B8"/>
    <w:rsid w:val="00DE2414"/>
    <w:rsid w:val="00DE2C8F"/>
    <w:rsid w:val="00DE524B"/>
    <w:rsid w:val="00DF08DE"/>
    <w:rsid w:val="00DF1EBE"/>
    <w:rsid w:val="00DF2770"/>
    <w:rsid w:val="00DF277E"/>
    <w:rsid w:val="00DF439F"/>
    <w:rsid w:val="00DF5E24"/>
    <w:rsid w:val="00DF6568"/>
    <w:rsid w:val="00E02AAA"/>
    <w:rsid w:val="00E05102"/>
    <w:rsid w:val="00E05F3F"/>
    <w:rsid w:val="00E10D0D"/>
    <w:rsid w:val="00E10DA3"/>
    <w:rsid w:val="00E11350"/>
    <w:rsid w:val="00E11ADE"/>
    <w:rsid w:val="00E1502E"/>
    <w:rsid w:val="00E20C05"/>
    <w:rsid w:val="00E22151"/>
    <w:rsid w:val="00E22A00"/>
    <w:rsid w:val="00E2303F"/>
    <w:rsid w:val="00E23064"/>
    <w:rsid w:val="00E24E6D"/>
    <w:rsid w:val="00E24FBD"/>
    <w:rsid w:val="00E263CA"/>
    <w:rsid w:val="00E319DA"/>
    <w:rsid w:val="00E35805"/>
    <w:rsid w:val="00E373F3"/>
    <w:rsid w:val="00E4671D"/>
    <w:rsid w:val="00E504A4"/>
    <w:rsid w:val="00E50CB9"/>
    <w:rsid w:val="00E522D0"/>
    <w:rsid w:val="00E571AD"/>
    <w:rsid w:val="00E57CE8"/>
    <w:rsid w:val="00E6415E"/>
    <w:rsid w:val="00E66E1A"/>
    <w:rsid w:val="00E66F8A"/>
    <w:rsid w:val="00E67227"/>
    <w:rsid w:val="00E67F89"/>
    <w:rsid w:val="00E70C8E"/>
    <w:rsid w:val="00E72C23"/>
    <w:rsid w:val="00E72CA2"/>
    <w:rsid w:val="00E73C2E"/>
    <w:rsid w:val="00E75AAA"/>
    <w:rsid w:val="00E8025A"/>
    <w:rsid w:val="00E80809"/>
    <w:rsid w:val="00E82AD4"/>
    <w:rsid w:val="00E870EF"/>
    <w:rsid w:val="00E90D06"/>
    <w:rsid w:val="00E92683"/>
    <w:rsid w:val="00E928F7"/>
    <w:rsid w:val="00E9772A"/>
    <w:rsid w:val="00EA0BE4"/>
    <w:rsid w:val="00EA247E"/>
    <w:rsid w:val="00EA38B5"/>
    <w:rsid w:val="00EA7202"/>
    <w:rsid w:val="00EB094E"/>
    <w:rsid w:val="00EB0CD5"/>
    <w:rsid w:val="00EB3793"/>
    <w:rsid w:val="00EB5082"/>
    <w:rsid w:val="00EB6C2C"/>
    <w:rsid w:val="00EB6C70"/>
    <w:rsid w:val="00EB6D01"/>
    <w:rsid w:val="00EB7175"/>
    <w:rsid w:val="00EB7DBE"/>
    <w:rsid w:val="00EC3A2D"/>
    <w:rsid w:val="00EC49A8"/>
    <w:rsid w:val="00EC506A"/>
    <w:rsid w:val="00EC5C0F"/>
    <w:rsid w:val="00EC7EEB"/>
    <w:rsid w:val="00ED154B"/>
    <w:rsid w:val="00ED225B"/>
    <w:rsid w:val="00ED304B"/>
    <w:rsid w:val="00ED3499"/>
    <w:rsid w:val="00ED3579"/>
    <w:rsid w:val="00ED3C76"/>
    <w:rsid w:val="00ED4671"/>
    <w:rsid w:val="00ED62B2"/>
    <w:rsid w:val="00ED69FD"/>
    <w:rsid w:val="00EE1237"/>
    <w:rsid w:val="00EE1AA4"/>
    <w:rsid w:val="00EE2146"/>
    <w:rsid w:val="00EE239E"/>
    <w:rsid w:val="00EE49A6"/>
    <w:rsid w:val="00EE5325"/>
    <w:rsid w:val="00EE5F5E"/>
    <w:rsid w:val="00EE751A"/>
    <w:rsid w:val="00EF03A1"/>
    <w:rsid w:val="00EF561F"/>
    <w:rsid w:val="00EF7F72"/>
    <w:rsid w:val="00F03448"/>
    <w:rsid w:val="00F11762"/>
    <w:rsid w:val="00F11D98"/>
    <w:rsid w:val="00F12678"/>
    <w:rsid w:val="00F12F23"/>
    <w:rsid w:val="00F13F4D"/>
    <w:rsid w:val="00F14961"/>
    <w:rsid w:val="00F15200"/>
    <w:rsid w:val="00F158A7"/>
    <w:rsid w:val="00F16A72"/>
    <w:rsid w:val="00F17A70"/>
    <w:rsid w:val="00F203E1"/>
    <w:rsid w:val="00F2106F"/>
    <w:rsid w:val="00F2301E"/>
    <w:rsid w:val="00F23563"/>
    <w:rsid w:val="00F25059"/>
    <w:rsid w:val="00F2541C"/>
    <w:rsid w:val="00F276E4"/>
    <w:rsid w:val="00F27A03"/>
    <w:rsid w:val="00F32EA9"/>
    <w:rsid w:val="00F3315F"/>
    <w:rsid w:val="00F37393"/>
    <w:rsid w:val="00F376AB"/>
    <w:rsid w:val="00F41742"/>
    <w:rsid w:val="00F426C2"/>
    <w:rsid w:val="00F46CA9"/>
    <w:rsid w:val="00F5092A"/>
    <w:rsid w:val="00F530AA"/>
    <w:rsid w:val="00F5364F"/>
    <w:rsid w:val="00F544AB"/>
    <w:rsid w:val="00F555E7"/>
    <w:rsid w:val="00F55D34"/>
    <w:rsid w:val="00F60DE4"/>
    <w:rsid w:val="00F616B7"/>
    <w:rsid w:val="00F620AD"/>
    <w:rsid w:val="00F645F8"/>
    <w:rsid w:val="00F64CFD"/>
    <w:rsid w:val="00F67587"/>
    <w:rsid w:val="00F67B9D"/>
    <w:rsid w:val="00F70DF1"/>
    <w:rsid w:val="00F7587D"/>
    <w:rsid w:val="00F7591F"/>
    <w:rsid w:val="00F760B7"/>
    <w:rsid w:val="00F77DD7"/>
    <w:rsid w:val="00F8078C"/>
    <w:rsid w:val="00F83FA6"/>
    <w:rsid w:val="00F85C4F"/>
    <w:rsid w:val="00F85F35"/>
    <w:rsid w:val="00F92951"/>
    <w:rsid w:val="00F931CC"/>
    <w:rsid w:val="00F96023"/>
    <w:rsid w:val="00F9783A"/>
    <w:rsid w:val="00FA00BC"/>
    <w:rsid w:val="00FA2368"/>
    <w:rsid w:val="00FA2FC4"/>
    <w:rsid w:val="00FA6C25"/>
    <w:rsid w:val="00FB1257"/>
    <w:rsid w:val="00FB1F48"/>
    <w:rsid w:val="00FB4291"/>
    <w:rsid w:val="00FB4B89"/>
    <w:rsid w:val="00FB5177"/>
    <w:rsid w:val="00FB569D"/>
    <w:rsid w:val="00FB5D20"/>
    <w:rsid w:val="00FC0138"/>
    <w:rsid w:val="00FC04D6"/>
    <w:rsid w:val="00FC0D14"/>
    <w:rsid w:val="00FC1E1A"/>
    <w:rsid w:val="00FC4DA4"/>
    <w:rsid w:val="00FC6CC2"/>
    <w:rsid w:val="00FC7268"/>
    <w:rsid w:val="00FD1FA6"/>
    <w:rsid w:val="00FD2397"/>
    <w:rsid w:val="00FD54E8"/>
    <w:rsid w:val="00FD55AA"/>
    <w:rsid w:val="00FD55C7"/>
    <w:rsid w:val="00FD6B4D"/>
    <w:rsid w:val="00FD722E"/>
    <w:rsid w:val="00FE0E48"/>
    <w:rsid w:val="00FE17E8"/>
    <w:rsid w:val="00FE3FDB"/>
    <w:rsid w:val="00FE50C0"/>
    <w:rsid w:val="00FE6194"/>
    <w:rsid w:val="00FE6CDA"/>
    <w:rsid w:val="00FE7CED"/>
    <w:rsid w:val="00FF0A8A"/>
    <w:rsid w:val="00FF179C"/>
    <w:rsid w:val="00FF4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A9BDCD"/>
  <w15:docId w15:val="{5A321024-8DAB-428A-8552-7A24A02B5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5B6192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tente\Desktop\predicazione\duemila6-7\2&#176;%20quaresima%20trasfigurazion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65157A-AE61-45E8-AD82-AE96E562AE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2° quaresima trasfigurazione</Template>
  <TotalTime>99</TotalTime>
  <Pages>2</Pages>
  <Words>893</Words>
  <Characters>5091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Poi la vita si riprende tutto</vt:lpstr>
    </vt:vector>
  </TitlesOfParts>
  <Company>Utente</Company>
  <LinksUpToDate>false</LinksUpToDate>
  <CharactersWithSpaces>5973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Poi la vita si riprende tutto</dc:title>
  <dc:creator>Utente</dc:creator>
  <cp:lastModifiedBy>Alessandro Dehò</cp:lastModifiedBy>
  <cp:revision>103</cp:revision>
  <cp:lastPrinted>2019-12-28T10:52:00Z</cp:lastPrinted>
  <dcterms:created xsi:type="dcterms:W3CDTF">2020-01-31T10:33:00Z</dcterms:created>
  <dcterms:modified xsi:type="dcterms:W3CDTF">2020-02-01T11:38:00Z</dcterms:modified>
</cp:coreProperties>
</file>