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323F8" w14:textId="742EDBEF" w:rsidR="00DD3993" w:rsidRDefault="00CC6ADA" w:rsidP="00DD3993">
      <w:pPr>
        <w:jc w:val="center"/>
        <w:rPr>
          <w:rFonts w:ascii="Tempus Sans ITC" w:hAnsi="Tempus Sans ITC"/>
          <w:b/>
          <w:sz w:val="32"/>
        </w:rPr>
      </w:pPr>
      <w:r>
        <w:rPr>
          <w:rFonts w:ascii="Tempus Sans ITC" w:hAnsi="Tempus Sans ITC"/>
          <w:b/>
          <w:sz w:val="32"/>
        </w:rPr>
        <w:t>L’amore</w:t>
      </w:r>
      <w:r w:rsidR="00BA2DE0">
        <w:rPr>
          <w:rFonts w:ascii="Tempus Sans ITC" w:hAnsi="Tempus Sans ITC"/>
          <w:b/>
          <w:sz w:val="32"/>
        </w:rPr>
        <w:t>? Solo un brivido</w:t>
      </w:r>
    </w:p>
    <w:p w14:paraId="75A7A1AE" w14:textId="61DBB734" w:rsidR="00DD3993" w:rsidRDefault="00240950" w:rsidP="00DD3993">
      <w:pPr>
        <w:jc w:val="center"/>
        <w:rPr>
          <w:rFonts w:ascii="Tempus Sans ITC" w:hAnsi="Tempus Sans ITC"/>
          <w:sz w:val="20"/>
        </w:rPr>
      </w:pPr>
      <w:r>
        <w:rPr>
          <w:rFonts w:ascii="Tempus Sans ITC" w:hAnsi="Tempus Sans ITC"/>
          <w:sz w:val="20"/>
        </w:rPr>
        <w:t>(</w:t>
      </w:r>
      <w:r w:rsidR="00CC6ADA">
        <w:rPr>
          <w:rFonts w:ascii="Tempus Sans ITC" w:hAnsi="Tempus Sans ITC"/>
          <w:sz w:val="20"/>
        </w:rPr>
        <w:t>Giovanni</w:t>
      </w:r>
      <w:r w:rsidR="00301CCF">
        <w:rPr>
          <w:rFonts w:ascii="Tempus Sans ITC" w:hAnsi="Tempus Sans ITC"/>
          <w:sz w:val="20"/>
        </w:rPr>
        <w:t xml:space="preserve"> </w:t>
      </w:r>
      <w:r w:rsidR="00CC6ADA">
        <w:rPr>
          <w:rFonts w:ascii="Tempus Sans ITC" w:hAnsi="Tempus Sans ITC"/>
          <w:sz w:val="20"/>
        </w:rPr>
        <w:t>1</w:t>
      </w:r>
      <w:r w:rsidR="00301CCF">
        <w:rPr>
          <w:rFonts w:ascii="Tempus Sans ITC" w:hAnsi="Tempus Sans ITC"/>
          <w:sz w:val="20"/>
        </w:rPr>
        <w:t>,</w:t>
      </w:r>
      <w:r w:rsidR="00CC6ADA">
        <w:rPr>
          <w:rFonts w:ascii="Tempus Sans ITC" w:hAnsi="Tempus Sans ITC"/>
          <w:sz w:val="20"/>
        </w:rPr>
        <w:t>29</w:t>
      </w:r>
      <w:r w:rsidR="00BE035C">
        <w:rPr>
          <w:rFonts w:ascii="Tempus Sans ITC" w:hAnsi="Tempus Sans ITC"/>
          <w:sz w:val="20"/>
        </w:rPr>
        <w:t>-</w:t>
      </w:r>
      <w:r w:rsidR="00CC6ADA">
        <w:rPr>
          <w:rFonts w:ascii="Tempus Sans ITC" w:hAnsi="Tempus Sans ITC"/>
          <w:sz w:val="20"/>
        </w:rPr>
        <w:t>34</w:t>
      </w:r>
      <w:r w:rsidR="00DD3993">
        <w:rPr>
          <w:rFonts w:ascii="Tempus Sans ITC" w:hAnsi="Tempus Sans ITC"/>
          <w:sz w:val="20"/>
        </w:rPr>
        <w:t>)</w:t>
      </w:r>
    </w:p>
    <w:p w14:paraId="3AF28014" w14:textId="6443B592" w:rsidR="00DD3993" w:rsidRDefault="00CC6ADA" w:rsidP="00DD3993">
      <w:pPr>
        <w:jc w:val="center"/>
        <w:rPr>
          <w:rFonts w:ascii="Tempus Sans ITC" w:hAnsi="Tempus Sans ITC"/>
          <w:sz w:val="20"/>
        </w:rPr>
      </w:pPr>
      <w:r>
        <w:rPr>
          <w:rFonts w:ascii="Tempus Sans ITC" w:hAnsi="Tempus Sans ITC"/>
          <w:sz w:val="20"/>
        </w:rPr>
        <w:t>II domenica Tempo Ordinario</w:t>
      </w:r>
      <w:r w:rsidR="00240950">
        <w:rPr>
          <w:rFonts w:ascii="Tempus Sans ITC" w:hAnsi="Tempus Sans ITC"/>
          <w:sz w:val="20"/>
        </w:rPr>
        <w:t xml:space="preserve"> anno</w:t>
      </w:r>
      <w:r w:rsidR="00DD3993">
        <w:rPr>
          <w:rFonts w:ascii="Tempus Sans ITC" w:hAnsi="Tempus Sans ITC"/>
          <w:sz w:val="20"/>
        </w:rPr>
        <w:t xml:space="preserve"> </w:t>
      </w:r>
      <w:r w:rsidR="003B6FEB">
        <w:rPr>
          <w:rFonts w:ascii="Tempus Sans ITC" w:hAnsi="Tempus Sans ITC"/>
          <w:sz w:val="20"/>
        </w:rPr>
        <w:t>A</w:t>
      </w:r>
    </w:p>
    <w:p w14:paraId="43A9BDCF" w14:textId="77777777" w:rsidR="003E5657" w:rsidRDefault="003E5657" w:rsidP="00723E29">
      <w:pPr>
        <w:spacing w:line="360" w:lineRule="auto"/>
        <w:jc w:val="both"/>
      </w:pPr>
    </w:p>
    <w:p w14:paraId="5B45702B" w14:textId="0211E994" w:rsidR="002837E0" w:rsidRDefault="00CC6ADA" w:rsidP="00D34CE8">
      <w:pPr>
        <w:spacing w:line="360" w:lineRule="auto"/>
        <w:jc w:val="both"/>
      </w:pPr>
      <w:r>
        <w:t xml:space="preserve">L’amore è </w:t>
      </w:r>
      <w:r w:rsidR="007415F9">
        <w:t>il mondo che per un istante si ferma e ti appare diverso. Un brivido che diventa subito nostalgia e feroce ricerca</w:t>
      </w:r>
      <w:r w:rsidR="00E263CA">
        <w:t>,</w:t>
      </w:r>
      <w:r w:rsidR="007415F9">
        <w:t xml:space="preserve"> la sicurezza che in quel brivido</w:t>
      </w:r>
      <w:r w:rsidR="00B9741A">
        <w:t xml:space="preserve"> tu ci vorresti morire</w:t>
      </w:r>
      <w:r w:rsidR="00E263CA">
        <w:t xml:space="preserve">. </w:t>
      </w:r>
      <w:r w:rsidR="00425B48">
        <w:t>La certezza che sei venuto al mondo per vivere</w:t>
      </w:r>
      <w:r w:rsidR="00FF0A8A">
        <w:t xml:space="preserve"> di</w:t>
      </w:r>
      <w:r w:rsidR="00425B48">
        <w:t xml:space="preserve"> quel brivido e per </w:t>
      </w:r>
      <w:r w:rsidR="00481304">
        <w:t>aspettarne</w:t>
      </w:r>
      <w:r w:rsidR="00425B48">
        <w:t xml:space="preserve"> un altro e, se hai una fede sfacciata, per sperare di renderlo, </w:t>
      </w:r>
      <w:r w:rsidR="00210045">
        <w:t>chissà, Eterno.</w:t>
      </w:r>
    </w:p>
    <w:p w14:paraId="36713BAE" w14:textId="77777777" w:rsidR="00163111" w:rsidRDefault="00210045" w:rsidP="00540288">
      <w:pPr>
        <w:spacing w:line="360" w:lineRule="auto"/>
        <w:jc w:val="both"/>
      </w:pPr>
      <w:r>
        <w:t>Come quando insegui il mondo per una vita, vivi di rincors</w:t>
      </w:r>
      <w:r w:rsidR="00FF0A8A">
        <w:t>e</w:t>
      </w:r>
      <w:r>
        <w:t>, sei convinto di doverlo conquistare e meritare quest</w:t>
      </w:r>
      <w:r w:rsidR="00C50BEC">
        <w:t xml:space="preserve">o passaggio sul terreno dei viventi, e sacrifichi tutto per </w:t>
      </w:r>
      <w:r w:rsidR="00481304">
        <w:t>meritare</w:t>
      </w:r>
      <w:r w:rsidR="00060FB9">
        <w:t xml:space="preserve"> la convocazione e poi. E poi succede che </w:t>
      </w:r>
      <w:r w:rsidR="00FF0A8A">
        <w:t xml:space="preserve">ti senti come il Battista, </w:t>
      </w:r>
      <w:r w:rsidR="0097755E">
        <w:t xml:space="preserve">che immaginiamo </w:t>
      </w:r>
      <w:r w:rsidR="00F645F8">
        <w:t xml:space="preserve">fermo e </w:t>
      </w:r>
      <w:r w:rsidR="009F7F2A">
        <w:t>stupito</w:t>
      </w:r>
      <w:r w:rsidR="00A03812">
        <w:t>…</w:t>
      </w:r>
      <w:r w:rsidR="009F7F2A">
        <w:t xml:space="preserve"> </w:t>
      </w:r>
      <w:r w:rsidR="00B4413C">
        <w:t>“</w:t>
      </w:r>
      <w:r w:rsidR="00B4413C" w:rsidRPr="00B4413C">
        <w:rPr>
          <w:i/>
          <w:iCs/>
        </w:rPr>
        <w:t>vedendo Gesù venire verso di lui</w:t>
      </w:r>
      <w:r w:rsidR="00B4413C">
        <w:t xml:space="preserve">”. Il brivido. </w:t>
      </w:r>
      <w:r w:rsidR="0021726F">
        <w:t xml:space="preserve">È </w:t>
      </w:r>
      <w:r w:rsidR="00A03812">
        <w:t>L</w:t>
      </w:r>
      <w:r w:rsidR="0021726F">
        <w:t>ui che cammina verso di te.</w:t>
      </w:r>
      <w:r w:rsidR="00A03812">
        <w:t xml:space="preserve"> L’avevi rincorso per una vita! Ne avevi parlato, avevi sacrificato tutto. Invece è</w:t>
      </w:r>
      <w:r w:rsidR="0021726F">
        <w:t xml:space="preserve"> la vita che ti cammina incontro, bastava fermarsi. Non dura molto purtroppo, è un brivido, appunto, ma è un risveglio, bastava fermarsi e accettare di essere preda di un amore. </w:t>
      </w:r>
    </w:p>
    <w:p w14:paraId="5F06ED9C" w14:textId="02015120" w:rsidR="007D274B" w:rsidRDefault="0021726F" w:rsidP="00540288">
      <w:pPr>
        <w:spacing w:line="360" w:lineRule="auto"/>
        <w:jc w:val="both"/>
      </w:pPr>
      <w:r>
        <w:t xml:space="preserve">Basta accoglierla questa vita, </w:t>
      </w:r>
      <w:r w:rsidR="002B59B6">
        <w:t xml:space="preserve">basta lasciarsi cogliere, disarmati e commossi, vulnerabili e accoglienti. </w:t>
      </w:r>
      <w:r w:rsidR="0095020B">
        <w:t>Basta non fare niente</w:t>
      </w:r>
      <w:r w:rsidR="00163111">
        <w:t xml:space="preserve"> che sappia di pretesa, basta allentarla la presa, basta non prenderla e non prendersela</w:t>
      </w:r>
      <w:r w:rsidR="00540288">
        <w:t xml:space="preserve">. </w:t>
      </w:r>
      <w:r w:rsidR="00163111">
        <w:t>Basta lasciare fare a lei, lasciarsi fare da lei, c</w:t>
      </w:r>
      <w:r w:rsidR="00540288">
        <w:t>he poi è la cosa più difficile da imparare.</w:t>
      </w:r>
    </w:p>
    <w:p w14:paraId="18CB2040" w14:textId="48155A6D" w:rsidR="00540288" w:rsidRDefault="00D85ACA" w:rsidP="00540288">
      <w:pPr>
        <w:spacing w:line="360" w:lineRule="auto"/>
        <w:jc w:val="both"/>
      </w:pPr>
      <w:r>
        <w:t xml:space="preserve">Solo </w:t>
      </w:r>
      <w:r w:rsidR="00540288">
        <w:t xml:space="preserve">se non fai niente, e per niente intendo nemmeno costruire </w:t>
      </w:r>
      <w:r w:rsidR="004A624D">
        <w:t xml:space="preserve">sovrastrutture di pensiero, </w:t>
      </w:r>
      <w:r w:rsidR="006A7219">
        <w:t xml:space="preserve">che è il fare più pericoloso, </w:t>
      </w:r>
      <w:r w:rsidR="00DC1922">
        <w:t xml:space="preserve">se non fai niente, se riesci a lasciarti </w:t>
      </w:r>
      <w:r w:rsidR="00C06AB1">
        <w:t xml:space="preserve">toccare da quel </w:t>
      </w:r>
      <w:r>
        <w:t>R</w:t>
      </w:r>
      <w:r w:rsidR="00B86D8F">
        <w:t>espiro svuotato, vedi</w:t>
      </w:r>
      <w:r>
        <w:t xml:space="preserve"> come</w:t>
      </w:r>
      <w:r w:rsidR="00B86D8F">
        <w:t xml:space="preserve"> un Agnello venirti incontro.</w:t>
      </w:r>
      <w:r>
        <w:t xml:space="preserve"> Non te l’aspettavi così il brivido, prevedevi violenza e </w:t>
      </w:r>
      <w:r w:rsidR="00E11ADE">
        <w:t>durezza invece</w:t>
      </w:r>
      <w:r w:rsidR="00B86D8F">
        <w:t xml:space="preserve"> </w:t>
      </w:r>
      <w:r w:rsidR="00E11ADE">
        <w:t>n</w:t>
      </w:r>
      <w:r w:rsidR="00B86D8F">
        <w:t>essun</w:t>
      </w:r>
      <w:r w:rsidR="000615E6">
        <w:t xml:space="preserve">a condanna, nessun Messia </w:t>
      </w:r>
      <w:r w:rsidR="00E11ADE">
        <w:t>aggressivo</w:t>
      </w:r>
      <w:r w:rsidR="00A157CA">
        <w:t xml:space="preserve">, </w:t>
      </w:r>
      <w:r w:rsidR="00E928F7">
        <w:t xml:space="preserve">solo un agnello e mentre pensi che non era così che </w:t>
      </w:r>
      <w:r w:rsidR="00E11ADE">
        <w:t xml:space="preserve">hai sempre affrontato la vita… </w:t>
      </w:r>
      <w:r w:rsidR="00E928F7">
        <w:t xml:space="preserve">ecco che il brivido finisce. </w:t>
      </w:r>
      <w:r w:rsidR="00E11ADE">
        <w:t xml:space="preserve">Che la vita non va affrontata, va accolta. </w:t>
      </w:r>
      <w:r w:rsidR="00EB7DBE">
        <w:t>Rimane quell’immagine, come un</w:t>
      </w:r>
      <w:r w:rsidR="006971C8">
        <w:t xml:space="preserve"> miraggio, un’apparizione, </w:t>
      </w:r>
      <w:r w:rsidR="006C6D55">
        <w:t xml:space="preserve">a ronzarti nel cuore, a chiederti di arrenderti: </w:t>
      </w:r>
      <w:r w:rsidR="00DA069B">
        <w:t xml:space="preserve">te la senti di </w:t>
      </w:r>
      <w:r w:rsidR="00EB6C2C">
        <w:t>diventare così?</w:t>
      </w:r>
      <w:r w:rsidR="00E11ADE">
        <w:t xml:space="preserve"> Agnello.</w:t>
      </w:r>
      <w:r w:rsidR="00EB6C2C">
        <w:t xml:space="preserve"> Brivido.</w:t>
      </w:r>
    </w:p>
    <w:p w14:paraId="4EB3485E" w14:textId="27735245" w:rsidR="00EB6C2C" w:rsidRDefault="00EB6C2C" w:rsidP="00540288">
      <w:pPr>
        <w:spacing w:line="360" w:lineRule="auto"/>
        <w:jc w:val="both"/>
      </w:pPr>
      <w:r>
        <w:t xml:space="preserve">Te la senti di non entrare nel mondo con la violenza di chi crede di salvarlo? Te la senti di sospendere il giudizio per sempre sull’agire dei tuoi fratelli? Te la senti di accogliere la mansuetudine come unico terreno di umanizzazione? Te la senti di portare via dal mondo i peccati smettendo così di </w:t>
      </w:r>
      <w:r w:rsidR="008A1298">
        <w:t xml:space="preserve">sentirti l’unico in grado, a nome </w:t>
      </w:r>
      <w:r w:rsidR="00E11ADE">
        <w:t>di Dio</w:t>
      </w:r>
      <w:r w:rsidR="008A1298">
        <w:t xml:space="preserve">, di perdonare? Te la senti di </w:t>
      </w:r>
      <w:r w:rsidR="001C7FAF">
        <w:t>amare la debolezza? E di amare così tanto</w:t>
      </w:r>
      <w:r w:rsidR="00840733">
        <w:t xml:space="preserve"> gli uomini</w:t>
      </w:r>
      <w:r w:rsidR="001C7FAF">
        <w:t xml:space="preserve"> da dare la vita? E</w:t>
      </w:r>
      <w:r w:rsidR="00840733">
        <w:t xml:space="preserve"> </w:t>
      </w:r>
      <w:r w:rsidR="007C07E6">
        <w:t xml:space="preserve">di credere che sacrificare </w:t>
      </w:r>
      <w:r w:rsidR="00B63998">
        <w:t xml:space="preserve">sia solo una declinazione del verbo amare? Te la senti di essere così forte da accogliere </w:t>
      </w:r>
      <w:r w:rsidR="00E11ADE">
        <w:t>e così duro da imparare misericordia</w:t>
      </w:r>
      <w:r w:rsidR="00B63998">
        <w:t>? Te la senti di andare incontro al mondo e di non aspe</w:t>
      </w:r>
      <w:r w:rsidR="00E11ADE">
        <w:t>t</w:t>
      </w:r>
      <w:r w:rsidR="00B63998">
        <w:t>tar</w:t>
      </w:r>
      <w:r w:rsidR="00E11ADE">
        <w:t>e</w:t>
      </w:r>
      <w:r w:rsidR="00B63998">
        <w:t xml:space="preserve"> che sia il mondo a seguirti? Te la senti di camminare con leggerezza e sapendo che non </w:t>
      </w:r>
      <w:r w:rsidR="00391A08">
        <w:t xml:space="preserve">cambierai le cose perché sei solo un povero agnello innamorato? </w:t>
      </w:r>
      <w:r w:rsidR="00ED3C76">
        <w:t xml:space="preserve">Sono domande, e il brivido si è già dissolto, ma in quel brivido c’erano </w:t>
      </w:r>
      <w:r w:rsidR="00121C2F">
        <w:t xml:space="preserve">insieme </w:t>
      </w:r>
      <w:r w:rsidR="00ED3C76">
        <w:t>domand</w:t>
      </w:r>
      <w:r w:rsidR="00121C2F">
        <w:t>a</w:t>
      </w:r>
      <w:r w:rsidR="00ED3C76">
        <w:t xml:space="preserve"> e rispost</w:t>
      </w:r>
      <w:r w:rsidR="00121C2F">
        <w:t>a</w:t>
      </w:r>
      <w:r w:rsidR="00ED3C76">
        <w:t xml:space="preserve">, </w:t>
      </w:r>
      <w:r w:rsidR="00CB4856">
        <w:t>in quel brivido hai visto il vero volto della vita e di Dio, come un Agnello, e non te l’aspettavi</w:t>
      </w:r>
      <w:r w:rsidR="00ED3C76">
        <w:t>.</w:t>
      </w:r>
    </w:p>
    <w:p w14:paraId="0A304882" w14:textId="456D42A7" w:rsidR="00183D58" w:rsidRDefault="00ED3C76" w:rsidP="00540288">
      <w:pPr>
        <w:spacing w:line="360" w:lineRule="auto"/>
        <w:jc w:val="both"/>
      </w:pPr>
      <w:r>
        <w:lastRenderedPageBreak/>
        <w:t xml:space="preserve">In quel brivido hai visto il mondo </w:t>
      </w:r>
      <w:r w:rsidR="006A7476">
        <w:t xml:space="preserve">mostrarsi nel suo paradosso, è stato solo un attimo, ma il tempo si è </w:t>
      </w:r>
      <w:r w:rsidR="008508C9">
        <w:t>mosso al contrario “</w:t>
      </w:r>
      <w:r w:rsidR="00EB6C70" w:rsidRPr="006A126F">
        <w:rPr>
          <w:i/>
          <w:iCs/>
        </w:rPr>
        <w:t>dopo di me viene uno che è avanti a me</w:t>
      </w:r>
      <w:r w:rsidR="00EB6C70">
        <w:t>” e non ha senso se non in quel brivido di risveglio</w:t>
      </w:r>
      <w:r w:rsidR="00441261">
        <w:t xml:space="preserve"> che </w:t>
      </w:r>
      <w:r w:rsidR="006A126F">
        <w:t>ti</w:t>
      </w:r>
      <w:r w:rsidR="00441261">
        <w:t xml:space="preserve"> sta sussurrando che </w:t>
      </w:r>
      <w:r w:rsidR="006A126F">
        <w:t>tu sei</w:t>
      </w:r>
      <w:r w:rsidR="00441261">
        <w:t xml:space="preserve"> solo uno che scopre </w:t>
      </w:r>
      <w:r w:rsidR="006A126F">
        <w:t>di essere stato amato</w:t>
      </w:r>
      <w:r w:rsidR="00441261">
        <w:t>. Il divino, come l’Amore, precede sempre, e non lo</w:t>
      </w:r>
      <w:r w:rsidR="006A126F">
        <w:t xml:space="preserve"> si</w:t>
      </w:r>
      <w:r w:rsidR="00441261">
        <w:t xml:space="preserve"> invent</w:t>
      </w:r>
      <w:r w:rsidR="006A126F">
        <w:t>a</w:t>
      </w:r>
      <w:r w:rsidR="00441261">
        <w:t xml:space="preserve">, non lo </w:t>
      </w:r>
      <w:r w:rsidR="006A126F">
        <w:t xml:space="preserve">si </w:t>
      </w:r>
      <w:r w:rsidR="00441261">
        <w:t>spieg</w:t>
      </w:r>
      <w:r w:rsidR="006A126F">
        <w:t>a</w:t>
      </w:r>
      <w:r w:rsidR="00441261">
        <w:t xml:space="preserve">, non lo </w:t>
      </w:r>
      <w:r w:rsidR="006A126F">
        <w:t xml:space="preserve">si </w:t>
      </w:r>
      <w:r w:rsidR="00441261">
        <w:t>costruisc</w:t>
      </w:r>
      <w:r w:rsidR="006A126F">
        <w:t>e</w:t>
      </w:r>
      <w:r w:rsidR="00441261">
        <w:t xml:space="preserve">, ma lo </w:t>
      </w:r>
      <w:r w:rsidR="006A126F">
        <w:t xml:space="preserve">si </w:t>
      </w:r>
      <w:r w:rsidR="00441261">
        <w:t>scopr</w:t>
      </w:r>
      <w:r w:rsidR="006A126F">
        <w:t>e</w:t>
      </w:r>
      <w:r w:rsidR="00441261">
        <w:t>.</w:t>
      </w:r>
      <w:r w:rsidR="006A126F">
        <w:t xml:space="preserve"> Come scia, come vento appena passato, come quel respiro che ha segnato la vita</w:t>
      </w:r>
      <w:r w:rsidR="00B256A6">
        <w:t>,</w:t>
      </w:r>
      <w:r w:rsidR="006935F8">
        <w:t xml:space="preserve"> che </w:t>
      </w:r>
      <w:r w:rsidR="00CB4856">
        <w:t xml:space="preserve">ti </w:t>
      </w:r>
      <w:r w:rsidR="006935F8">
        <w:t>ha tenuto in vita.</w:t>
      </w:r>
      <w:r w:rsidR="00441261">
        <w:t xml:space="preserve"> </w:t>
      </w:r>
      <w:r w:rsidR="00FF4FEA">
        <w:t xml:space="preserve">Dell’Amore </w:t>
      </w:r>
      <w:r w:rsidR="00575148">
        <w:t>puoi</w:t>
      </w:r>
      <w:r w:rsidR="00FF4FEA">
        <w:t xml:space="preserve"> raccontare qualcosa, solo qualcosa, quello che rimane dopo che è passato, leggero, nella trama degli eventi. </w:t>
      </w:r>
      <w:r w:rsidR="00B256A6">
        <w:t xml:space="preserve">Dell’amore puoi solo intuirne il </w:t>
      </w:r>
      <w:r w:rsidR="005A2CD5">
        <w:t xml:space="preserve">profumo ma per riconoscerlo dovrai aspettarne il passaggio. </w:t>
      </w:r>
      <w:r w:rsidR="00FF4FEA">
        <w:t xml:space="preserve">Non è cosa </w:t>
      </w:r>
      <w:r w:rsidR="002E3F43">
        <w:t>d</w:t>
      </w:r>
      <w:r w:rsidR="00FF4FEA">
        <w:t xml:space="preserve">i poco conto, </w:t>
      </w:r>
      <w:r w:rsidR="0021188D">
        <w:t xml:space="preserve">avere fede </w:t>
      </w:r>
      <w:r w:rsidR="00ED4671">
        <w:t xml:space="preserve">è </w:t>
      </w:r>
      <w:r w:rsidR="000170A9">
        <w:t xml:space="preserve">un racconto, è saper vedere e raccontare </w:t>
      </w:r>
      <w:r w:rsidR="00D63097">
        <w:t>la forma che l’Amore ha preso nella nostra vita</w:t>
      </w:r>
      <w:r w:rsidR="00CB4856">
        <w:t xml:space="preserve"> dopo che l’ha attraversata</w:t>
      </w:r>
      <w:r w:rsidR="00D63097">
        <w:t>. L’amore è sempre un ricordo.</w:t>
      </w:r>
      <w:r w:rsidR="005A2CD5">
        <w:t xml:space="preserve"> Ma un ricordo da raccontare, come faranno i discepoli con il Vangelo. Avere fede è essere </w:t>
      </w:r>
      <w:r w:rsidR="00C735A9">
        <w:t xml:space="preserve">complici di questo profumo, senza </w:t>
      </w:r>
      <w:r w:rsidR="002C0A15">
        <w:t xml:space="preserve">invadenza cercare di costruire le condizioni affinché la vita lasci un buon ricordo di sé. Arare con pazienza i cuori, renderli teneri come dei rami in primavera, perché l’amore possa incidersi in gemme. </w:t>
      </w:r>
      <w:r w:rsidR="00523057">
        <w:t>Prepararsi ad accoglier</w:t>
      </w:r>
      <w:r w:rsidR="00E92683">
        <w:t>lo</w:t>
      </w:r>
      <w:r w:rsidR="00523057">
        <w:t xml:space="preserve"> e saperlo raccontare, questo chiede l’amore che precede, che viene incontro. Peccato mortale è </w:t>
      </w:r>
      <w:r w:rsidR="00C3740A">
        <w:t>contribuire a indurire la vita, a irrigidire</w:t>
      </w:r>
      <w:r w:rsidR="00B91F6B">
        <w:t xml:space="preserve"> le pareti del cuore. E anche credere di poterlo dare noi l’amore, è una follia, no</w:t>
      </w:r>
      <w:r w:rsidR="00876917">
        <w:t>i</w:t>
      </w:r>
      <w:r w:rsidR="00B91F6B">
        <w:t xml:space="preserve"> al massimo possiamo </w:t>
      </w:r>
      <w:r w:rsidR="00183D58">
        <w:t>ammorbidire il terreno. L’amore è un brivido che parla di Eterno.</w:t>
      </w:r>
      <w:r w:rsidR="00876917">
        <w:t xml:space="preserve"> A noi di </w:t>
      </w:r>
      <w:r w:rsidR="00F931CC">
        <w:t xml:space="preserve">mostrane la nostalgia con </w:t>
      </w:r>
      <w:r w:rsidR="00370FC1">
        <w:t>il silenzio de</w:t>
      </w:r>
      <w:r w:rsidR="00F931CC">
        <w:t>gli occhi.</w:t>
      </w:r>
    </w:p>
    <w:p w14:paraId="11DD3435" w14:textId="2C7ED816" w:rsidR="00ED3C76" w:rsidRDefault="00220844" w:rsidP="00540288">
      <w:pPr>
        <w:spacing w:line="360" w:lineRule="auto"/>
        <w:jc w:val="both"/>
      </w:pPr>
      <w:r>
        <w:t>E</w:t>
      </w:r>
      <w:r w:rsidR="00370FC1">
        <w:t xml:space="preserve"> così ti accorgi, incredibile paradosso, </w:t>
      </w:r>
      <w:r w:rsidR="00E6415E">
        <w:t xml:space="preserve">che dell’Amore </w:t>
      </w:r>
      <w:r w:rsidR="00B80338">
        <w:t>dici un sacco di cose ma che solo dopo potrai conosce</w:t>
      </w:r>
      <w:r w:rsidR="00323CC5">
        <w:t xml:space="preserve"> cioè di cui hai sempre parlato:</w:t>
      </w:r>
      <w:r w:rsidR="00B80338">
        <w:t xml:space="preserve"> “</w:t>
      </w:r>
      <w:r w:rsidR="00323CC5">
        <w:t>i</w:t>
      </w:r>
      <w:r w:rsidR="00BA2DE0">
        <w:rPr>
          <w:i/>
          <w:iCs/>
        </w:rPr>
        <w:t xml:space="preserve">o non lo conoscevo” </w:t>
      </w:r>
      <w:r w:rsidR="00BA2DE0">
        <w:t xml:space="preserve">anche se ho sempre parlato di Lui. Bisogna parlarne, sapendo che conoscere l’Amore è altro. </w:t>
      </w:r>
      <w:r w:rsidR="00AA1FB2">
        <w:t>Balbettarne la mancanza. L’amore è u</w:t>
      </w:r>
      <w:r w:rsidR="00BA2DE0">
        <w:t>n brivido</w:t>
      </w:r>
      <w:r w:rsidR="00E504A4">
        <w:t xml:space="preserve"> che ti viene incontro. Ma solo un brivido.</w:t>
      </w:r>
      <w:r w:rsidR="007F6F41">
        <w:t xml:space="preserve"> Che passa.</w:t>
      </w:r>
    </w:p>
    <w:p w14:paraId="6C1B6E66" w14:textId="0C496667" w:rsidR="00BA2DE0" w:rsidRDefault="00E504A4" w:rsidP="00540288">
      <w:pPr>
        <w:spacing w:line="360" w:lineRule="auto"/>
        <w:jc w:val="both"/>
      </w:pPr>
      <w:r>
        <w:t xml:space="preserve">E per parlarne, dopo, puoi usare solo immagini. L’amore è come la leggerezza di un volo di colomba che scende e si posa su un uomo e </w:t>
      </w:r>
      <w:r w:rsidR="00542042">
        <w:t>su quell’uomo rimane.</w:t>
      </w:r>
      <w:r w:rsidR="007F6F41">
        <w:t xml:space="preserve"> Parola di Giovanni il Battista.</w:t>
      </w:r>
      <w:r w:rsidR="00542042">
        <w:t xml:space="preserve"> Non è </w:t>
      </w:r>
      <w:r w:rsidR="002E65EC">
        <w:t xml:space="preserve">questo forse </w:t>
      </w:r>
      <w:r w:rsidR="00542042">
        <w:t xml:space="preserve">il tentativo di descrivere un brivido che </w:t>
      </w:r>
      <w:r w:rsidR="00D878DF">
        <w:t>non si interrompe? L’Amore è la capacità di trattenere senza forza il volo libero e leggero di una colomba.</w:t>
      </w:r>
    </w:p>
    <w:p w14:paraId="14AD2588" w14:textId="6AC80901" w:rsidR="00D878DF" w:rsidRPr="00BA2DE0" w:rsidRDefault="00D878DF" w:rsidP="00540288">
      <w:pPr>
        <w:spacing w:line="360" w:lineRule="auto"/>
        <w:jc w:val="both"/>
      </w:pPr>
      <w:r>
        <w:t xml:space="preserve">E allora ho pensato che </w:t>
      </w:r>
      <w:r w:rsidR="003500B1">
        <w:t xml:space="preserve">mi piacerebbe raccontare la storia di Gesù come quella di un uomo che è stato così leggero e innamorato da vivere </w:t>
      </w:r>
      <w:r w:rsidR="001C0D8F">
        <w:t xml:space="preserve">la sua vita con una colomba </w:t>
      </w:r>
      <w:r w:rsidR="00851ABE">
        <w:t xml:space="preserve">che non se ne andava. Volo di colomba il suo parlare, ali le sue carezze, </w:t>
      </w:r>
      <w:r w:rsidR="00D1798D">
        <w:t>delicate le sue parole, anche quando alzava la voce, perché</w:t>
      </w:r>
      <w:r w:rsidR="00CC3939">
        <w:t xml:space="preserve"> mai ha voluto </w:t>
      </w:r>
      <w:r w:rsidR="00CC4D35">
        <w:t xml:space="preserve">far male a nessuno. Uomo </w:t>
      </w:r>
      <w:r w:rsidR="00040F98">
        <w:t>capace di vivere senza spaventare l’Amore che</w:t>
      </w:r>
      <w:r w:rsidR="00D62995">
        <w:t>,</w:t>
      </w:r>
      <w:r w:rsidR="00040F98">
        <w:t xml:space="preserve"> come colomba</w:t>
      </w:r>
      <w:r w:rsidR="00D62995">
        <w:t>,</w:t>
      </w:r>
      <w:bookmarkStart w:id="0" w:name="_GoBack"/>
      <w:bookmarkEnd w:id="0"/>
      <w:r w:rsidR="00040F98">
        <w:t xml:space="preserve"> </w:t>
      </w:r>
      <w:r w:rsidR="00180E25">
        <w:t>era disceso su di lui. Per tutti l’amore è un brivido, per Gesù l’amore è un brivido che rimane.</w:t>
      </w:r>
    </w:p>
    <w:p w14:paraId="10D303D7" w14:textId="77777777" w:rsidR="00CE17E1" w:rsidRPr="00C92E9C" w:rsidRDefault="00CE17E1" w:rsidP="00C64FE1">
      <w:pPr>
        <w:spacing w:line="360" w:lineRule="auto"/>
        <w:jc w:val="both"/>
      </w:pPr>
    </w:p>
    <w:sectPr w:rsidR="00CE17E1" w:rsidRPr="00C92E9C" w:rsidSect="00BE24C4">
      <w:pgSz w:w="11906" w:h="16838"/>
      <w:pgMar w:top="1135"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textFit" w:percent="275"/>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6800"/>
    <w:rsid w:val="000105DA"/>
    <w:rsid w:val="00014905"/>
    <w:rsid w:val="00016902"/>
    <w:rsid w:val="000170A9"/>
    <w:rsid w:val="000174B2"/>
    <w:rsid w:val="00020086"/>
    <w:rsid w:val="0002126E"/>
    <w:rsid w:val="000256BA"/>
    <w:rsid w:val="00026922"/>
    <w:rsid w:val="00030B94"/>
    <w:rsid w:val="000313DE"/>
    <w:rsid w:val="00031601"/>
    <w:rsid w:val="00031BE3"/>
    <w:rsid w:val="00035729"/>
    <w:rsid w:val="00040F98"/>
    <w:rsid w:val="00041185"/>
    <w:rsid w:val="0004167A"/>
    <w:rsid w:val="00041EAD"/>
    <w:rsid w:val="00044EED"/>
    <w:rsid w:val="00046A6D"/>
    <w:rsid w:val="0005049F"/>
    <w:rsid w:val="00050E4C"/>
    <w:rsid w:val="000514A1"/>
    <w:rsid w:val="000539E7"/>
    <w:rsid w:val="00053E87"/>
    <w:rsid w:val="00054D0C"/>
    <w:rsid w:val="00060FB9"/>
    <w:rsid w:val="00061060"/>
    <w:rsid w:val="000615E6"/>
    <w:rsid w:val="00065B7B"/>
    <w:rsid w:val="0007625F"/>
    <w:rsid w:val="00076E23"/>
    <w:rsid w:val="00077186"/>
    <w:rsid w:val="000824B5"/>
    <w:rsid w:val="0008481D"/>
    <w:rsid w:val="00085A73"/>
    <w:rsid w:val="00086E3D"/>
    <w:rsid w:val="0008790D"/>
    <w:rsid w:val="00090B0E"/>
    <w:rsid w:val="00092572"/>
    <w:rsid w:val="000956C1"/>
    <w:rsid w:val="00096A6B"/>
    <w:rsid w:val="000A09B0"/>
    <w:rsid w:val="000A33AD"/>
    <w:rsid w:val="000A4372"/>
    <w:rsid w:val="000B177A"/>
    <w:rsid w:val="000B1DE4"/>
    <w:rsid w:val="000B1F98"/>
    <w:rsid w:val="000B2F1E"/>
    <w:rsid w:val="000B420C"/>
    <w:rsid w:val="000B4296"/>
    <w:rsid w:val="000B475B"/>
    <w:rsid w:val="000B6002"/>
    <w:rsid w:val="000B7089"/>
    <w:rsid w:val="000C2201"/>
    <w:rsid w:val="000C2265"/>
    <w:rsid w:val="000C2706"/>
    <w:rsid w:val="000C3420"/>
    <w:rsid w:val="000C434A"/>
    <w:rsid w:val="000D6D59"/>
    <w:rsid w:val="000D78FA"/>
    <w:rsid w:val="000E03A9"/>
    <w:rsid w:val="000E0A33"/>
    <w:rsid w:val="000E32CD"/>
    <w:rsid w:val="000E3E92"/>
    <w:rsid w:val="000E48DC"/>
    <w:rsid w:val="000E5112"/>
    <w:rsid w:val="000E624E"/>
    <w:rsid w:val="000E760F"/>
    <w:rsid w:val="000E7E94"/>
    <w:rsid w:val="000F173C"/>
    <w:rsid w:val="000F17DB"/>
    <w:rsid w:val="000F17FF"/>
    <w:rsid w:val="000F7242"/>
    <w:rsid w:val="000F7FC7"/>
    <w:rsid w:val="00104E94"/>
    <w:rsid w:val="0010526C"/>
    <w:rsid w:val="001172A5"/>
    <w:rsid w:val="001179CD"/>
    <w:rsid w:val="00117B4D"/>
    <w:rsid w:val="00117D28"/>
    <w:rsid w:val="00121C2F"/>
    <w:rsid w:val="00122A30"/>
    <w:rsid w:val="00123E19"/>
    <w:rsid w:val="00127614"/>
    <w:rsid w:val="0013184E"/>
    <w:rsid w:val="00133D82"/>
    <w:rsid w:val="00134F4B"/>
    <w:rsid w:val="00136D3A"/>
    <w:rsid w:val="00137C00"/>
    <w:rsid w:val="0014159D"/>
    <w:rsid w:val="00142D81"/>
    <w:rsid w:val="00142F86"/>
    <w:rsid w:val="001458E2"/>
    <w:rsid w:val="0014667A"/>
    <w:rsid w:val="00150377"/>
    <w:rsid w:val="00150ED7"/>
    <w:rsid w:val="00151A95"/>
    <w:rsid w:val="0015395A"/>
    <w:rsid w:val="00153A39"/>
    <w:rsid w:val="001558C5"/>
    <w:rsid w:val="001622DF"/>
    <w:rsid w:val="00163111"/>
    <w:rsid w:val="00174402"/>
    <w:rsid w:val="0017719E"/>
    <w:rsid w:val="00180E25"/>
    <w:rsid w:val="00182F0F"/>
    <w:rsid w:val="00183D58"/>
    <w:rsid w:val="0018413F"/>
    <w:rsid w:val="00185003"/>
    <w:rsid w:val="00185352"/>
    <w:rsid w:val="00186917"/>
    <w:rsid w:val="00190D06"/>
    <w:rsid w:val="00192C93"/>
    <w:rsid w:val="001A6088"/>
    <w:rsid w:val="001A60E1"/>
    <w:rsid w:val="001B33AF"/>
    <w:rsid w:val="001C0D8F"/>
    <w:rsid w:val="001C14C2"/>
    <w:rsid w:val="001C6604"/>
    <w:rsid w:val="001C7FAF"/>
    <w:rsid w:val="001D16A4"/>
    <w:rsid w:val="001D67C7"/>
    <w:rsid w:val="001E31E0"/>
    <w:rsid w:val="001E4574"/>
    <w:rsid w:val="001E698F"/>
    <w:rsid w:val="001E74A0"/>
    <w:rsid w:val="001E78C6"/>
    <w:rsid w:val="001F014F"/>
    <w:rsid w:val="001F0ABE"/>
    <w:rsid w:val="001F1413"/>
    <w:rsid w:val="001F217A"/>
    <w:rsid w:val="001F4F9B"/>
    <w:rsid w:val="001F5371"/>
    <w:rsid w:val="001F6EF7"/>
    <w:rsid w:val="001F7570"/>
    <w:rsid w:val="002016D0"/>
    <w:rsid w:val="00202652"/>
    <w:rsid w:val="00210045"/>
    <w:rsid w:val="00210420"/>
    <w:rsid w:val="0021188D"/>
    <w:rsid w:val="00211B22"/>
    <w:rsid w:val="00211DBF"/>
    <w:rsid w:val="002122EB"/>
    <w:rsid w:val="00213E88"/>
    <w:rsid w:val="0021407D"/>
    <w:rsid w:val="00216DC6"/>
    <w:rsid w:val="0021726F"/>
    <w:rsid w:val="002205D6"/>
    <w:rsid w:val="00220844"/>
    <w:rsid w:val="002213A7"/>
    <w:rsid w:val="00223F33"/>
    <w:rsid w:val="00224A1B"/>
    <w:rsid w:val="002301FB"/>
    <w:rsid w:val="002306F7"/>
    <w:rsid w:val="00234AD6"/>
    <w:rsid w:val="00235E8C"/>
    <w:rsid w:val="00236001"/>
    <w:rsid w:val="00237A2D"/>
    <w:rsid w:val="00240950"/>
    <w:rsid w:val="00241E6A"/>
    <w:rsid w:val="00245AEA"/>
    <w:rsid w:val="00251D9D"/>
    <w:rsid w:val="00257B0F"/>
    <w:rsid w:val="002602C8"/>
    <w:rsid w:val="0026117D"/>
    <w:rsid w:val="00262284"/>
    <w:rsid w:val="002629A6"/>
    <w:rsid w:val="00270DE0"/>
    <w:rsid w:val="00272A89"/>
    <w:rsid w:val="0027686E"/>
    <w:rsid w:val="002805BE"/>
    <w:rsid w:val="00282E4A"/>
    <w:rsid w:val="002830E8"/>
    <w:rsid w:val="00283151"/>
    <w:rsid w:val="002837E0"/>
    <w:rsid w:val="00283A94"/>
    <w:rsid w:val="00283D0A"/>
    <w:rsid w:val="00291853"/>
    <w:rsid w:val="00293944"/>
    <w:rsid w:val="002950FB"/>
    <w:rsid w:val="0029568E"/>
    <w:rsid w:val="00297B94"/>
    <w:rsid w:val="00297D0F"/>
    <w:rsid w:val="002A1202"/>
    <w:rsid w:val="002A3D3F"/>
    <w:rsid w:val="002A4AB6"/>
    <w:rsid w:val="002A6139"/>
    <w:rsid w:val="002A6949"/>
    <w:rsid w:val="002B03DC"/>
    <w:rsid w:val="002B196C"/>
    <w:rsid w:val="002B1FD9"/>
    <w:rsid w:val="002B48CC"/>
    <w:rsid w:val="002B59B6"/>
    <w:rsid w:val="002B61F0"/>
    <w:rsid w:val="002C028D"/>
    <w:rsid w:val="002C0A15"/>
    <w:rsid w:val="002C308B"/>
    <w:rsid w:val="002C30C1"/>
    <w:rsid w:val="002C3E60"/>
    <w:rsid w:val="002C582C"/>
    <w:rsid w:val="002C7031"/>
    <w:rsid w:val="002D0175"/>
    <w:rsid w:val="002D1723"/>
    <w:rsid w:val="002D1923"/>
    <w:rsid w:val="002D1C8D"/>
    <w:rsid w:val="002D3FB6"/>
    <w:rsid w:val="002D4974"/>
    <w:rsid w:val="002D5C9E"/>
    <w:rsid w:val="002D710F"/>
    <w:rsid w:val="002E306D"/>
    <w:rsid w:val="002E3F43"/>
    <w:rsid w:val="002E5F2B"/>
    <w:rsid w:val="002E625D"/>
    <w:rsid w:val="002E65EC"/>
    <w:rsid w:val="002E6C6F"/>
    <w:rsid w:val="002F1E13"/>
    <w:rsid w:val="002F61C2"/>
    <w:rsid w:val="00301CCF"/>
    <w:rsid w:val="003049AE"/>
    <w:rsid w:val="00307EE4"/>
    <w:rsid w:val="003100B4"/>
    <w:rsid w:val="00310D8C"/>
    <w:rsid w:val="003120FF"/>
    <w:rsid w:val="003145DA"/>
    <w:rsid w:val="00314EE0"/>
    <w:rsid w:val="003168DA"/>
    <w:rsid w:val="003221FB"/>
    <w:rsid w:val="0032252C"/>
    <w:rsid w:val="00323CC5"/>
    <w:rsid w:val="00324105"/>
    <w:rsid w:val="0033234C"/>
    <w:rsid w:val="0033319E"/>
    <w:rsid w:val="00334E29"/>
    <w:rsid w:val="00340DBD"/>
    <w:rsid w:val="00344B24"/>
    <w:rsid w:val="003500B1"/>
    <w:rsid w:val="00354471"/>
    <w:rsid w:val="00355F67"/>
    <w:rsid w:val="003602DF"/>
    <w:rsid w:val="00360ADE"/>
    <w:rsid w:val="00360BE0"/>
    <w:rsid w:val="00362F30"/>
    <w:rsid w:val="0036567E"/>
    <w:rsid w:val="00370FC1"/>
    <w:rsid w:val="00372236"/>
    <w:rsid w:val="00376C70"/>
    <w:rsid w:val="003775BB"/>
    <w:rsid w:val="0038198E"/>
    <w:rsid w:val="00381E51"/>
    <w:rsid w:val="0038204D"/>
    <w:rsid w:val="00382A78"/>
    <w:rsid w:val="00382F84"/>
    <w:rsid w:val="00385CF0"/>
    <w:rsid w:val="00391A08"/>
    <w:rsid w:val="00393E13"/>
    <w:rsid w:val="00394B53"/>
    <w:rsid w:val="00395DA3"/>
    <w:rsid w:val="003965DD"/>
    <w:rsid w:val="0039660F"/>
    <w:rsid w:val="00396911"/>
    <w:rsid w:val="00397C59"/>
    <w:rsid w:val="003A0B64"/>
    <w:rsid w:val="003B48F2"/>
    <w:rsid w:val="003B4AD0"/>
    <w:rsid w:val="003B6A37"/>
    <w:rsid w:val="003B6FEB"/>
    <w:rsid w:val="003B77E6"/>
    <w:rsid w:val="003C032E"/>
    <w:rsid w:val="003C06F4"/>
    <w:rsid w:val="003C1C60"/>
    <w:rsid w:val="003C3EA1"/>
    <w:rsid w:val="003C40DC"/>
    <w:rsid w:val="003D0251"/>
    <w:rsid w:val="003D140E"/>
    <w:rsid w:val="003D442E"/>
    <w:rsid w:val="003D5404"/>
    <w:rsid w:val="003D6C4E"/>
    <w:rsid w:val="003D6F4B"/>
    <w:rsid w:val="003D7FD8"/>
    <w:rsid w:val="003E1238"/>
    <w:rsid w:val="003E2B31"/>
    <w:rsid w:val="003E39C9"/>
    <w:rsid w:val="003E5657"/>
    <w:rsid w:val="003E7BDB"/>
    <w:rsid w:val="003F2565"/>
    <w:rsid w:val="003F30E9"/>
    <w:rsid w:val="0040249B"/>
    <w:rsid w:val="004040D6"/>
    <w:rsid w:val="00407D85"/>
    <w:rsid w:val="004109BF"/>
    <w:rsid w:val="00412948"/>
    <w:rsid w:val="004157A1"/>
    <w:rsid w:val="00415DEE"/>
    <w:rsid w:val="004228CF"/>
    <w:rsid w:val="00422BAA"/>
    <w:rsid w:val="00424493"/>
    <w:rsid w:val="004247A9"/>
    <w:rsid w:val="00424C78"/>
    <w:rsid w:val="00424D66"/>
    <w:rsid w:val="00425B48"/>
    <w:rsid w:val="00426249"/>
    <w:rsid w:val="00426D59"/>
    <w:rsid w:val="00427FC9"/>
    <w:rsid w:val="004319D1"/>
    <w:rsid w:val="00435F2E"/>
    <w:rsid w:val="00437DE8"/>
    <w:rsid w:val="00441261"/>
    <w:rsid w:val="004429DA"/>
    <w:rsid w:val="0044414E"/>
    <w:rsid w:val="004448DC"/>
    <w:rsid w:val="00445DD4"/>
    <w:rsid w:val="00446D7B"/>
    <w:rsid w:val="0045013D"/>
    <w:rsid w:val="004523CB"/>
    <w:rsid w:val="00463CCB"/>
    <w:rsid w:val="004641BF"/>
    <w:rsid w:val="004665C4"/>
    <w:rsid w:val="004717C7"/>
    <w:rsid w:val="00473279"/>
    <w:rsid w:val="00476C8D"/>
    <w:rsid w:val="00481304"/>
    <w:rsid w:val="00481C5C"/>
    <w:rsid w:val="00485C96"/>
    <w:rsid w:val="0049275E"/>
    <w:rsid w:val="00494015"/>
    <w:rsid w:val="00497A17"/>
    <w:rsid w:val="004A1C5E"/>
    <w:rsid w:val="004A1D72"/>
    <w:rsid w:val="004A210E"/>
    <w:rsid w:val="004A294B"/>
    <w:rsid w:val="004A39FA"/>
    <w:rsid w:val="004A591C"/>
    <w:rsid w:val="004A624D"/>
    <w:rsid w:val="004A6493"/>
    <w:rsid w:val="004A6A8B"/>
    <w:rsid w:val="004B32AA"/>
    <w:rsid w:val="004B5174"/>
    <w:rsid w:val="004B5A66"/>
    <w:rsid w:val="004B65B1"/>
    <w:rsid w:val="004C041D"/>
    <w:rsid w:val="004C3B13"/>
    <w:rsid w:val="004C5B0C"/>
    <w:rsid w:val="004C7140"/>
    <w:rsid w:val="004D12F6"/>
    <w:rsid w:val="004D357F"/>
    <w:rsid w:val="004D6F51"/>
    <w:rsid w:val="004D76CF"/>
    <w:rsid w:val="004E162D"/>
    <w:rsid w:val="004E3648"/>
    <w:rsid w:val="004E402C"/>
    <w:rsid w:val="004E45E0"/>
    <w:rsid w:val="004E600B"/>
    <w:rsid w:val="004E7EDB"/>
    <w:rsid w:val="004F208D"/>
    <w:rsid w:val="004F6104"/>
    <w:rsid w:val="00502912"/>
    <w:rsid w:val="00507BCB"/>
    <w:rsid w:val="00511BFC"/>
    <w:rsid w:val="00515F5C"/>
    <w:rsid w:val="00522F05"/>
    <w:rsid w:val="00523057"/>
    <w:rsid w:val="00523850"/>
    <w:rsid w:val="00525D66"/>
    <w:rsid w:val="005264F4"/>
    <w:rsid w:val="00526B72"/>
    <w:rsid w:val="0053605B"/>
    <w:rsid w:val="00540288"/>
    <w:rsid w:val="005402E2"/>
    <w:rsid w:val="00542042"/>
    <w:rsid w:val="0055596E"/>
    <w:rsid w:val="005644C3"/>
    <w:rsid w:val="0056455F"/>
    <w:rsid w:val="005659D8"/>
    <w:rsid w:val="00575148"/>
    <w:rsid w:val="00577036"/>
    <w:rsid w:val="00577BFC"/>
    <w:rsid w:val="00584E41"/>
    <w:rsid w:val="00585D5C"/>
    <w:rsid w:val="0059254A"/>
    <w:rsid w:val="005933F0"/>
    <w:rsid w:val="00595FCC"/>
    <w:rsid w:val="005965E4"/>
    <w:rsid w:val="00597004"/>
    <w:rsid w:val="005A1F3F"/>
    <w:rsid w:val="005A2433"/>
    <w:rsid w:val="005A2CD5"/>
    <w:rsid w:val="005A419D"/>
    <w:rsid w:val="005A43BB"/>
    <w:rsid w:val="005A57AB"/>
    <w:rsid w:val="005B0D57"/>
    <w:rsid w:val="005B19B5"/>
    <w:rsid w:val="005B245F"/>
    <w:rsid w:val="005B40B2"/>
    <w:rsid w:val="005B6192"/>
    <w:rsid w:val="005C0418"/>
    <w:rsid w:val="005C6103"/>
    <w:rsid w:val="005D127B"/>
    <w:rsid w:val="005D24A8"/>
    <w:rsid w:val="005D55E9"/>
    <w:rsid w:val="005E0E73"/>
    <w:rsid w:val="005E491E"/>
    <w:rsid w:val="005E67E0"/>
    <w:rsid w:val="005E7281"/>
    <w:rsid w:val="005F0C71"/>
    <w:rsid w:val="005F2560"/>
    <w:rsid w:val="00600206"/>
    <w:rsid w:val="006011D9"/>
    <w:rsid w:val="006020F9"/>
    <w:rsid w:val="00602360"/>
    <w:rsid w:val="00603509"/>
    <w:rsid w:val="00610412"/>
    <w:rsid w:val="0061646D"/>
    <w:rsid w:val="00620BB1"/>
    <w:rsid w:val="00626A44"/>
    <w:rsid w:val="00632390"/>
    <w:rsid w:val="00634871"/>
    <w:rsid w:val="00644381"/>
    <w:rsid w:val="00646AF3"/>
    <w:rsid w:val="00652075"/>
    <w:rsid w:val="00652AF7"/>
    <w:rsid w:val="00653836"/>
    <w:rsid w:val="00654649"/>
    <w:rsid w:val="006553B5"/>
    <w:rsid w:val="00656424"/>
    <w:rsid w:val="0066189A"/>
    <w:rsid w:val="00663BFA"/>
    <w:rsid w:val="006644A9"/>
    <w:rsid w:val="006674F2"/>
    <w:rsid w:val="00667A77"/>
    <w:rsid w:val="00671307"/>
    <w:rsid w:val="0067286A"/>
    <w:rsid w:val="00673B8E"/>
    <w:rsid w:val="006805B3"/>
    <w:rsid w:val="00680ED1"/>
    <w:rsid w:val="00683815"/>
    <w:rsid w:val="006838FF"/>
    <w:rsid w:val="0068483C"/>
    <w:rsid w:val="006864EA"/>
    <w:rsid w:val="006912F9"/>
    <w:rsid w:val="006916E5"/>
    <w:rsid w:val="00692F8D"/>
    <w:rsid w:val="006935F8"/>
    <w:rsid w:val="00693F20"/>
    <w:rsid w:val="00696B41"/>
    <w:rsid w:val="006971C8"/>
    <w:rsid w:val="006A126F"/>
    <w:rsid w:val="006A22BE"/>
    <w:rsid w:val="006A2350"/>
    <w:rsid w:val="006A2CDD"/>
    <w:rsid w:val="006A3EB7"/>
    <w:rsid w:val="006A6F8F"/>
    <w:rsid w:val="006A7219"/>
    <w:rsid w:val="006A7423"/>
    <w:rsid w:val="006A7476"/>
    <w:rsid w:val="006B007B"/>
    <w:rsid w:val="006B345D"/>
    <w:rsid w:val="006B3CD3"/>
    <w:rsid w:val="006B4E1F"/>
    <w:rsid w:val="006B6308"/>
    <w:rsid w:val="006B66D1"/>
    <w:rsid w:val="006B7911"/>
    <w:rsid w:val="006C09FD"/>
    <w:rsid w:val="006C1541"/>
    <w:rsid w:val="006C64A6"/>
    <w:rsid w:val="006C6D55"/>
    <w:rsid w:val="006D06C2"/>
    <w:rsid w:val="006D6E3B"/>
    <w:rsid w:val="006D7A56"/>
    <w:rsid w:val="006E2A2B"/>
    <w:rsid w:val="006E5F9F"/>
    <w:rsid w:val="006E6376"/>
    <w:rsid w:val="006F1670"/>
    <w:rsid w:val="006F197A"/>
    <w:rsid w:val="006F3A00"/>
    <w:rsid w:val="006F48C3"/>
    <w:rsid w:val="006F4CBB"/>
    <w:rsid w:val="006F5310"/>
    <w:rsid w:val="006F6B30"/>
    <w:rsid w:val="006F7F82"/>
    <w:rsid w:val="007015F2"/>
    <w:rsid w:val="007023E7"/>
    <w:rsid w:val="00703705"/>
    <w:rsid w:val="00711082"/>
    <w:rsid w:val="007157BC"/>
    <w:rsid w:val="00723485"/>
    <w:rsid w:val="00723E29"/>
    <w:rsid w:val="0072430F"/>
    <w:rsid w:val="00726DDA"/>
    <w:rsid w:val="00727932"/>
    <w:rsid w:val="007313B3"/>
    <w:rsid w:val="007321F9"/>
    <w:rsid w:val="00733695"/>
    <w:rsid w:val="007359D8"/>
    <w:rsid w:val="00736052"/>
    <w:rsid w:val="00736A96"/>
    <w:rsid w:val="00740516"/>
    <w:rsid w:val="007415F9"/>
    <w:rsid w:val="00742610"/>
    <w:rsid w:val="00742E69"/>
    <w:rsid w:val="00744DC3"/>
    <w:rsid w:val="0075511F"/>
    <w:rsid w:val="00757147"/>
    <w:rsid w:val="007571ED"/>
    <w:rsid w:val="00757204"/>
    <w:rsid w:val="007704DB"/>
    <w:rsid w:val="00770BD3"/>
    <w:rsid w:val="0077184A"/>
    <w:rsid w:val="00772AB3"/>
    <w:rsid w:val="007738B0"/>
    <w:rsid w:val="00773EDA"/>
    <w:rsid w:val="00776B03"/>
    <w:rsid w:val="00777408"/>
    <w:rsid w:val="007832EC"/>
    <w:rsid w:val="00784C27"/>
    <w:rsid w:val="007853E1"/>
    <w:rsid w:val="0079179E"/>
    <w:rsid w:val="00793AB8"/>
    <w:rsid w:val="00793CD0"/>
    <w:rsid w:val="007974BB"/>
    <w:rsid w:val="00797E4E"/>
    <w:rsid w:val="007A4A9B"/>
    <w:rsid w:val="007A692C"/>
    <w:rsid w:val="007A6D2D"/>
    <w:rsid w:val="007B04F2"/>
    <w:rsid w:val="007B56AB"/>
    <w:rsid w:val="007C07E6"/>
    <w:rsid w:val="007C1CB9"/>
    <w:rsid w:val="007C1DAD"/>
    <w:rsid w:val="007C5146"/>
    <w:rsid w:val="007C6A85"/>
    <w:rsid w:val="007C6B07"/>
    <w:rsid w:val="007D274B"/>
    <w:rsid w:val="007D5DA0"/>
    <w:rsid w:val="007E2867"/>
    <w:rsid w:val="007E3585"/>
    <w:rsid w:val="007E7A6C"/>
    <w:rsid w:val="007F044A"/>
    <w:rsid w:val="007F0C39"/>
    <w:rsid w:val="007F477A"/>
    <w:rsid w:val="007F649F"/>
    <w:rsid w:val="007F6F41"/>
    <w:rsid w:val="008007D5"/>
    <w:rsid w:val="00802749"/>
    <w:rsid w:val="008030DE"/>
    <w:rsid w:val="0080378F"/>
    <w:rsid w:val="008068E7"/>
    <w:rsid w:val="00806A71"/>
    <w:rsid w:val="008074D9"/>
    <w:rsid w:val="00810648"/>
    <w:rsid w:val="0081180D"/>
    <w:rsid w:val="008121A8"/>
    <w:rsid w:val="008127D8"/>
    <w:rsid w:val="00822974"/>
    <w:rsid w:val="00824330"/>
    <w:rsid w:val="0082451F"/>
    <w:rsid w:val="008275A8"/>
    <w:rsid w:val="008306F1"/>
    <w:rsid w:val="00830C06"/>
    <w:rsid w:val="00833220"/>
    <w:rsid w:val="00834E53"/>
    <w:rsid w:val="008368B6"/>
    <w:rsid w:val="008370E1"/>
    <w:rsid w:val="00837768"/>
    <w:rsid w:val="008404A6"/>
    <w:rsid w:val="00840733"/>
    <w:rsid w:val="00840BBC"/>
    <w:rsid w:val="008508C9"/>
    <w:rsid w:val="00851ABE"/>
    <w:rsid w:val="00852305"/>
    <w:rsid w:val="008531C6"/>
    <w:rsid w:val="008537B8"/>
    <w:rsid w:val="00855B08"/>
    <w:rsid w:val="00855C13"/>
    <w:rsid w:val="00860782"/>
    <w:rsid w:val="0086164E"/>
    <w:rsid w:val="00867AFF"/>
    <w:rsid w:val="00867CE2"/>
    <w:rsid w:val="00867EC0"/>
    <w:rsid w:val="008710F4"/>
    <w:rsid w:val="00872026"/>
    <w:rsid w:val="00873D46"/>
    <w:rsid w:val="00876917"/>
    <w:rsid w:val="00877025"/>
    <w:rsid w:val="008779BA"/>
    <w:rsid w:val="00884498"/>
    <w:rsid w:val="008871F3"/>
    <w:rsid w:val="008922FC"/>
    <w:rsid w:val="00894047"/>
    <w:rsid w:val="00894A48"/>
    <w:rsid w:val="008978BF"/>
    <w:rsid w:val="008A1298"/>
    <w:rsid w:val="008A29E0"/>
    <w:rsid w:val="008A68D5"/>
    <w:rsid w:val="008A69B6"/>
    <w:rsid w:val="008B4F19"/>
    <w:rsid w:val="008B6838"/>
    <w:rsid w:val="008B7253"/>
    <w:rsid w:val="008B7B5F"/>
    <w:rsid w:val="008B7F8C"/>
    <w:rsid w:val="008C04C1"/>
    <w:rsid w:val="008C1C58"/>
    <w:rsid w:val="008C1F87"/>
    <w:rsid w:val="008C2095"/>
    <w:rsid w:val="008C563C"/>
    <w:rsid w:val="008C68B2"/>
    <w:rsid w:val="008C7D4F"/>
    <w:rsid w:val="008D14F1"/>
    <w:rsid w:val="008D1F0C"/>
    <w:rsid w:val="008D374C"/>
    <w:rsid w:val="008D4821"/>
    <w:rsid w:val="008D64F3"/>
    <w:rsid w:val="008E395F"/>
    <w:rsid w:val="008E5508"/>
    <w:rsid w:val="008E5A3F"/>
    <w:rsid w:val="008E6C3D"/>
    <w:rsid w:val="008E7E45"/>
    <w:rsid w:val="008F1F3B"/>
    <w:rsid w:val="008F2D0B"/>
    <w:rsid w:val="008F6123"/>
    <w:rsid w:val="008F6728"/>
    <w:rsid w:val="00902435"/>
    <w:rsid w:val="009040A1"/>
    <w:rsid w:val="009045D4"/>
    <w:rsid w:val="00911CBD"/>
    <w:rsid w:val="00913117"/>
    <w:rsid w:val="009132C2"/>
    <w:rsid w:val="0092158C"/>
    <w:rsid w:val="0092707B"/>
    <w:rsid w:val="0092791C"/>
    <w:rsid w:val="009315FD"/>
    <w:rsid w:val="00931A54"/>
    <w:rsid w:val="009332A9"/>
    <w:rsid w:val="00933C9E"/>
    <w:rsid w:val="00935B9C"/>
    <w:rsid w:val="009362A0"/>
    <w:rsid w:val="009363CD"/>
    <w:rsid w:val="009377FF"/>
    <w:rsid w:val="009379A8"/>
    <w:rsid w:val="00937ED5"/>
    <w:rsid w:val="00940BD6"/>
    <w:rsid w:val="00942205"/>
    <w:rsid w:val="009465B4"/>
    <w:rsid w:val="00946748"/>
    <w:rsid w:val="00947062"/>
    <w:rsid w:val="0095020B"/>
    <w:rsid w:val="00950AAF"/>
    <w:rsid w:val="0095189B"/>
    <w:rsid w:val="00953050"/>
    <w:rsid w:val="009621E6"/>
    <w:rsid w:val="00963769"/>
    <w:rsid w:val="0096421A"/>
    <w:rsid w:val="00964AA6"/>
    <w:rsid w:val="00967C9A"/>
    <w:rsid w:val="0097755E"/>
    <w:rsid w:val="0098441D"/>
    <w:rsid w:val="0098533D"/>
    <w:rsid w:val="00987F31"/>
    <w:rsid w:val="0099070E"/>
    <w:rsid w:val="00991AA5"/>
    <w:rsid w:val="009927D7"/>
    <w:rsid w:val="00992FA9"/>
    <w:rsid w:val="009A4505"/>
    <w:rsid w:val="009A5D45"/>
    <w:rsid w:val="009A6275"/>
    <w:rsid w:val="009A72DA"/>
    <w:rsid w:val="009B1E50"/>
    <w:rsid w:val="009B2C9E"/>
    <w:rsid w:val="009B3830"/>
    <w:rsid w:val="009B4D53"/>
    <w:rsid w:val="009B511A"/>
    <w:rsid w:val="009B7452"/>
    <w:rsid w:val="009C0A2B"/>
    <w:rsid w:val="009C4A1C"/>
    <w:rsid w:val="009D06C7"/>
    <w:rsid w:val="009D0AAF"/>
    <w:rsid w:val="009D6B2C"/>
    <w:rsid w:val="009D75CF"/>
    <w:rsid w:val="009E222D"/>
    <w:rsid w:val="009E4017"/>
    <w:rsid w:val="009E50B5"/>
    <w:rsid w:val="009E6049"/>
    <w:rsid w:val="009F102F"/>
    <w:rsid w:val="009F1FB9"/>
    <w:rsid w:val="009F2B00"/>
    <w:rsid w:val="009F45D6"/>
    <w:rsid w:val="009F52E7"/>
    <w:rsid w:val="009F57B4"/>
    <w:rsid w:val="009F7F2A"/>
    <w:rsid w:val="00A03812"/>
    <w:rsid w:val="00A04EC9"/>
    <w:rsid w:val="00A123BE"/>
    <w:rsid w:val="00A13241"/>
    <w:rsid w:val="00A13AAA"/>
    <w:rsid w:val="00A151B0"/>
    <w:rsid w:val="00A157CA"/>
    <w:rsid w:val="00A15C7B"/>
    <w:rsid w:val="00A16ACE"/>
    <w:rsid w:val="00A20B31"/>
    <w:rsid w:val="00A21DE2"/>
    <w:rsid w:val="00A21F74"/>
    <w:rsid w:val="00A22EEA"/>
    <w:rsid w:val="00A242A9"/>
    <w:rsid w:val="00A2455C"/>
    <w:rsid w:val="00A24D6D"/>
    <w:rsid w:val="00A26069"/>
    <w:rsid w:val="00A32759"/>
    <w:rsid w:val="00A3342F"/>
    <w:rsid w:val="00A36655"/>
    <w:rsid w:val="00A36DAA"/>
    <w:rsid w:val="00A42C66"/>
    <w:rsid w:val="00A475B6"/>
    <w:rsid w:val="00A50647"/>
    <w:rsid w:val="00A51A33"/>
    <w:rsid w:val="00A51FEE"/>
    <w:rsid w:val="00A549F7"/>
    <w:rsid w:val="00A558E0"/>
    <w:rsid w:val="00A55B0A"/>
    <w:rsid w:val="00A566BD"/>
    <w:rsid w:val="00A574A1"/>
    <w:rsid w:val="00A57694"/>
    <w:rsid w:val="00A601E3"/>
    <w:rsid w:val="00A602D6"/>
    <w:rsid w:val="00A62E83"/>
    <w:rsid w:val="00A639FB"/>
    <w:rsid w:val="00A64A70"/>
    <w:rsid w:val="00A67715"/>
    <w:rsid w:val="00A710C8"/>
    <w:rsid w:val="00A711C6"/>
    <w:rsid w:val="00A7176F"/>
    <w:rsid w:val="00A744E4"/>
    <w:rsid w:val="00A75127"/>
    <w:rsid w:val="00A75EA7"/>
    <w:rsid w:val="00A77468"/>
    <w:rsid w:val="00A8133C"/>
    <w:rsid w:val="00A84A22"/>
    <w:rsid w:val="00A868AE"/>
    <w:rsid w:val="00A86C4D"/>
    <w:rsid w:val="00A86F06"/>
    <w:rsid w:val="00A96B50"/>
    <w:rsid w:val="00A9710A"/>
    <w:rsid w:val="00A9766C"/>
    <w:rsid w:val="00AA1003"/>
    <w:rsid w:val="00AA1243"/>
    <w:rsid w:val="00AA16EC"/>
    <w:rsid w:val="00AA16FF"/>
    <w:rsid w:val="00AA1FB2"/>
    <w:rsid w:val="00AA2AFE"/>
    <w:rsid w:val="00AA2CB1"/>
    <w:rsid w:val="00AA37EA"/>
    <w:rsid w:val="00AA3D71"/>
    <w:rsid w:val="00AA3FB7"/>
    <w:rsid w:val="00AA4631"/>
    <w:rsid w:val="00AA488A"/>
    <w:rsid w:val="00AA56C4"/>
    <w:rsid w:val="00AA5962"/>
    <w:rsid w:val="00AB2C2B"/>
    <w:rsid w:val="00AB3195"/>
    <w:rsid w:val="00AB5408"/>
    <w:rsid w:val="00AB5723"/>
    <w:rsid w:val="00AC015D"/>
    <w:rsid w:val="00AC1F30"/>
    <w:rsid w:val="00AC3752"/>
    <w:rsid w:val="00AC38AE"/>
    <w:rsid w:val="00AC4105"/>
    <w:rsid w:val="00AC5B22"/>
    <w:rsid w:val="00AC702C"/>
    <w:rsid w:val="00AD6C98"/>
    <w:rsid w:val="00AE10B1"/>
    <w:rsid w:val="00AE1E94"/>
    <w:rsid w:val="00AE388B"/>
    <w:rsid w:val="00AE3BF0"/>
    <w:rsid w:val="00AE5FD8"/>
    <w:rsid w:val="00AF31EC"/>
    <w:rsid w:val="00AF7B95"/>
    <w:rsid w:val="00B0255A"/>
    <w:rsid w:val="00B04919"/>
    <w:rsid w:val="00B07B97"/>
    <w:rsid w:val="00B1368D"/>
    <w:rsid w:val="00B151AD"/>
    <w:rsid w:val="00B23FC2"/>
    <w:rsid w:val="00B256A6"/>
    <w:rsid w:val="00B300EE"/>
    <w:rsid w:val="00B32E97"/>
    <w:rsid w:val="00B3570E"/>
    <w:rsid w:val="00B40934"/>
    <w:rsid w:val="00B40BE1"/>
    <w:rsid w:val="00B41BA9"/>
    <w:rsid w:val="00B42D35"/>
    <w:rsid w:val="00B4413C"/>
    <w:rsid w:val="00B51232"/>
    <w:rsid w:val="00B548D4"/>
    <w:rsid w:val="00B56C96"/>
    <w:rsid w:val="00B6048F"/>
    <w:rsid w:val="00B60618"/>
    <w:rsid w:val="00B63998"/>
    <w:rsid w:val="00B63E2D"/>
    <w:rsid w:val="00B648C3"/>
    <w:rsid w:val="00B654D1"/>
    <w:rsid w:val="00B65E9C"/>
    <w:rsid w:val="00B66DCE"/>
    <w:rsid w:val="00B6730D"/>
    <w:rsid w:val="00B71218"/>
    <w:rsid w:val="00B721DB"/>
    <w:rsid w:val="00B73C61"/>
    <w:rsid w:val="00B74CAC"/>
    <w:rsid w:val="00B769D6"/>
    <w:rsid w:val="00B7753C"/>
    <w:rsid w:val="00B80338"/>
    <w:rsid w:val="00B845A8"/>
    <w:rsid w:val="00B84C9E"/>
    <w:rsid w:val="00B85F47"/>
    <w:rsid w:val="00B860E8"/>
    <w:rsid w:val="00B86D8F"/>
    <w:rsid w:val="00B87A73"/>
    <w:rsid w:val="00B918E9"/>
    <w:rsid w:val="00B91F6B"/>
    <w:rsid w:val="00B938DA"/>
    <w:rsid w:val="00B9741A"/>
    <w:rsid w:val="00BA0F64"/>
    <w:rsid w:val="00BA2DE0"/>
    <w:rsid w:val="00BA481C"/>
    <w:rsid w:val="00BA5B3C"/>
    <w:rsid w:val="00BB40AC"/>
    <w:rsid w:val="00BB51D8"/>
    <w:rsid w:val="00BC030D"/>
    <w:rsid w:val="00BC0535"/>
    <w:rsid w:val="00BC09A5"/>
    <w:rsid w:val="00BC1313"/>
    <w:rsid w:val="00BC42F6"/>
    <w:rsid w:val="00BC7EE3"/>
    <w:rsid w:val="00BD2198"/>
    <w:rsid w:val="00BD29D2"/>
    <w:rsid w:val="00BD7228"/>
    <w:rsid w:val="00BE01B2"/>
    <w:rsid w:val="00BE035C"/>
    <w:rsid w:val="00BE24C4"/>
    <w:rsid w:val="00BE3F2F"/>
    <w:rsid w:val="00BE617E"/>
    <w:rsid w:val="00BF009B"/>
    <w:rsid w:val="00BF0ADD"/>
    <w:rsid w:val="00BF58F0"/>
    <w:rsid w:val="00C036F3"/>
    <w:rsid w:val="00C0422D"/>
    <w:rsid w:val="00C04C63"/>
    <w:rsid w:val="00C06AB1"/>
    <w:rsid w:val="00C07655"/>
    <w:rsid w:val="00C1007F"/>
    <w:rsid w:val="00C11F6D"/>
    <w:rsid w:val="00C130B8"/>
    <w:rsid w:val="00C140D9"/>
    <w:rsid w:val="00C14C01"/>
    <w:rsid w:val="00C17561"/>
    <w:rsid w:val="00C262B5"/>
    <w:rsid w:val="00C2654A"/>
    <w:rsid w:val="00C26771"/>
    <w:rsid w:val="00C26E35"/>
    <w:rsid w:val="00C3164E"/>
    <w:rsid w:val="00C3450F"/>
    <w:rsid w:val="00C3489B"/>
    <w:rsid w:val="00C3540D"/>
    <w:rsid w:val="00C3666B"/>
    <w:rsid w:val="00C3740A"/>
    <w:rsid w:val="00C45850"/>
    <w:rsid w:val="00C50BEC"/>
    <w:rsid w:val="00C54534"/>
    <w:rsid w:val="00C615AF"/>
    <w:rsid w:val="00C62AB6"/>
    <w:rsid w:val="00C64671"/>
    <w:rsid w:val="00C64FE1"/>
    <w:rsid w:val="00C6536A"/>
    <w:rsid w:val="00C669AD"/>
    <w:rsid w:val="00C67E78"/>
    <w:rsid w:val="00C7170E"/>
    <w:rsid w:val="00C735A9"/>
    <w:rsid w:val="00C73803"/>
    <w:rsid w:val="00C77640"/>
    <w:rsid w:val="00C77B00"/>
    <w:rsid w:val="00C80225"/>
    <w:rsid w:val="00C8127F"/>
    <w:rsid w:val="00C81E5E"/>
    <w:rsid w:val="00C83BFD"/>
    <w:rsid w:val="00C83D27"/>
    <w:rsid w:val="00C83DA5"/>
    <w:rsid w:val="00C845EA"/>
    <w:rsid w:val="00C85029"/>
    <w:rsid w:val="00C8690C"/>
    <w:rsid w:val="00C91FBE"/>
    <w:rsid w:val="00C92E9C"/>
    <w:rsid w:val="00C9414A"/>
    <w:rsid w:val="00C9638C"/>
    <w:rsid w:val="00C968CC"/>
    <w:rsid w:val="00C96FF0"/>
    <w:rsid w:val="00CA7746"/>
    <w:rsid w:val="00CB1167"/>
    <w:rsid w:val="00CB2D00"/>
    <w:rsid w:val="00CB3275"/>
    <w:rsid w:val="00CB4088"/>
    <w:rsid w:val="00CB4856"/>
    <w:rsid w:val="00CB730B"/>
    <w:rsid w:val="00CB74B2"/>
    <w:rsid w:val="00CB7746"/>
    <w:rsid w:val="00CC1F78"/>
    <w:rsid w:val="00CC3939"/>
    <w:rsid w:val="00CC3AF4"/>
    <w:rsid w:val="00CC4D35"/>
    <w:rsid w:val="00CC5D8A"/>
    <w:rsid w:val="00CC6ADA"/>
    <w:rsid w:val="00CD3817"/>
    <w:rsid w:val="00CD494E"/>
    <w:rsid w:val="00CD57D7"/>
    <w:rsid w:val="00CD5DF4"/>
    <w:rsid w:val="00CE17E1"/>
    <w:rsid w:val="00CE35AA"/>
    <w:rsid w:val="00CE64C0"/>
    <w:rsid w:val="00CE6D97"/>
    <w:rsid w:val="00CF01D9"/>
    <w:rsid w:val="00CF3DD0"/>
    <w:rsid w:val="00D039D3"/>
    <w:rsid w:val="00D0681F"/>
    <w:rsid w:val="00D15135"/>
    <w:rsid w:val="00D1798D"/>
    <w:rsid w:val="00D17A36"/>
    <w:rsid w:val="00D17C72"/>
    <w:rsid w:val="00D227FD"/>
    <w:rsid w:val="00D24755"/>
    <w:rsid w:val="00D247E3"/>
    <w:rsid w:val="00D316E8"/>
    <w:rsid w:val="00D32B39"/>
    <w:rsid w:val="00D33E12"/>
    <w:rsid w:val="00D34CE8"/>
    <w:rsid w:val="00D4029E"/>
    <w:rsid w:val="00D41402"/>
    <w:rsid w:val="00D438BB"/>
    <w:rsid w:val="00D43C6D"/>
    <w:rsid w:val="00D46DD9"/>
    <w:rsid w:val="00D512B5"/>
    <w:rsid w:val="00D514F7"/>
    <w:rsid w:val="00D5508D"/>
    <w:rsid w:val="00D55ECD"/>
    <w:rsid w:val="00D60298"/>
    <w:rsid w:val="00D62995"/>
    <w:rsid w:val="00D63097"/>
    <w:rsid w:val="00D63DF5"/>
    <w:rsid w:val="00D74A65"/>
    <w:rsid w:val="00D75DC8"/>
    <w:rsid w:val="00D859CC"/>
    <w:rsid w:val="00D85ACA"/>
    <w:rsid w:val="00D86F11"/>
    <w:rsid w:val="00D878DF"/>
    <w:rsid w:val="00D93ADE"/>
    <w:rsid w:val="00D94410"/>
    <w:rsid w:val="00DA069B"/>
    <w:rsid w:val="00DA27F9"/>
    <w:rsid w:val="00DA379B"/>
    <w:rsid w:val="00DA52D3"/>
    <w:rsid w:val="00DB09E4"/>
    <w:rsid w:val="00DB1989"/>
    <w:rsid w:val="00DB6EFF"/>
    <w:rsid w:val="00DB70C2"/>
    <w:rsid w:val="00DC03AE"/>
    <w:rsid w:val="00DC1922"/>
    <w:rsid w:val="00DC19C6"/>
    <w:rsid w:val="00DC45B4"/>
    <w:rsid w:val="00DC4EB9"/>
    <w:rsid w:val="00DC692B"/>
    <w:rsid w:val="00DD07DA"/>
    <w:rsid w:val="00DD1E29"/>
    <w:rsid w:val="00DD21F2"/>
    <w:rsid w:val="00DD3993"/>
    <w:rsid w:val="00DD5406"/>
    <w:rsid w:val="00DE23B8"/>
    <w:rsid w:val="00DE2414"/>
    <w:rsid w:val="00DE2C8F"/>
    <w:rsid w:val="00DE524B"/>
    <w:rsid w:val="00DF08DE"/>
    <w:rsid w:val="00DF1EBE"/>
    <w:rsid w:val="00DF2770"/>
    <w:rsid w:val="00DF277E"/>
    <w:rsid w:val="00DF439F"/>
    <w:rsid w:val="00DF5E24"/>
    <w:rsid w:val="00E02AAA"/>
    <w:rsid w:val="00E05102"/>
    <w:rsid w:val="00E05F3F"/>
    <w:rsid w:val="00E10D0D"/>
    <w:rsid w:val="00E10DA3"/>
    <w:rsid w:val="00E11350"/>
    <w:rsid w:val="00E11ADE"/>
    <w:rsid w:val="00E1502E"/>
    <w:rsid w:val="00E22151"/>
    <w:rsid w:val="00E22A00"/>
    <w:rsid w:val="00E2303F"/>
    <w:rsid w:val="00E23064"/>
    <w:rsid w:val="00E24E6D"/>
    <w:rsid w:val="00E24FBD"/>
    <w:rsid w:val="00E263CA"/>
    <w:rsid w:val="00E319DA"/>
    <w:rsid w:val="00E35805"/>
    <w:rsid w:val="00E373F3"/>
    <w:rsid w:val="00E4671D"/>
    <w:rsid w:val="00E504A4"/>
    <w:rsid w:val="00E50CB9"/>
    <w:rsid w:val="00E522D0"/>
    <w:rsid w:val="00E57CE8"/>
    <w:rsid w:val="00E6415E"/>
    <w:rsid w:val="00E66E1A"/>
    <w:rsid w:val="00E66F8A"/>
    <w:rsid w:val="00E67227"/>
    <w:rsid w:val="00E67F89"/>
    <w:rsid w:val="00E70C8E"/>
    <w:rsid w:val="00E72CA2"/>
    <w:rsid w:val="00E73C2E"/>
    <w:rsid w:val="00E75AAA"/>
    <w:rsid w:val="00E80809"/>
    <w:rsid w:val="00E82AD4"/>
    <w:rsid w:val="00E870EF"/>
    <w:rsid w:val="00E90D06"/>
    <w:rsid w:val="00E92683"/>
    <w:rsid w:val="00E928F7"/>
    <w:rsid w:val="00E9772A"/>
    <w:rsid w:val="00EA0BE4"/>
    <w:rsid w:val="00EA247E"/>
    <w:rsid w:val="00EA38B5"/>
    <w:rsid w:val="00EA7202"/>
    <w:rsid w:val="00EB094E"/>
    <w:rsid w:val="00EB0CD5"/>
    <w:rsid w:val="00EB3793"/>
    <w:rsid w:val="00EB5082"/>
    <w:rsid w:val="00EB6C2C"/>
    <w:rsid w:val="00EB6C70"/>
    <w:rsid w:val="00EB6D01"/>
    <w:rsid w:val="00EB7175"/>
    <w:rsid w:val="00EB7DBE"/>
    <w:rsid w:val="00EC3A2D"/>
    <w:rsid w:val="00EC49A8"/>
    <w:rsid w:val="00EC506A"/>
    <w:rsid w:val="00EC5C0F"/>
    <w:rsid w:val="00EC7EEB"/>
    <w:rsid w:val="00ED154B"/>
    <w:rsid w:val="00ED225B"/>
    <w:rsid w:val="00ED304B"/>
    <w:rsid w:val="00ED3499"/>
    <w:rsid w:val="00ED3579"/>
    <w:rsid w:val="00ED3C76"/>
    <w:rsid w:val="00ED4671"/>
    <w:rsid w:val="00ED62B2"/>
    <w:rsid w:val="00ED69FD"/>
    <w:rsid w:val="00EE1AA4"/>
    <w:rsid w:val="00EE239E"/>
    <w:rsid w:val="00EE49A6"/>
    <w:rsid w:val="00EE5325"/>
    <w:rsid w:val="00EE5F5E"/>
    <w:rsid w:val="00EF03A1"/>
    <w:rsid w:val="00EF561F"/>
    <w:rsid w:val="00EF7F72"/>
    <w:rsid w:val="00F03448"/>
    <w:rsid w:val="00F11762"/>
    <w:rsid w:val="00F11D98"/>
    <w:rsid w:val="00F12678"/>
    <w:rsid w:val="00F13F4D"/>
    <w:rsid w:val="00F14961"/>
    <w:rsid w:val="00F15200"/>
    <w:rsid w:val="00F158A7"/>
    <w:rsid w:val="00F17A70"/>
    <w:rsid w:val="00F2106F"/>
    <w:rsid w:val="00F23563"/>
    <w:rsid w:val="00F25059"/>
    <w:rsid w:val="00F2541C"/>
    <w:rsid w:val="00F276E4"/>
    <w:rsid w:val="00F27A03"/>
    <w:rsid w:val="00F32EA9"/>
    <w:rsid w:val="00F3315F"/>
    <w:rsid w:val="00F37393"/>
    <w:rsid w:val="00F376AB"/>
    <w:rsid w:val="00F41742"/>
    <w:rsid w:val="00F426C2"/>
    <w:rsid w:val="00F46CA9"/>
    <w:rsid w:val="00F5092A"/>
    <w:rsid w:val="00F530AA"/>
    <w:rsid w:val="00F5364F"/>
    <w:rsid w:val="00F544AB"/>
    <w:rsid w:val="00F555E7"/>
    <w:rsid w:val="00F55D34"/>
    <w:rsid w:val="00F60DE4"/>
    <w:rsid w:val="00F616B7"/>
    <w:rsid w:val="00F620AD"/>
    <w:rsid w:val="00F645F8"/>
    <w:rsid w:val="00F64CFD"/>
    <w:rsid w:val="00F67587"/>
    <w:rsid w:val="00F67B9D"/>
    <w:rsid w:val="00F70DF1"/>
    <w:rsid w:val="00F7587D"/>
    <w:rsid w:val="00F7591F"/>
    <w:rsid w:val="00F760B7"/>
    <w:rsid w:val="00F77DD7"/>
    <w:rsid w:val="00F83FA6"/>
    <w:rsid w:val="00F85C4F"/>
    <w:rsid w:val="00F92951"/>
    <w:rsid w:val="00F931CC"/>
    <w:rsid w:val="00F96023"/>
    <w:rsid w:val="00F9783A"/>
    <w:rsid w:val="00FA00BC"/>
    <w:rsid w:val="00FA2368"/>
    <w:rsid w:val="00FA2FC4"/>
    <w:rsid w:val="00FA6C25"/>
    <w:rsid w:val="00FB1257"/>
    <w:rsid w:val="00FB1F48"/>
    <w:rsid w:val="00FB4291"/>
    <w:rsid w:val="00FB4B89"/>
    <w:rsid w:val="00FB5177"/>
    <w:rsid w:val="00FB569D"/>
    <w:rsid w:val="00FB5D20"/>
    <w:rsid w:val="00FC0138"/>
    <w:rsid w:val="00FC04D6"/>
    <w:rsid w:val="00FC0D14"/>
    <w:rsid w:val="00FC1E1A"/>
    <w:rsid w:val="00FC4DA4"/>
    <w:rsid w:val="00FC6CC2"/>
    <w:rsid w:val="00FD1FA6"/>
    <w:rsid w:val="00FD2397"/>
    <w:rsid w:val="00FD54E8"/>
    <w:rsid w:val="00FD55AA"/>
    <w:rsid w:val="00FD6B4D"/>
    <w:rsid w:val="00FD722E"/>
    <w:rsid w:val="00FE0E48"/>
    <w:rsid w:val="00FE17E8"/>
    <w:rsid w:val="00FE3FDB"/>
    <w:rsid w:val="00FE50C0"/>
    <w:rsid w:val="00FE6194"/>
    <w:rsid w:val="00FE6CDA"/>
    <w:rsid w:val="00FF0A8A"/>
    <w:rsid w:val="00FF179C"/>
    <w:rsid w:val="00FF4F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BD5CE-AF2A-4D0B-99B6-D20E80201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96</TotalTime>
  <Pages>2</Pages>
  <Words>1026</Words>
  <Characters>4859</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107</cp:revision>
  <cp:lastPrinted>2019-12-28T10:52:00Z</cp:lastPrinted>
  <dcterms:created xsi:type="dcterms:W3CDTF">2020-01-17T08:31:00Z</dcterms:created>
  <dcterms:modified xsi:type="dcterms:W3CDTF">2020-01-17T14:57:00Z</dcterms:modified>
</cp:coreProperties>
</file>