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323F8" w14:textId="7B1D8EDB" w:rsidR="00DD3993" w:rsidRDefault="00611ACA" w:rsidP="00DD3993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Affascinante</w:t>
      </w:r>
    </w:p>
    <w:p w14:paraId="75A7A1AE" w14:textId="6C93B3AE" w:rsidR="00DD3993" w:rsidRDefault="00240950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395681">
        <w:rPr>
          <w:rFonts w:ascii="Tempus Sans ITC" w:hAnsi="Tempus Sans ITC"/>
          <w:sz w:val="20"/>
        </w:rPr>
        <w:t xml:space="preserve">Isaia 42; </w:t>
      </w:r>
      <w:r w:rsidR="000E436F">
        <w:rPr>
          <w:rFonts w:ascii="Tempus Sans ITC" w:hAnsi="Tempus Sans ITC"/>
          <w:sz w:val="20"/>
        </w:rPr>
        <w:t xml:space="preserve">Atti 10; </w:t>
      </w:r>
      <w:r w:rsidR="00D469E0">
        <w:rPr>
          <w:rFonts w:ascii="Tempus Sans ITC" w:hAnsi="Tempus Sans ITC"/>
          <w:sz w:val="20"/>
        </w:rPr>
        <w:t>Matteo 3</w:t>
      </w:r>
      <w:r w:rsidR="00DD3993">
        <w:rPr>
          <w:rFonts w:ascii="Tempus Sans ITC" w:hAnsi="Tempus Sans ITC"/>
          <w:sz w:val="20"/>
        </w:rPr>
        <w:t>)</w:t>
      </w:r>
    </w:p>
    <w:p w14:paraId="3AF28014" w14:textId="308F41B3" w:rsidR="00DD3993" w:rsidRDefault="00395681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Battesimo</w:t>
      </w:r>
      <w:r w:rsidR="00240950">
        <w:rPr>
          <w:rFonts w:ascii="Tempus Sans ITC" w:hAnsi="Tempus Sans ITC"/>
          <w:sz w:val="20"/>
        </w:rPr>
        <w:t xml:space="preserve"> an</w:t>
      </w:r>
      <w:bookmarkStart w:id="0" w:name="_GoBack"/>
      <w:bookmarkEnd w:id="0"/>
      <w:r w:rsidR="00240950">
        <w:rPr>
          <w:rFonts w:ascii="Tempus Sans ITC" w:hAnsi="Tempus Sans ITC"/>
          <w:sz w:val="20"/>
        </w:rPr>
        <w:t>no</w:t>
      </w:r>
      <w:r w:rsidR="00DD3993">
        <w:rPr>
          <w:rFonts w:ascii="Tempus Sans ITC" w:hAnsi="Tempus Sans ITC"/>
          <w:sz w:val="20"/>
        </w:rPr>
        <w:t xml:space="preserve"> </w:t>
      </w:r>
      <w:r w:rsidR="003B6FEB">
        <w:rPr>
          <w:rFonts w:ascii="Tempus Sans ITC" w:hAnsi="Tempus Sans ITC"/>
          <w:sz w:val="20"/>
        </w:rPr>
        <w:t>A</w:t>
      </w:r>
    </w:p>
    <w:p w14:paraId="43A9BDCF" w14:textId="77777777" w:rsidR="003E5657" w:rsidRDefault="003E5657" w:rsidP="00723E29">
      <w:pPr>
        <w:spacing w:line="360" w:lineRule="auto"/>
        <w:jc w:val="both"/>
      </w:pPr>
    </w:p>
    <w:p w14:paraId="4AF43D8E" w14:textId="77777777" w:rsidR="005E43F6" w:rsidRDefault="00C92052" w:rsidP="00D34CE8">
      <w:pPr>
        <w:spacing w:line="360" w:lineRule="auto"/>
        <w:jc w:val="both"/>
      </w:pPr>
      <w:r>
        <w:t>E con Isaia voglio imparare ad apprezzare</w:t>
      </w:r>
      <w:r w:rsidR="00EF6C84">
        <w:t xml:space="preserve"> chi non grida e chi non fa gridare, chi non </w:t>
      </w:r>
      <w:r w:rsidR="006446F9">
        <w:t xml:space="preserve">sopporta la violenza e chi la sa smascherare, con Isaia voglio </w:t>
      </w:r>
      <w:r w:rsidR="006049D6">
        <w:t>imparare a notare le persone allergiche ad ogni piazza</w:t>
      </w:r>
      <w:r w:rsidR="006C347B">
        <w:t xml:space="preserve"> e cont</w:t>
      </w:r>
      <w:r w:rsidR="00857E47">
        <w:t xml:space="preserve">inuare a cercare quelle che, come polvere, si appoggiano delicate ai bordi delle cose per sancire la bellezza del tempo che passa. </w:t>
      </w:r>
    </w:p>
    <w:p w14:paraId="5B45702B" w14:textId="02B574EB" w:rsidR="002837E0" w:rsidRDefault="005E43F6" w:rsidP="00D34CE8">
      <w:pPr>
        <w:spacing w:line="360" w:lineRule="auto"/>
        <w:jc w:val="both"/>
      </w:pPr>
      <w:r>
        <w:t>Con Isaia voglio continuare a</w:t>
      </w:r>
      <w:r w:rsidR="00045F7A">
        <w:t xml:space="preserve"> sperare nelle persone che con l</w:t>
      </w:r>
      <w:r w:rsidR="00857E47">
        <w:t>a loro delicatezza</w:t>
      </w:r>
      <w:r w:rsidR="00045F7A">
        <w:t xml:space="preserve"> n</w:t>
      </w:r>
      <w:r w:rsidR="004F1795">
        <w:t>on spezza</w:t>
      </w:r>
      <w:r w:rsidR="00045F7A">
        <w:t>no</w:t>
      </w:r>
      <w:r w:rsidR="004F1795">
        <w:t xml:space="preserve"> l</w:t>
      </w:r>
      <w:r w:rsidR="00113417">
        <w:t>e inevitabili e commoventi</w:t>
      </w:r>
      <w:r w:rsidR="004F1795">
        <w:t xml:space="preserve"> fragilità</w:t>
      </w:r>
      <w:r w:rsidR="00113417">
        <w:t xml:space="preserve"> di cui è intessuto ogni uomo</w:t>
      </w:r>
      <w:r w:rsidR="00045F7A">
        <w:t>,</w:t>
      </w:r>
      <w:r w:rsidR="004F1795">
        <w:t xml:space="preserve"> </w:t>
      </w:r>
      <w:r w:rsidR="00787C9F">
        <w:t>persone che si</w:t>
      </w:r>
      <w:r w:rsidR="004F1795">
        <w:t xml:space="preserve"> china</w:t>
      </w:r>
      <w:r w:rsidR="00787C9F">
        <w:t>no</w:t>
      </w:r>
      <w:r w:rsidR="004F1795">
        <w:t xml:space="preserve"> con pazienza a dare protezione a una fiamma che superficialmente sembrava spenta.</w:t>
      </w:r>
    </w:p>
    <w:p w14:paraId="0F0B6A44" w14:textId="382AD5DB" w:rsidR="004F1795" w:rsidRDefault="004F1795" w:rsidP="00D34CE8">
      <w:pPr>
        <w:spacing w:line="360" w:lineRule="auto"/>
        <w:jc w:val="both"/>
      </w:pPr>
      <w:r>
        <w:t xml:space="preserve">Con Isaia </w:t>
      </w:r>
      <w:r w:rsidR="00A83CFC">
        <w:t>voglio credere ne</w:t>
      </w:r>
      <w:r w:rsidR="00864D3B">
        <w:t>l</w:t>
      </w:r>
      <w:r w:rsidR="00A83CFC">
        <w:t xml:space="preserve"> potere della verità</w:t>
      </w:r>
      <w:r w:rsidR="00864D3B">
        <w:t>, che non è cosa da sapere, da scrivere o da credere,</w:t>
      </w:r>
      <w:r w:rsidR="00542E84">
        <w:t xml:space="preserve"> la verità </w:t>
      </w:r>
      <w:r w:rsidR="004E26CF">
        <w:t>esiste solo se incarnata, la verità è</w:t>
      </w:r>
      <w:r w:rsidR="00864D3B">
        <w:t xml:space="preserve"> una persona, e Lui lo dirà bene</w:t>
      </w:r>
      <w:r w:rsidR="004E26CF">
        <w:t>.</w:t>
      </w:r>
      <w:r w:rsidR="00864D3B">
        <w:t xml:space="preserve"> </w:t>
      </w:r>
      <w:r w:rsidR="004E26CF">
        <w:t>E</w:t>
      </w:r>
      <w:r w:rsidR="00864D3B">
        <w:t xml:space="preserve">cco perché </w:t>
      </w:r>
      <w:r w:rsidR="004D6FE1">
        <w:t xml:space="preserve">la verità </w:t>
      </w:r>
      <w:r w:rsidR="00787C9F">
        <w:t xml:space="preserve">non </w:t>
      </w:r>
      <w:r w:rsidR="00864D3B">
        <w:t>si abbatte</w:t>
      </w:r>
      <w:r w:rsidR="004D6FE1">
        <w:t>, perché è fatta di muscoli e di sogni, perché ha occhi cuore e bocca, e allora a</w:t>
      </w:r>
      <w:r w:rsidR="00D30FC1">
        <w:t xml:space="preserve">l massimo si china, si inchina, lascia spazio, </w:t>
      </w:r>
      <w:r w:rsidR="004D6FE1">
        <w:t>perché la verità è mite e non ha paura.</w:t>
      </w:r>
      <w:r w:rsidR="00787C9F">
        <w:t xml:space="preserve"> E si rialza sempre.</w:t>
      </w:r>
    </w:p>
    <w:p w14:paraId="6FA450F5" w14:textId="23791AFA" w:rsidR="009D1FED" w:rsidRDefault="009D1FED" w:rsidP="00D34CE8">
      <w:pPr>
        <w:spacing w:line="360" w:lineRule="auto"/>
        <w:jc w:val="both"/>
      </w:pPr>
      <w:r>
        <w:t xml:space="preserve">Con Isaia vorrei </w:t>
      </w:r>
      <w:r w:rsidR="00AD3276">
        <w:t xml:space="preserve">abbracciare le persone che hanno una mano </w:t>
      </w:r>
      <w:r w:rsidR="00787C9F">
        <w:t xml:space="preserve">sempre tesa verso </w:t>
      </w:r>
      <w:r w:rsidR="00AD3276">
        <w:t>i</w:t>
      </w:r>
      <w:r w:rsidR="00787C9F">
        <w:t>l</w:t>
      </w:r>
      <w:r w:rsidR="00AD3276">
        <w:t xml:space="preserve"> cielo</w:t>
      </w:r>
      <w:r w:rsidR="00787C9F">
        <w:t>, un po’ preghiera e un po’ vela,</w:t>
      </w:r>
      <w:r w:rsidR="00AD3276">
        <w:t xml:space="preserve"> perché lo sanno che </w:t>
      </w:r>
      <w:r w:rsidR="00E77899">
        <w:t xml:space="preserve">senza </w:t>
      </w:r>
      <w:r w:rsidR="00D64DB1">
        <w:t>un Amore più grande si rischia di inciampare</w:t>
      </w:r>
      <w:r w:rsidR="003D60B1">
        <w:t xml:space="preserve">, </w:t>
      </w:r>
      <w:r w:rsidR="00787C9F">
        <w:t xml:space="preserve">che è il Cielo a tenerci in equilibrio, </w:t>
      </w:r>
      <w:r w:rsidR="005F7907">
        <w:t xml:space="preserve">solo chi si lascia tenere </w:t>
      </w:r>
      <w:r w:rsidR="00043489">
        <w:t>per</w:t>
      </w:r>
      <w:r w:rsidR="005F7907">
        <w:t xml:space="preserve"> mano da un Padre non </w:t>
      </w:r>
      <w:r w:rsidR="000330D9">
        <w:t xml:space="preserve">rischia di sentirsi padrone. </w:t>
      </w:r>
    </w:p>
    <w:p w14:paraId="161989C1" w14:textId="3781FF54" w:rsidR="000330D9" w:rsidRDefault="000330D9" w:rsidP="00D34CE8">
      <w:pPr>
        <w:spacing w:line="360" w:lineRule="auto"/>
        <w:jc w:val="both"/>
      </w:pPr>
      <w:r>
        <w:t xml:space="preserve">Con Isaia </w:t>
      </w:r>
      <w:r w:rsidR="009128F2">
        <w:t xml:space="preserve">vorrei </w:t>
      </w:r>
      <w:r w:rsidR="00910B32">
        <w:t>fidarmi</w:t>
      </w:r>
      <w:r w:rsidR="009128F2">
        <w:t xml:space="preserve"> ancora </w:t>
      </w:r>
      <w:r w:rsidR="00270CCD">
        <w:t xml:space="preserve">in chi crede che ha senso aprire gli occhi ai ciechi nonostante la realtà, e </w:t>
      </w:r>
      <w:r w:rsidR="00390AAC">
        <w:t>abbattere i muri nonostante la paura</w:t>
      </w:r>
      <w:r w:rsidR="00910B32">
        <w:t>,</w:t>
      </w:r>
      <w:r w:rsidR="00390AAC">
        <w:t xml:space="preserve"> e </w:t>
      </w:r>
      <w:r w:rsidR="00DE4339">
        <w:t xml:space="preserve">liberare i </w:t>
      </w:r>
      <w:r w:rsidR="00C23365">
        <w:t>sogni</w:t>
      </w:r>
      <w:r w:rsidR="00DE4339">
        <w:t xml:space="preserve"> nonostante </w:t>
      </w:r>
      <w:r w:rsidR="00701CDA">
        <w:t>l</w:t>
      </w:r>
      <w:r w:rsidR="00AC579E">
        <w:t>e</w:t>
      </w:r>
      <w:r w:rsidR="00701CDA">
        <w:t xml:space="preserve"> complessità</w:t>
      </w:r>
      <w:r w:rsidR="00AC579E">
        <w:t xml:space="preserve"> imprigionat</w:t>
      </w:r>
      <w:r w:rsidR="00910B32">
        <w:t>e</w:t>
      </w:r>
      <w:r w:rsidR="00AC579E">
        <w:t xml:space="preserve"> tra le pareti </w:t>
      </w:r>
      <w:r w:rsidR="00C23365">
        <w:t xml:space="preserve">dei </w:t>
      </w:r>
      <w:r w:rsidR="00787C9F">
        <w:t xml:space="preserve">nostri </w:t>
      </w:r>
      <w:r w:rsidR="00C23365">
        <w:t>cuori.</w:t>
      </w:r>
    </w:p>
    <w:p w14:paraId="79BFE644" w14:textId="1AEFD978" w:rsidR="00C23365" w:rsidRDefault="006A6E28" w:rsidP="00D34CE8">
      <w:pPr>
        <w:spacing w:line="360" w:lineRule="auto"/>
        <w:jc w:val="both"/>
      </w:pPr>
      <w:r>
        <w:t>Con Isaia vorrei lasciarmi liberare per imparare a</w:t>
      </w:r>
      <w:r w:rsidR="007603E1">
        <w:t>d avere fede nell’uomo.</w:t>
      </w:r>
      <w:r w:rsidR="0022191C">
        <w:t xml:space="preserve"> Provare a diventare</w:t>
      </w:r>
      <w:r w:rsidR="007603E1">
        <w:t xml:space="preserve"> servo credibile di questa umanità.</w:t>
      </w:r>
    </w:p>
    <w:p w14:paraId="7E768BC9" w14:textId="77777777" w:rsidR="00910B32" w:rsidRDefault="00910B32" w:rsidP="00D34CE8">
      <w:pPr>
        <w:spacing w:line="360" w:lineRule="auto"/>
        <w:jc w:val="both"/>
      </w:pPr>
    </w:p>
    <w:p w14:paraId="10D303D7" w14:textId="0FF44BA4" w:rsidR="00CE17E1" w:rsidRDefault="00950DE4" w:rsidP="00C64FE1">
      <w:pPr>
        <w:spacing w:line="360" w:lineRule="auto"/>
        <w:jc w:val="both"/>
      </w:pPr>
      <w:r>
        <w:t xml:space="preserve">A Pietro vorrei chiedere perché è così difficile sentire che </w:t>
      </w:r>
      <w:r w:rsidR="00D64A64">
        <w:t>il Signore è innamorato di tutti. Vorrei chiedere a lui come ha fatto a</w:t>
      </w:r>
      <w:r w:rsidR="00550671">
        <w:t xml:space="preserve"> rendersene conto, cosa ha visto, cosa ha provato, cosa ha pensato, cosa gli ha fatto cambiare idea. Perché </w:t>
      </w:r>
      <w:r w:rsidR="00E2331B">
        <w:t>ne abbiamo bisogno. Perché è forte la tentazione di rapire il divino, di farne un ostaggio delle nostre miserie.</w:t>
      </w:r>
    </w:p>
    <w:p w14:paraId="2A0697AA" w14:textId="672BC034" w:rsidR="004E7696" w:rsidRDefault="00563B73" w:rsidP="00C64FE1">
      <w:pPr>
        <w:spacing w:line="360" w:lineRule="auto"/>
        <w:jc w:val="both"/>
      </w:pPr>
      <w:r>
        <w:t>Con Pietro vorrei imparare l’arte d</w:t>
      </w:r>
      <w:r w:rsidR="00910B32">
        <w:t>el Maestro, quella di</w:t>
      </w:r>
      <w:r>
        <w:t xml:space="preserve"> </w:t>
      </w:r>
      <w:r w:rsidR="0015717A">
        <w:t>passare “</w:t>
      </w:r>
      <w:r w:rsidR="0015717A" w:rsidRPr="00910B32">
        <w:rPr>
          <w:i/>
          <w:iCs/>
        </w:rPr>
        <w:t>beneficando e risanando tutti coloro che stavano sotto il potere del diavolo</w:t>
      </w:r>
      <w:r w:rsidR="0015717A">
        <w:t xml:space="preserve">” </w:t>
      </w:r>
      <w:r w:rsidR="00A84586">
        <w:t xml:space="preserve">perché </w:t>
      </w:r>
      <w:r w:rsidR="00910B32">
        <w:t>amo le</w:t>
      </w:r>
      <w:r w:rsidR="00A84586">
        <w:t xml:space="preserve"> traiettori</w:t>
      </w:r>
      <w:r w:rsidR="00910B32">
        <w:t>e</w:t>
      </w:r>
      <w:r w:rsidR="00A84586">
        <w:t xml:space="preserve"> legger</w:t>
      </w:r>
      <w:r w:rsidR="00910B32">
        <w:t>e</w:t>
      </w:r>
      <w:r w:rsidR="00A84586">
        <w:t xml:space="preserve"> e luminos</w:t>
      </w:r>
      <w:r w:rsidR="00910B32">
        <w:t>e</w:t>
      </w:r>
      <w:r w:rsidR="00A84586">
        <w:t xml:space="preserve">, perché penso che aver fede sia questo </w:t>
      </w:r>
      <w:r w:rsidR="0054508F">
        <w:t xml:space="preserve">passaggio continuo, come soffio di vento, passaggio benefico, che fa bene al cuore, che libera dai sensi di colpa, che non appesantisce, che aiuta a vivere la vita di tutti i giorni. Credere è essere vento buono di passaggio </w:t>
      </w:r>
      <w:r w:rsidR="00000709">
        <w:t xml:space="preserve">che risana chi </w:t>
      </w:r>
      <w:r w:rsidR="00ED0C27">
        <w:t xml:space="preserve">è sotto il potere del “divisore”, chi si sente spezzato dentro, chi ha </w:t>
      </w:r>
      <w:r w:rsidR="004B5AEF">
        <w:t>i sogni troppo lontan</w:t>
      </w:r>
      <w:r w:rsidR="006012DE">
        <w:t>i</w:t>
      </w:r>
      <w:r w:rsidR="004B5AEF">
        <w:t xml:space="preserve"> dalla realtà, chi è diviso tra il bene che spera e il male che compie, chi è spezzato perché deluso, chi divide perché è stato diviso, </w:t>
      </w:r>
      <w:r w:rsidR="006012DE">
        <w:t xml:space="preserve">vorrei tornare a credere </w:t>
      </w:r>
      <w:r w:rsidR="006012DE">
        <w:lastRenderedPageBreak/>
        <w:t xml:space="preserve">nella possibilità di una fede </w:t>
      </w:r>
      <w:r w:rsidR="00C866B9">
        <w:t>che come</w:t>
      </w:r>
      <w:r w:rsidR="004B5AEF">
        <w:t xml:space="preserve"> vento buono </w:t>
      </w:r>
      <w:r w:rsidR="00C866B9">
        <w:t>scenda a</w:t>
      </w:r>
      <w:r w:rsidR="004B5AEF">
        <w:t xml:space="preserve"> risanare tutte le persone che si sentono a pezzi, tutte le persone che non sono comprese nella loro interezza. Credere è </w:t>
      </w:r>
      <w:r w:rsidR="00DF5177">
        <w:t xml:space="preserve">un Amore che passa a baciarci addosso un vento benefico </w:t>
      </w:r>
      <w:r w:rsidR="00705C5D">
        <w:t>in ogni angolo del nostro vissuto.</w:t>
      </w:r>
    </w:p>
    <w:p w14:paraId="147970F3" w14:textId="77777777" w:rsidR="00C866B9" w:rsidRDefault="00C866B9" w:rsidP="00C64FE1">
      <w:pPr>
        <w:spacing w:line="360" w:lineRule="auto"/>
        <w:jc w:val="both"/>
      </w:pPr>
    </w:p>
    <w:p w14:paraId="179DC91A" w14:textId="77777777" w:rsidR="00AD76A1" w:rsidRDefault="00442B3E" w:rsidP="00C64FE1">
      <w:pPr>
        <w:spacing w:line="360" w:lineRule="auto"/>
        <w:jc w:val="both"/>
      </w:pPr>
      <w:r>
        <w:t xml:space="preserve">Con il Battista vorrei imparare </w:t>
      </w:r>
      <w:r w:rsidR="00F97178">
        <w:t xml:space="preserve">a </w:t>
      </w:r>
      <w:r w:rsidR="00C866B9">
        <w:t>riconoscere il profilo del</w:t>
      </w:r>
      <w:r w:rsidR="00F97178">
        <w:t xml:space="preserve"> divino</w:t>
      </w:r>
      <w:r w:rsidR="00C866B9">
        <w:t>,</w:t>
      </w:r>
      <w:r w:rsidR="00F97178">
        <w:t xml:space="preserve"> uomo</w:t>
      </w:r>
      <w:r w:rsidR="00C866B9">
        <w:t xml:space="preserve"> che</w:t>
      </w:r>
      <w:r w:rsidR="00F97178">
        <w:t xml:space="preserve"> </w:t>
      </w:r>
      <w:r w:rsidR="00C73C4D">
        <w:t xml:space="preserve">ancora </w:t>
      </w:r>
      <w:r w:rsidR="00F97178">
        <w:t xml:space="preserve">si incammina </w:t>
      </w:r>
      <w:r w:rsidR="00C73C4D">
        <w:t>a passo sicuro fin ne</w:t>
      </w:r>
      <w:r w:rsidR="00AD76A1">
        <w:t xml:space="preserve">gli abissi più freddi </w:t>
      </w:r>
      <w:r w:rsidR="00C73C4D">
        <w:t>d</w:t>
      </w:r>
      <w:r w:rsidR="00F97178">
        <w:t>elle nostre tenebre</w:t>
      </w:r>
      <w:r w:rsidR="00AD76A1">
        <w:t>, nei fondali dei nostri errori</w:t>
      </w:r>
      <w:r w:rsidR="00F97178">
        <w:t xml:space="preserve">. </w:t>
      </w:r>
    </w:p>
    <w:p w14:paraId="345F9B25" w14:textId="453E6C6A" w:rsidR="00705C5D" w:rsidRDefault="00F97178" w:rsidP="00C64FE1">
      <w:pPr>
        <w:spacing w:line="360" w:lineRule="auto"/>
        <w:jc w:val="both"/>
      </w:pPr>
      <w:r>
        <w:t xml:space="preserve">Anche io, come Giovanni, </w:t>
      </w:r>
      <w:r w:rsidR="00AD76A1">
        <w:t>vorrei imparare a non</w:t>
      </w:r>
      <w:r>
        <w:t xml:space="preserve"> fermarlo quel Messia </w:t>
      </w:r>
      <w:r w:rsidR="00A55422">
        <w:t xml:space="preserve">diretto in direzione </w:t>
      </w:r>
      <w:r w:rsidR="00AD76A1">
        <w:t xml:space="preserve">troppo </w:t>
      </w:r>
      <w:r w:rsidR="00A55422">
        <w:t xml:space="preserve">pericolosa, che </w:t>
      </w:r>
      <w:r w:rsidR="00EB5735">
        <w:t xml:space="preserve">non voglio che si immerga sotto </w:t>
      </w:r>
      <w:r w:rsidR="00334C90">
        <w:t xml:space="preserve">la superficie calma delle mie apparenze, che non voglio che scenda a </w:t>
      </w:r>
      <w:r w:rsidR="00A97F3A">
        <w:t xml:space="preserve">perdere fiato nei gorghi profondi delle mie pulsioni e dei miei peccati. E non voglio che si sporchi con il peccato degli altri, non voglio un dio sporco di noi. Lo voglio bello e sfolgorante, lo voglio profumato e </w:t>
      </w:r>
      <w:r w:rsidR="007D619F">
        <w:t xml:space="preserve">bianco, lo voglio sacro e </w:t>
      </w:r>
      <w:r w:rsidR="001F03C8">
        <w:t>irraggiungibile</w:t>
      </w:r>
      <w:r w:rsidR="007D619F">
        <w:t>.</w:t>
      </w:r>
      <w:r w:rsidR="00AC4745">
        <w:t xml:space="preserve"> Devo imparare a lasciarlo fare.</w:t>
      </w:r>
    </w:p>
    <w:p w14:paraId="3AA2DF0D" w14:textId="5612352B" w:rsidR="007D619F" w:rsidRDefault="007D619F" w:rsidP="00C64FE1">
      <w:pPr>
        <w:spacing w:line="360" w:lineRule="auto"/>
        <w:jc w:val="both"/>
      </w:pPr>
      <w:r>
        <w:t xml:space="preserve">Con il Battista vorrei </w:t>
      </w:r>
      <w:r w:rsidR="00AC4745">
        <w:t xml:space="preserve">imparare a non </w:t>
      </w:r>
      <w:r>
        <w:t>fermare quel</w:t>
      </w:r>
      <w:r w:rsidR="007D396C">
        <w:t>l’uomo che</w:t>
      </w:r>
      <w:r w:rsidR="00AC4745">
        <w:t xml:space="preserve"> si capisce già,</w:t>
      </w:r>
      <w:r w:rsidR="007D396C">
        <w:t xml:space="preserve"> finirà </w:t>
      </w:r>
      <w:r w:rsidR="003C17CA">
        <w:t xml:space="preserve">sbranato dal male che dovrebbe togliere dal mondo, vorrei impedire la discesa perché </w:t>
      </w:r>
      <w:r w:rsidR="00D67E24">
        <w:t xml:space="preserve">è facile che poi la chieda anche a </w:t>
      </w:r>
      <w:r w:rsidR="00AC4745">
        <w:t xml:space="preserve">ciascuno di </w:t>
      </w:r>
      <w:r w:rsidR="00D67E24">
        <w:t xml:space="preserve">noi, di andare e passare beneficando </w:t>
      </w:r>
      <w:r w:rsidR="008B2406">
        <w:t>i bassifondi dell’umanità</w:t>
      </w:r>
      <w:r w:rsidR="00AC4745">
        <w:t>, e a me il male fa paura. Ci vuole fede per non fuggire</w:t>
      </w:r>
      <w:r w:rsidR="008B2406">
        <w:t>.</w:t>
      </w:r>
    </w:p>
    <w:p w14:paraId="290230D5" w14:textId="49C0094F" w:rsidR="00AC4745" w:rsidRDefault="00AC4745" w:rsidP="00C64FE1">
      <w:pPr>
        <w:spacing w:line="360" w:lineRule="auto"/>
        <w:jc w:val="both"/>
      </w:pPr>
      <w:r>
        <w:t>Con il Battista vorrei imparare a lasciarlo fare, come chiede lui.</w:t>
      </w:r>
    </w:p>
    <w:p w14:paraId="6731EF78" w14:textId="77777777" w:rsidR="00AC4745" w:rsidRDefault="00AC4745" w:rsidP="00C64FE1">
      <w:pPr>
        <w:spacing w:line="360" w:lineRule="auto"/>
        <w:jc w:val="both"/>
      </w:pPr>
    </w:p>
    <w:p w14:paraId="59933BD5" w14:textId="721E314A" w:rsidR="003D7B71" w:rsidRDefault="00ED03E0" w:rsidP="00C64FE1">
      <w:pPr>
        <w:spacing w:line="360" w:lineRule="auto"/>
        <w:jc w:val="both"/>
      </w:pPr>
      <w:r>
        <w:t xml:space="preserve">E </w:t>
      </w:r>
      <w:r w:rsidR="00AC4745">
        <w:t xml:space="preserve">poi </w:t>
      </w:r>
      <w:r>
        <w:t xml:space="preserve">fu come l’apertura di un cielo, </w:t>
      </w:r>
      <w:r w:rsidR="00FC5996">
        <w:t>come se per salire in alto occorresse scendere in basso, come a dire che stare in superficie dell’umano è accontentarsi di un dio di facciata, come a dire che se</w:t>
      </w:r>
      <w:r w:rsidR="00B34050">
        <w:t xml:space="preserve"> Lui</w:t>
      </w:r>
      <w:r w:rsidR="00FC5996">
        <w:t xml:space="preserve"> non </w:t>
      </w:r>
      <w:r w:rsidR="001F03C8">
        <w:t>scendeva</w:t>
      </w:r>
      <w:r w:rsidR="00270B0B">
        <w:t xml:space="preserve"> tra la melma maleodorante del nostro </w:t>
      </w:r>
      <w:r w:rsidR="00093A95">
        <w:t xml:space="preserve">cuore noi non avremmo mai potuto comprendere la novità di questo Dio che </w:t>
      </w:r>
      <w:r w:rsidR="001A024D">
        <w:t>aveva deciso di incarnarlo l’amore, di renderlo coraggioso.</w:t>
      </w:r>
      <w:r w:rsidR="00B34050">
        <w:t xml:space="preserve"> </w:t>
      </w:r>
    </w:p>
    <w:p w14:paraId="623B5F14" w14:textId="262637B6" w:rsidR="001A024D" w:rsidRDefault="001A024D" w:rsidP="00C64FE1">
      <w:pPr>
        <w:spacing w:line="360" w:lineRule="auto"/>
        <w:jc w:val="both"/>
      </w:pPr>
      <w:r>
        <w:t xml:space="preserve">Con il Battista vorrei </w:t>
      </w:r>
      <w:r w:rsidR="001203FD">
        <w:t xml:space="preserve">fermarmi ad osservare il volo di ritorno di una colomba, come a dire che </w:t>
      </w:r>
      <w:r w:rsidR="004D552A">
        <w:t>dal diluvio si torna, che la morte non sancirà la fine della vita.</w:t>
      </w:r>
    </w:p>
    <w:p w14:paraId="199B9734" w14:textId="3E729C43" w:rsidR="00F075DB" w:rsidRDefault="005E7AFB" w:rsidP="00C64FE1">
      <w:pPr>
        <w:spacing w:line="360" w:lineRule="auto"/>
        <w:jc w:val="both"/>
      </w:pPr>
      <w:r>
        <w:t>Al Battista</w:t>
      </w:r>
      <w:r w:rsidR="00F075DB">
        <w:t xml:space="preserve"> vorrei</w:t>
      </w:r>
      <w:r>
        <w:t xml:space="preserve"> chiedere se anche lui l’ha sentita come una voce </w:t>
      </w:r>
      <w:r w:rsidR="00844A55">
        <w:t>celest</w:t>
      </w:r>
      <w:r w:rsidR="00F075DB">
        <w:t>e</w:t>
      </w:r>
      <w:r w:rsidR="00844A55">
        <w:t xml:space="preserve"> </w:t>
      </w:r>
      <w:r>
        <w:t>contenta</w:t>
      </w:r>
      <w:r w:rsidR="00844A55">
        <w:t xml:space="preserve"> di amare quel modo di essere uomo.</w:t>
      </w:r>
    </w:p>
    <w:p w14:paraId="4DE17E45" w14:textId="77777777" w:rsidR="004742D9" w:rsidRDefault="004742D9" w:rsidP="00C64FE1">
      <w:pPr>
        <w:spacing w:line="360" w:lineRule="auto"/>
        <w:jc w:val="both"/>
      </w:pPr>
    </w:p>
    <w:p w14:paraId="2333FC16" w14:textId="4E28913B" w:rsidR="004D552A" w:rsidRDefault="00F075DB" w:rsidP="00C64FE1">
      <w:pPr>
        <w:spacing w:line="360" w:lineRule="auto"/>
        <w:jc w:val="both"/>
      </w:pPr>
      <w:r>
        <w:t>Poi fu riemersione</w:t>
      </w:r>
      <w:r w:rsidR="00680FAB">
        <w:t xml:space="preserve">, contaminato d’amore, bagnato di umanità, </w:t>
      </w:r>
      <w:r w:rsidR="00AC6652">
        <w:t xml:space="preserve">grazia e condanna </w:t>
      </w:r>
      <w:r w:rsidR="00204C72">
        <w:t>in un gesto solo.</w:t>
      </w:r>
      <w:r w:rsidR="00844A55">
        <w:t xml:space="preserve"> </w:t>
      </w:r>
    </w:p>
    <w:p w14:paraId="4F684C21" w14:textId="7105C94F" w:rsidR="007E3EFB" w:rsidRDefault="00844A55" w:rsidP="00C64FE1">
      <w:pPr>
        <w:spacing w:line="360" w:lineRule="auto"/>
        <w:jc w:val="both"/>
      </w:pPr>
      <w:r>
        <w:t xml:space="preserve">Adesso non restava che vedere </w:t>
      </w:r>
      <w:r w:rsidR="001875A5">
        <w:t>il Suo modo di parlare. Di amare, di ridare vita, di passare beneficando e liberando.</w:t>
      </w:r>
      <w:r w:rsidR="00204C72">
        <w:t xml:space="preserve"> </w:t>
      </w:r>
      <w:r w:rsidR="001875A5">
        <w:t>Bisognava imparare</w:t>
      </w:r>
      <w:r w:rsidR="00204C72">
        <w:t>,</w:t>
      </w:r>
      <w:r w:rsidR="001875A5">
        <w:t xml:space="preserve"> e non </w:t>
      </w:r>
      <w:r w:rsidR="00204C72">
        <w:t>sarebbe stato</w:t>
      </w:r>
      <w:r w:rsidR="001875A5">
        <w:t xml:space="preserve"> semplice.</w:t>
      </w:r>
      <w:r w:rsidR="00204C72">
        <w:t xml:space="preserve"> </w:t>
      </w:r>
      <w:r w:rsidR="007E3EFB">
        <w:t xml:space="preserve">Ma </w:t>
      </w:r>
      <w:r w:rsidR="00204C72">
        <w:t xml:space="preserve">Lui </w:t>
      </w:r>
      <w:r w:rsidR="007E3EFB">
        <w:t>era affascinante.</w:t>
      </w:r>
    </w:p>
    <w:p w14:paraId="0608D72F" w14:textId="0E2AF234" w:rsidR="00204C72" w:rsidRDefault="00204C72" w:rsidP="00C64FE1">
      <w:pPr>
        <w:spacing w:line="360" w:lineRule="auto"/>
        <w:jc w:val="both"/>
      </w:pPr>
    </w:p>
    <w:p w14:paraId="209A6B84" w14:textId="48C3E6A6" w:rsidR="00C214D4" w:rsidRDefault="00C214D4" w:rsidP="00C64FE1">
      <w:pPr>
        <w:spacing w:line="360" w:lineRule="auto"/>
        <w:jc w:val="both"/>
      </w:pPr>
    </w:p>
    <w:sectPr w:rsidR="00C214D4" w:rsidSect="00BE24C4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textFit" w:percent="27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709"/>
    <w:rsid w:val="00006800"/>
    <w:rsid w:val="000105DA"/>
    <w:rsid w:val="00014905"/>
    <w:rsid w:val="00016902"/>
    <w:rsid w:val="000174B2"/>
    <w:rsid w:val="00020086"/>
    <w:rsid w:val="0002126E"/>
    <w:rsid w:val="000256BA"/>
    <w:rsid w:val="00026922"/>
    <w:rsid w:val="00030B94"/>
    <w:rsid w:val="000313DE"/>
    <w:rsid w:val="00031601"/>
    <w:rsid w:val="00031BE3"/>
    <w:rsid w:val="000330D9"/>
    <w:rsid w:val="00035729"/>
    <w:rsid w:val="00036459"/>
    <w:rsid w:val="00041185"/>
    <w:rsid w:val="0004167A"/>
    <w:rsid w:val="00041EAD"/>
    <w:rsid w:val="00043489"/>
    <w:rsid w:val="00044EED"/>
    <w:rsid w:val="00045F7A"/>
    <w:rsid w:val="00046A6D"/>
    <w:rsid w:val="0005049F"/>
    <w:rsid w:val="00050E4C"/>
    <w:rsid w:val="000514A1"/>
    <w:rsid w:val="000539E7"/>
    <w:rsid w:val="00053E87"/>
    <w:rsid w:val="00054D0C"/>
    <w:rsid w:val="00061060"/>
    <w:rsid w:val="00065B7B"/>
    <w:rsid w:val="0007625F"/>
    <w:rsid w:val="00076E23"/>
    <w:rsid w:val="00077186"/>
    <w:rsid w:val="000824B5"/>
    <w:rsid w:val="0008481D"/>
    <w:rsid w:val="00085A73"/>
    <w:rsid w:val="00086E3D"/>
    <w:rsid w:val="0008790D"/>
    <w:rsid w:val="00090B0E"/>
    <w:rsid w:val="00092572"/>
    <w:rsid w:val="00093A95"/>
    <w:rsid w:val="000956C1"/>
    <w:rsid w:val="00096A6B"/>
    <w:rsid w:val="000A09B0"/>
    <w:rsid w:val="000A33AD"/>
    <w:rsid w:val="000A4372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706"/>
    <w:rsid w:val="000C3420"/>
    <w:rsid w:val="000C434A"/>
    <w:rsid w:val="000D6D59"/>
    <w:rsid w:val="000D78FA"/>
    <w:rsid w:val="000E03A9"/>
    <w:rsid w:val="000E0A33"/>
    <w:rsid w:val="000E32CD"/>
    <w:rsid w:val="000E3E92"/>
    <w:rsid w:val="000E436F"/>
    <w:rsid w:val="000E48DC"/>
    <w:rsid w:val="000E5112"/>
    <w:rsid w:val="000E624E"/>
    <w:rsid w:val="000E760F"/>
    <w:rsid w:val="000E7E94"/>
    <w:rsid w:val="000F173C"/>
    <w:rsid w:val="000F17DB"/>
    <w:rsid w:val="000F17FF"/>
    <w:rsid w:val="000F7242"/>
    <w:rsid w:val="000F7FC7"/>
    <w:rsid w:val="00104E94"/>
    <w:rsid w:val="0010526C"/>
    <w:rsid w:val="00113417"/>
    <w:rsid w:val="00114DFD"/>
    <w:rsid w:val="001172A5"/>
    <w:rsid w:val="001179CD"/>
    <w:rsid w:val="00117B4D"/>
    <w:rsid w:val="00117D28"/>
    <w:rsid w:val="001203FD"/>
    <w:rsid w:val="00122A30"/>
    <w:rsid w:val="00123E19"/>
    <w:rsid w:val="00125EF9"/>
    <w:rsid w:val="00127614"/>
    <w:rsid w:val="0013184E"/>
    <w:rsid w:val="00133610"/>
    <w:rsid w:val="00133D82"/>
    <w:rsid w:val="00134F4B"/>
    <w:rsid w:val="00136D3A"/>
    <w:rsid w:val="0014159D"/>
    <w:rsid w:val="00142D81"/>
    <w:rsid w:val="00142F86"/>
    <w:rsid w:val="001458E2"/>
    <w:rsid w:val="0014667A"/>
    <w:rsid w:val="00150377"/>
    <w:rsid w:val="00150ED7"/>
    <w:rsid w:val="00151A95"/>
    <w:rsid w:val="0015395A"/>
    <w:rsid w:val="00153A39"/>
    <w:rsid w:val="001558C5"/>
    <w:rsid w:val="0015717A"/>
    <w:rsid w:val="001622DF"/>
    <w:rsid w:val="001626BE"/>
    <w:rsid w:val="00174402"/>
    <w:rsid w:val="0017719E"/>
    <w:rsid w:val="00182F0F"/>
    <w:rsid w:val="0018413F"/>
    <w:rsid w:val="00185003"/>
    <w:rsid w:val="00186917"/>
    <w:rsid w:val="001875A5"/>
    <w:rsid w:val="00190D06"/>
    <w:rsid w:val="00192C93"/>
    <w:rsid w:val="001A024D"/>
    <w:rsid w:val="001A6088"/>
    <w:rsid w:val="001A60E1"/>
    <w:rsid w:val="001B33AF"/>
    <w:rsid w:val="001C14C2"/>
    <w:rsid w:val="001C1C54"/>
    <w:rsid w:val="001C6604"/>
    <w:rsid w:val="001D16A4"/>
    <w:rsid w:val="001D67C7"/>
    <w:rsid w:val="001E31E0"/>
    <w:rsid w:val="001E4574"/>
    <w:rsid w:val="001E698F"/>
    <w:rsid w:val="001E74A0"/>
    <w:rsid w:val="001E78C6"/>
    <w:rsid w:val="001F014F"/>
    <w:rsid w:val="001F03C8"/>
    <w:rsid w:val="001F0ABE"/>
    <w:rsid w:val="001F1413"/>
    <w:rsid w:val="001F217A"/>
    <w:rsid w:val="001F4F9B"/>
    <w:rsid w:val="001F5371"/>
    <w:rsid w:val="001F6EF7"/>
    <w:rsid w:val="001F7570"/>
    <w:rsid w:val="002016D0"/>
    <w:rsid w:val="00202652"/>
    <w:rsid w:val="00204C72"/>
    <w:rsid w:val="00210420"/>
    <w:rsid w:val="00211B22"/>
    <w:rsid w:val="00211DBF"/>
    <w:rsid w:val="002122EB"/>
    <w:rsid w:val="00213E88"/>
    <w:rsid w:val="0021407D"/>
    <w:rsid w:val="00216DC6"/>
    <w:rsid w:val="002205D6"/>
    <w:rsid w:val="002213A7"/>
    <w:rsid w:val="0022191C"/>
    <w:rsid w:val="00223F33"/>
    <w:rsid w:val="00224A1B"/>
    <w:rsid w:val="002301FB"/>
    <w:rsid w:val="002306F7"/>
    <w:rsid w:val="00234AD6"/>
    <w:rsid w:val="00235E8C"/>
    <w:rsid w:val="00236001"/>
    <w:rsid w:val="00237A2D"/>
    <w:rsid w:val="00240950"/>
    <w:rsid w:val="00241E6A"/>
    <w:rsid w:val="00245AEA"/>
    <w:rsid w:val="00251D9D"/>
    <w:rsid w:val="00257B0F"/>
    <w:rsid w:val="002602C8"/>
    <w:rsid w:val="0026117D"/>
    <w:rsid w:val="00262284"/>
    <w:rsid w:val="002629A6"/>
    <w:rsid w:val="00270B0B"/>
    <w:rsid w:val="00270CCD"/>
    <w:rsid w:val="00270DE0"/>
    <w:rsid w:val="00272A89"/>
    <w:rsid w:val="0027686E"/>
    <w:rsid w:val="002805BE"/>
    <w:rsid w:val="00282E4A"/>
    <w:rsid w:val="002830E8"/>
    <w:rsid w:val="00283151"/>
    <w:rsid w:val="002837E0"/>
    <w:rsid w:val="00283A94"/>
    <w:rsid w:val="00283D0A"/>
    <w:rsid w:val="00291853"/>
    <w:rsid w:val="00293944"/>
    <w:rsid w:val="002950FB"/>
    <w:rsid w:val="0029568E"/>
    <w:rsid w:val="00297B94"/>
    <w:rsid w:val="00297D0F"/>
    <w:rsid w:val="002A1202"/>
    <w:rsid w:val="002A3D3F"/>
    <w:rsid w:val="002A4AB6"/>
    <w:rsid w:val="002A6139"/>
    <w:rsid w:val="002A6949"/>
    <w:rsid w:val="002B03DC"/>
    <w:rsid w:val="002B196C"/>
    <w:rsid w:val="002B1FD9"/>
    <w:rsid w:val="002B48CC"/>
    <w:rsid w:val="002B61F0"/>
    <w:rsid w:val="002C028D"/>
    <w:rsid w:val="002C308B"/>
    <w:rsid w:val="002C30C1"/>
    <w:rsid w:val="002C3E60"/>
    <w:rsid w:val="002C582C"/>
    <w:rsid w:val="002C7031"/>
    <w:rsid w:val="002D0175"/>
    <w:rsid w:val="002D1723"/>
    <w:rsid w:val="002D1923"/>
    <w:rsid w:val="002D1C8D"/>
    <w:rsid w:val="002D3FB6"/>
    <w:rsid w:val="002D4974"/>
    <w:rsid w:val="002D5C9E"/>
    <w:rsid w:val="002D710F"/>
    <w:rsid w:val="002E306D"/>
    <w:rsid w:val="002E5F2B"/>
    <w:rsid w:val="002E625D"/>
    <w:rsid w:val="002E6C6F"/>
    <w:rsid w:val="002F1E13"/>
    <w:rsid w:val="002F61C2"/>
    <w:rsid w:val="00301CCF"/>
    <w:rsid w:val="003049AE"/>
    <w:rsid w:val="00307EE4"/>
    <w:rsid w:val="003100B4"/>
    <w:rsid w:val="00310D8C"/>
    <w:rsid w:val="003120FF"/>
    <w:rsid w:val="003145DA"/>
    <w:rsid w:val="00314EE0"/>
    <w:rsid w:val="003168DA"/>
    <w:rsid w:val="003221FB"/>
    <w:rsid w:val="0032252C"/>
    <w:rsid w:val="00324105"/>
    <w:rsid w:val="0033234C"/>
    <w:rsid w:val="0033319E"/>
    <w:rsid w:val="00334C90"/>
    <w:rsid w:val="00334E29"/>
    <w:rsid w:val="00340DBD"/>
    <w:rsid w:val="00344B24"/>
    <w:rsid w:val="00354471"/>
    <w:rsid w:val="00355F67"/>
    <w:rsid w:val="003602DF"/>
    <w:rsid w:val="00360ADE"/>
    <w:rsid w:val="00360BE0"/>
    <w:rsid w:val="00362F30"/>
    <w:rsid w:val="00372236"/>
    <w:rsid w:val="00376C70"/>
    <w:rsid w:val="003775BB"/>
    <w:rsid w:val="0038198E"/>
    <w:rsid w:val="0038204D"/>
    <w:rsid w:val="00382A78"/>
    <w:rsid w:val="00382F84"/>
    <w:rsid w:val="00385CF0"/>
    <w:rsid w:val="00390AAC"/>
    <w:rsid w:val="00393E13"/>
    <w:rsid w:val="00394B53"/>
    <w:rsid w:val="00395681"/>
    <w:rsid w:val="00395DA3"/>
    <w:rsid w:val="003965DD"/>
    <w:rsid w:val="0039660F"/>
    <w:rsid w:val="00396911"/>
    <w:rsid w:val="00397C59"/>
    <w:rsid w:val="003A0B64"/>
    <w:rsid w:val="003B48F2"/>
    <w:rsid w:val="003B4AD0"/>
    <w:rsid w:val="003B6A37"/>
    <w:rsid w:val="003B6FEB"/>
    <w:rsid w:val="003B77E6"/>
    <w:rsid w:val="003C032E"/>
    <w:rsid w:val="003C06F4"/>
    <w:rsid w:val="003C17CA"/>
    <w:rsid w:val="003C1C60"/>
    <w:rsid w:val="003C3EA1"/>
    <w:rsid w:val="003C40DC"/>
    <w:rsid w:val="003D0251"/>
    <w:rsid w:val="003D140E"/>
    <w:rsid w:val="003D442E"/>
    <w:rsid w:val="003D5404"/>
    <w:rsid w:val="003D60B1"/>
    <w:rsid w:val="003D6C4E"/>
    <w:rsid w:val="003D6F4B"/>
    <w:rsid w:val="003D7B71"/>
    <w:rsid w:val="003D7FD8"/>
    <w:rsid w:val="003E1238"/>
    <w:rsid w:val="003E2B31"/>
    <w:rsid w:val="003E39C9"/>
    <w:rsid w:val="003E5657"/>
    <w:rsid w:val="003E7BDB"/>
    <w:rsid w:val="003F0BB3"/>
    <w:rsid w:val="003F2565"/>
    <w:rsid w:val="003F30E9"/>
    <w:rsid w:val="0040249B"/>
    <w:rsid w:val="004040D6"/>
    <w:rsid w:val="00407D85"/>
    <w:rsid w:val="004109BF"/>
    <w:rsid w:val="00412948"/>
    <w:rsid w:val="004157A1"/>
    <w:rsid w:val="00415DEE"/>
    <w:rsid w:val="004228CF"/>
    <w:rsid w:val="00422BAA"/>
    <w:rsid w:val="00424493"/>
    <w:rsid w:val="004247A9"/>
    <w:rsid w:val="00424C78"/>
    <w:rsid w:val="00424D66"/>
    <w:rsid w:val="00426249"/>
    <w:rsid w:val="00426D59"/>
    <w:rsid w:val="00427FC9"/>
    <w:rsid w:val="004319D1"/>
    <w:rsid w:val="00435F2E"/>
    <w:rsid w:val="00437DE8"/>
    <w:rsid w:val="004429DA"/>
    <w:rsid w:val="00442B3E"/>
    <w:rsid w:val="0044414E"/>
    <w:rsid w:val="004448DC"/>
    <w:rsid w:val="00446D7B"/>
    <w:rsid w:val="0045013D"/>
    <w:rsid w:val="004523CB"/>
    <w:rsid w:val="00463CCB"/>
    <w:rsid w:val="004641BF"/>
    <w:rsid w:val="004665C4"/>
    <w:rsid w:val="004717C7"/>
    <w:rsid w:val="00473279"/>
    <w:rsid w:val="004742D9"/>
    <w:rsid w:val="00476C8D"/>
    <w:rsid w:val="00481C5C"/>
    <w:rsid w:val="00485C96"/>
    <w:rsid w:val="0049275E"/>
    <w:rsid w:val="00494015"/>
    <w:rsid w:val="00497A17"/>
    <w:rsid w:val="004A1C5E"/>
    <w:rsid w:val="004A1D72"/>
    <w:rsid w:val="004A210E"/>
    <w:rsid w:val="004A294B"/>
    <w:rsid w:val="004A39FA"/>
    <w:rsid w:val="004A591C"/>
    <w:rsid w:val="004A6493"/>
    <w:rsid w:val="004A6A8B"/>
    <w:rsid w:val="004B32AA"/>
    <w:rsid w:val="004B5174"/>
    <w:rsid w:val="004B5A66"/>
    <w:rsid w:val="004B5AEF"/>
    <w:rsid w:val="004B65B1"/>
    <w:rsid w:val="004C041D"/>
    <w:rsid w:val="004C3B13"/>
    <w:rsid w:val="004C5B0C"/>
    <w:rsid w:val="004C7140"/>
    <w:rsid w:val="004D12F6"/>
    <w:rsid w:val="004D357F"/>
    <w:rsid w:val="004D552A"/>
    <w:rsid w:val="004D6F51"/>
    <w:rsid w:val="004D6FE1"/>
    <w:rsid w:val="004D76CF"/>
    <w:rsid w:val="004E162D"/>
    <w:rsid w:val="004E26CF"/>
    <w:rsid w:val="004E3648"/>
    <w:rsid w:val="004E402C"/>
    <w:rsid w:val="004E45E0"/>
    <w:rsid w:val="004E600B"/>
    <w:rsid w:val="004E7696"/>
    <w:rsid w:val="004E7EDB"/>
    <w:rsid w:val="004F1795"/>
    <w:rsid w:val="004F208D"/>
    <w:rsid w:val="004F6104"/>
    <w:rsid w:val="00502912"/>
    <w:rsid w:val="00507BCB"/>
    <w:rsid w:val="00511BFC"/>
    <w:rsid w:val="00515F5C"/>
    <w:rsid w:val="00522F05"/>
    <w:rsid w:val="00523850"/>
    <w:rsid w:val="00525D66"/>
    <w:rsid w:val="005264F4"/>
    <w:rsid w:val="00526B72"/>
    <w:rsid w:val="0053605B"/>
    <w:rsid w:val="005402E2"/>
    <w:rsid w:val="00542E84"/>
    <w:rsid w:val="0054508F"/>
    <w:rsid w:val="00550671"/>
    <w:rsid w:val="0055596E"/>
    <w:rsid w:val="00563B73"/>
    <w:rsid w:val="005644C3"/>
    <w:rsid w:val="0056455F"/>
    <w:rsid w:val="005659D8"/>
    <w:rsid w:val="00577036"/>
    <w:rsid w:val="00577BFC"/>
    <w:rsid w:val="00584E41"/>
    <w:rsid w:val="00585D5C"/>
    <w:rsid w:val="0059254A"/>
    <w:rsid w:val="00595FCC"/>
    <w:rsid w:val="005965E4"/>
    <w:rsid w:val="00597004"/>
    <w:rsid w:val="005A1F3F"/>
    <w:rsid w:val="005A2433"/>
    <w:rsid w:val="005A419D"/>
    <w:rsid w:val="005A43BB"/>
    <w:rsid w:val="005A57AB"/>
    <w:rsid w:val="005B0D57"/>
    <w:rsid w:val="005B19B5"/>
    <w:rsid w:val="005B245F"/>
    <w:rsid w:val="005B40B2"/>
    <w:rsid w:val="005B6192"/>
    <w:rsid w:val="005C0418"/>
    <w:rsid w:val="005C4C19"/>
    <w:rsid w:val="005C6103"/>
    <w:rsid w:val="005D127B"/>
    <w:rsid w:val="005D24A8"/>
    <w:rsid w:val="005D55E9"/>
    <w:rsid w:val="005E0E73"/>
    <w:rsid w:val="005E43F6"/>
    <w:rsid w:val="005E491E"/>
    <w:rsid w:val="005E67E0"/>
    <w:rsid w:val="005E7281"/>
    <w:rsid w:val="005E7AFB"/>
    <w:rsid w:val="005F0C71"/>
    <w:rsid w:val="005F2560"/>
    <w:rsid w:val="005F7907"/>
    <w:rsid w:val="00600206"/>
    <w:rsid w:val="006011D9"/>
    <w:rsid w:val="006012DE"/>
    <w:rsid w:val="006020F9"/>
    <w:rsid w:val="00602360"/>
    <w:rsid w:val="00603509"/>
    <w:rsid w:val="006049D6"/>
    <w:rsid w:val="00610412"/>
    <w:rsid w:val="00611ACA"/>
    <w:rsid w:val="0061646D"/>
    <w:rsid w:val="00620BB1"/>
    <w:rsid w:val="00626A44"/>
    <w:rsid w:val="00632390"/>
    <w:rsid w:val="00634871"/>
    <w:rsid w:val="00644381"/>
    <w:rsid w:val="006446F9"/>
    <w:rsid w:val="00646AF3"/>
    <w:rsid w:val="00652AF7"/>
    <w:rsid w:val="00653836"/>
    <w:rsid w:val="00654649"/>
    <w:rsid w:val="006553B5"/>
    <w:rsid w:val="00656424"/>
    <w:rsid w:val="00663BFA"/>
    <w:rsid w:val="006644A9"/>
    <w:rsid w:val="006674F2"/>
    <w:rsid w:val="00667A77"/>
    <w:rsid w:val="00671307"/>
    <w:rsid w:val="0067286A"/>
    <w:rsid w:val="00673B8E"/>
    <w:rsid w:val="006805B3"/>
    <w:rsid w:val="00680ED1"/>
    <w:rsid w:val="00680FAB"/>
    <w:rsid w:val="00683815"/>
    <w:rsid w:val="006838FF"/>
    <w:rsid w:val="0068483C"/>
    <w:rsid w:val="006864EA"/>
    <w:rsid w:val="006912F9"/>
    <w:rsid w:val="006916E5"/>
    <w:rsid w:val="00692F8D"/>
    <w:rsid w:val="00693F20"/>
    <w:rsid w:val="00696B41"/>
    <w:rsid w:val="006A22BE"/>
    <w:rsid w:val="006A2350"/>
    <w:rsid w:val="006A2CDD"/>
    <w:rsid w:val="006A3EB7"/>
    <w:rsid w:val="006A47A4"/>
    <w:rsid w:val="006A6E28"/>
    <w:rsid w:val="006A6F8F"/>
    <w:rsid w:val="006A7423"/>
    <w:rsid w:val="006B007B"/>
    <w:rsid w:val="006B345D"/>
    <w:rsid w:val="006B3CD3"/>
    <w:rsid w:val="006B4E1F"/>
    <w:rsid w:val="006B6308"/>
    <w:rsid w:val="006B66D1"/>
    <w:rsid w:val="006B7911"/>
    <w:rsid w:val="006C09FD"/>
    <w:rsid w:val="006C1541"/>
    <w:rsid w:val="006C347B"/>
    <w:rsid w:val="006C64A6"/>
    <w:rsid w:val="006D06C2"/>
    <w:rsid w:val="006D6E3B"/>
    <w:rsid w:val="006D7A56"/>
    <w:rsid w:val="006E2A2B"/>
    <w:rsid w:val="006E2F09"/>
    <w:rsid w:val="006E5F9F"/>
    <w:rsid w:val="006E6376"/>
    <w:rsid w:val="006F1670"/>
    <w:rsid w:val="006F197A"/>
    <w:rsid w:val="006F3A00"/>
    <w:rsid w:val="006F48C3"/>
    <w:rsid w:val="006F4CBB"/>
    <w:rsid w:val="006F5310"/>
    <w:rsid w:val="006F6B30"/>
    <w:rsid w:val="006F7F82"/>
    <w:rsid w:val="007015F2"/>
    <w:rsid w:val="00701CDA"/>
    <w:rsid w:val="007023E7"/>
    <w:rsid w:val="00703705"/>
    <w:rsid w:val="00705C5D"/>
    <w:rsid w:val="00711082"/>
    <w:rsid w:val="007157BC"/>
    <w:rsid w:val="00723485"/>
    <w:rsid w:val="00723E29"/>
    <w:rsid w:val="0072430F"/>
    <w:rsid w:val="00726DDA"/>
    <w:rsid w:val="00727932"/>
    <w:rsid w:val="007313B3"/>
    <w:rsid w:val="007321F9"/>
    <w:rsid w:val="00733695"/>
    <w:rsid w:val="007359D8"/>
    <w:rsid w:val="00736052"/>
    <w:rsid w:val="00736A96"/>
    <w:rsid w:val="00740516"/>
    <w:rsid w:val="00742610"/>
    <w:rsid w:val="00742E69"/>
    <w:rsid w:val="00744DC3"/>
    <w:rsid w:val="0075511F"/>
    <w:rsid w:val="00757147"/>
    <w:rsid w:val="007571ED"/>
    <w:rsid w:val="00757204"/>
    <w:rsid w:val="007603E1"/>
    <w:rsid w:val="007704DB"/>
    <w:rsid w:val="00770BD3"/>
    <w:rsid w:val="0077184A"/>
    <w:rsid w:val="00772AB3"/>
    <w:rsid w:val="007738B0"/>
    <w:rsid w:val="00776B03"/>
    <w:rsid w:val="00777408"/>
    <w:rsid w:val="007832EC"/>
    <w:rsid w:val="00783FC5"/>
    <w:rsid w:val="00784C27"/>
    <w:rsid w:val="007853E1"/>
    <w:rsid w:val="00787C9F"/>
    <w:rsid w:val="0079179E"/>
    <w:rsid w:val="00793AB8"/>
    <w:rsid w:val="00793CD0"/>
    <w:rsid w:val="007974BB"/>
    <w:rsid w:val="00797E4E"/>
    <w:rsid w:val="007A4A9B"/>
    <w:rsid w:val="007A692C"/>
    <w:rsid w:val="007A6D2D"/>
    <w:rsid w:val="007B04F2"/>
    <w:rsid w:val="007B56AB"/>
    <w:rsid w:val="007C1CB9"/>
    <w:rsid w:val="007C1DAD"/>
    <w:rsid w:val="007C6A85"/>
    <w:rsid w:val="007C6B07"/>
    <w:rsid w:val="007D396C"/>
    <w:rsid w:val="007D5DA0"/>
    <w:rsid w:val="007D619F"/>
    <w:rsid w:val="007E2867"/>
    <w:rsid w:val="007E3585"/>
    <w:rsid w:val="007E3EFB"/>
    <w:rsid w:val="007E7A6C"/>
    <w:rsid w:val="007F044A"/>
    <w:rsid w:val="007F0C39"/>
    <w:rsid w:val="007F649F"/>
    <w:rsid w:val="008007D5"/>
    <w:rsid w:val="00802749"/>
    <w:rsid w:val="008030DE"/>
    <w:rsid w:val="0080378F"/>
    <w:rsid w:val="008068E7"/>
    <w:rsid w:val="00806A71"/>
    <w:rsid w:val="008074D9"/>
    <w:rsid w:val="00810648"/>
    <w:rsid w:val="0081180D"/>
    <w:rsid w:val="008121A8"/>
    <w:rsid w:val="008127D8"/>
    <w:rsid w:val="00822974"/>
    <w:rsid w:val="00824330"/>
    <w:rsid w:val="0082451F"/>
    <w:rsid w:val="008275A8"/>
    <w:rsid w:val="008306F1"/>
    <w:rsid w:val="00830C06"/>
    <w:rsid w:val="00833220"/>
    <w:rsid w:val="00834E53"/>
    <w:rsid w:val="008368B6"/>
    <w:rsid w:val="008370E1"/>
    <w:rsid w:val="00837768"/>
    <w:rsid w:val="008404A6"/>
    <w:rsid w:val="00840BBC"/>
    <w:rsid w:val="00844A55"/>
    <w:rsid w:val="00852305"/>
    <w:rsid w:val="008531C6"/>
    <w:rsid w:val="008537B8"/>
    <w:rsid w:val="00855B08"/>
    <w:rsid w:val="00855C13"/>
    <w:rsid w:val="00857E47"/>
    <w:rsid w:val="00860782"/>
    <w:rsid w:val="0086164E"/>
    <w:rsid w:val="00864D3B"/>
    <w:rsid w:val="00867AFF"/>
    <w:rsid w:val="00867CE2"/>
    <w:rsid w:val="00867EC0"/>
    <w:rsid w:val="008710F4"/>
    <w:rsid w:val="00872026"/>
    <w:rsid w:val="00873D46"/>
    <w:rsid w:val="00877025"/>
    <w:rsid w:val="008779BA"/>
    <w:rsid w:val="00884498"/>
    <w:rsid w:val="008871F3"/>
    <w:rsid w:val="008922FC"/>
    <w:rsid w:val="00894047"/>
    <w:rsid w:val="00894A48"/>
    <w:rsid w:val="008978BF"/>
    <w:rsid w:val="008A29E0"/>
    <w:rsid w:val="008A68D5"/>
    <w:rsid w:val="008A69B6"/>
    <w:rsid w:val="008B2406"/>
    <w:rsid w:val="008B4F19"/>
    <w:rsid w:val="008B6838"/>
    <w:rsid w:val="008B7253"/>
    <w:rsid w:val="008B7B5F"/>
    <w:rsid w:val="008B7F8C"/>
    <w:rsid w:val="008C04C1"/>
    <w:rsid w:val="008C1C58"/>
    <w:rsid w:val="008C1F87"/>
    <w:rsid w:val="008C2095"/>
    <w:rsid w:val="008C68B2"/>
    <w:rsid w:val="008C7D4F"/>
    <w:rsid w:val="008D14F1"/>
    <w:rsid w:val="008D1F0C"/>
    <w:rsid w:val="008D374C"/>
    <w:rsid w:val="008D4821"/>
    <w:rsid w:val="008D64F3"/>
    <w:rsid w:val="008E395F"/>
    <w:rsid w:val="008E5508"/>
    <w:rsid w:val="008E5A3F"/>
    <w:rsid w:val="008E6C3D"/>
    <w:rsid w:val="008E7E45"/>
    <w:rsid w:val="008F1F3B"/>
    <w:rsid w:val="008F2D0B"/>
    <w:rsid w:val="008F6123"/>
    <w:rsid w:val="008F6728"/>
    <w:rsid w:val="00902435"/>
    <w:rsid w:val="009040A1"/>
    <w:rsid w:val="009045D4"/>
    <w:rsid w:val="00910B32"/>
    <w:rsid w:val="00911CBD"/>
    <w:rsid w:val="009128F2"/>
    <w:rsid w:val="00913117"/>
    <w:rsid w:val="009132C2"/>
    <w:rsid w:val="0092158C"/>
    <w:rsid w:val="0092707B"/>
    <w:rsid w:val="0092791C"/>
    <w:rsid w:val="009315FD"/>
    <w:rsid w:val="00931A54"/>
    <w:rsid w:val="009332A9"/>
    <w:rsid w:val="00933C9E"/>
    <w:rsid w:val="00935B9C"/>
    <w:rsid w:val="009362A0"/>
    <w:rsid w:val="009363CD"/>
    <w:rsid w:val="009377FF"/>
    <w:rsid w:val="009379A8"/>
    <w:rsid w:val="00937ED5"/>
    <w:rsid w:val="00940BD6"/>
    <w:rsid w:val="00942205"/>
    <w:rsid w:val="009465B4"/>
    <w:rsid w:val="00946748"/>
    <w:rsid w:val="00947062"/>
    <w:rsid w:val="00950AAF"/>
    <w:rsid w:val="00950DE4"/>
    <w:rsid w:val="0095189B"/>
    <w:rsid w:val="00953050"/>
    <w:rsid w:val="00954756"/>
    <w:rsid w:val="009621E6"/>
    <w:rsid w:val="00963769"/>
    <w:rsid w:val="0096421A"/>
    <w:rsid w:val="00964AA6"/>
    <w:rsid w:val="00967C9A"/>
    <w:rsid w:val="0098441D"/>
    <w:rsid w:val="0098533D"/>
    <w:rsid w:val="00987F31"/>
    <w:rsid w:val="0099070E"/>
    <w:rsid w:val="00991AA5"/>
    <w:rsid w:val="009927D7"/>
    <w:rsid w:val="00992FA9"/>
    <w:rsid w:val="009A4505"/>
    <w:rsid w:val="009A5D45"/>
    <w:rsid w:val="009A6275"/>
    <w:rsid w:val="009A72DA"/>
    <w:rsid w:val="009B1E50"/>
    <w:rsid w:val="009B2C9E"/>
    <w:rsid w:val="009B3830"/>
    <w:rsid w:val="009B4D53"/>
    <w:rsid w:val="009B511A"/>
    <w:rsid w:val="009B7452"/>
    <w:rsid w:val="009C0A2B"/>
    <w:rsid w:val="009C4A1C"/>
    <w:rsid w:val="009D06C7"/>
    <w:rsid w:val="009D0AAF"/>
    <w:rsid w:val="009D1FED"/>
    <w:rsid w:val="009D6B2C"/>
    <w:rsid w:val="009D75CF"/>
    <w:rsid w:val="009E222D"/>
    <w:rsid w:val="009E4017"/>
    <w:rsid w:val="009E50B5"/>
    <w:rsid w:val="009E6049"/>
    <w:rsid w:val="009F102F"/>
    <w:rsid w:val="009F1FB9"/>
    <w:rsid w:val="009F2B00"/>
    <w:rsid w:val="009F45D6"/>
    <w:rsid w:val="009F52E7"/>
    <w:rsid w:val="009F57B4"/>
    <w:rsid w:val="00A04EC9"/>
    <w:rsid w:val="00A123BE"/>
    <w:rsid w:val="00A13241"/>
    <w:rsid w:val="00A13AAA"/>
    <w:rsid w:val="00A151B0"/>
    <w:rsid w:val="00A15C7B"/>
    <w:rsid w:val="00A16ACE"/>
    <w:rsid w:val="00A20B31"/>
    <w:rsid w:val="00A21DE2"/>
    <w:rsid w:val="00A21F74"/>
    <w:rsid w:val="00A22EEA"/>
    <w:rsid w:val="00A242A9"/>
    <w:rsid w:val="00A2455C"/>
    <w:rsid w:val="00A24D6D"/>
    <w:rsid w:val="00A26069"/>
    <w:rsid w:val="00A32759"/>
    <w:rsid w:val="00A3342F"/>
    <w:rsid w:val="00A36655"/>
    <w:rsid w:val="00A36DAA"/>
    <w:rsid w:val="00A42C66"/>
    <w:rsid w:val="00A475B6"/>
    <w:rsid w:val="00A50647"/>
    <w:rsid w:val="00A51A33"/>
    <w:rsid w:val="00A51FEE"/>
    <w:rsid w:val="00A549F7"/>
    <w:rsid w:val="00A55422"/>
    <w:rsid w:val="00A558E0"/>
    <w:rsid w:val="00A55B0A"/>
    <w:rsid w:val="00A566BD"/>
    <w:rsid w:val="00A574A1"/>
    <w:rsid w:val="00A57694"/>
    <w:rsid w:val="00A601E3"/>
    <w:rsid w:val="00A602D6"/>
    <w:rsid w:val="00A62E83"/>
    <w:rsid w:val="00A639FB"/>
    <w:rsid w:val="00A64A70"/>
    <w:rsid w:val="00A67715"/>
    <w:rsid w:val="00A710C8"/>
    <w:rsid w:val="00A711C6"/>
    <w:rsid w:val="00A7176F"/>
    <w:rsid w:val="00A744E4"/>
    <w:rsid w:val="00A75127"/>
    <w:rsid w:val="00A75EA7"/>
    <w:rsid w:val="00A77468"/>
    <w:rsid w:val="00A8133C"/>
    <w:rsid w:val="00A83CFC"/>
    <w:rsid w:val="00A84586"/>
    <w:rsid w:val="00A84A22"/>
    <w:rsid w:val="00A868AE"/>
    <w:rsid w:val="00A86C4D"/>
    <w:rsid w:val="00A86F06"/>
    <w:rsid w:val="00A96B50"/>
    <w:rsid w:val="00A9710A"/>
    <w:rsid w:val="00A9766C"/>
    <w:rsid w:val="00A97F3A"/>
    <w:rsid w:val="00AA1003"/>
    <w:rsid w:val="00AA1243"/>
    <w:rsid w:val="00AA16EC"/>
    <w:rsid w:val="00AA16FF"/>
    <w:rsid w:val="00AA2AFE"/>
    <w:rsid w:val="00AA2CB1"/>
    <w:rsid w:val="00AA37EA"/>
    <w:rsid w:val="00AA3D71"/>
    <w:rsid w:val="00AA3FB7"/>
    <w:rsid w:val="00AA4631"/>
    <w:rsid w:val="00AA488A"/>
    <w:rsid w:val="00AA56C4"/>
    <w:rsid w:val="00AA5962"/>
    <w:rsid w:val="00AB2C2B"/>
    <w:rsid w:val="00AB3195"/>
    <w:rsid w:val="00AB5408"/>
    <w:rsid w:val="00AB5723"/>
    <w:rsid w:val="00AC015D"/>
    <w:rsid w:val="00AC1F30"/>
    <w:rsid w:val="00AC3752"/>
    <w:rsid w:val="00AC38AE"/>
    <w:rsid w:val="00AC4105"/>
    <w:rsid w:val="00AC4745"/>
    <w:rsid w:val="00AC579E"/>
    <w:rsid w:val="00AC5B22"/>
    <w:rsid w:val="00AC6652"/>
    <w:rsid w:val="00AC702C"/>
    <w:rsid w:val="00AD3276"/>
    <w:rsid w:val="00AD6C98"/>
    <w:rsid w:val="00AD76A1"/>
    <w:rsid w:val="00AE10B1"/>
    <w:rsid w:val="00AE1E94"/>
    <w:rsid w:val="00AE388B"/>
    <w:rsid w:val="00AE3BF0"/>
    <w:rsid w:val="00AE5FD8"/>
    <w:rsid w:val="00AF31EC"/>
    <w:rsid w:val="00AF7B95"/>
    <w:rsid w:val="00B0255A"/>
    <w:rsid w:val="00B04919"/>
    <w:rsid w:val="00B07B97"/>
    <w:rsid w:val="00B1368D"/>
    <w:rsid w:val="00B151AD"/>
    <w:rsid w:val="00B23FC2"/>
    <w:rsid w:val="00B300EE"/>
    <w:rsid w:val="00B32E97"/>
    <w:rsid w:val="00B34050"/>
    <w:rsid w:val="00B3570E"/>
    <w:rsid w:val="00B40934"/>
    <w:rsid w:val="00B40BE1"/>
    <w:rsid w:val="00B41BA9"/>
    <w:rsid w:val="00B42D35"/>
    <w:rsid w:val="00B51232"/>
    <w:rsid w:val="00B53F06"/>
    <w:rsid w:val="00B548D4"/>
    <w:rsid w:val="00B56C96"/>
    <w:rsid w:val="00B6048F"/>
    <w:rsid w:val="00B60618"/>
    <w:rsid w:val="00B63E2D"/>
    <w:rsid w:val="00B648C3"/>
    <w:rsid w:val="00B654D1"/>
    <w:rsid w:val="00B65E9C"/>
    <w:rsid w:val="00B66DCE"/>
    <w:rsid w:val="00B6730D"/>
    <w:rsid w:val="00B71218"/>
    <w:rsid w:val="00B721DB"/>
    <w:rsid w:val="00B73C61"/>
    <w:rsid w:val="00B74CAC"/>
    <w:rsid w:val="00B769D6"/>
    <w:rsid w:val="00B7753C"/>
    <w:rsid w:val="00B845A8"/>
    <w:rsid w:val="00B84C9E"/>
    <w:rsid w:val="00B85F47"/>
    <w:rsid w:val="00B860E8"/>
    <w:rsid w:val="00B87A73"/>
    <w:rsid w:val="00B938DA"/>
    <w:rsid w:val="00B974B7"/>
    <w:rsid w:val="00BA0F64"/>
    <w:rsid w:val="00BA481C"/>
    <w:rsid w:val="00BA5B3C"/>
    <w:rsid w:val="00BB40AC"/>
    <w:rsid w:val="00BB51D8"/>
    <w:rsid w:val="00BC030D"/>
    <w:rsid w:val="00BC0535"/>
    <w:rsid w:val="00BC09A5"/>
    <w:rsid w:val="00BC1313"/>
    <w:rsid w:val="00BC42F6"/>
    <w:rsid w:val="00BC7EE3"/>
    <w:rsid w:val="00BD2198"/>
    <w:rsid w:val="00BD29D2"/>
    <w:rsid w:val="00BD7228"/>
    <w:rsid w:val="00BE01B2"/>
    <w:rsid w:val="00BE035C"/>
    <w:rsid w:val="00BE24C4"/>
    <w:rsid w:val="00BE3F2F"/>
    <w:rsid w:val="00BE617E"/>
    <w:rsid w:val="00BF009B"/>
    <w:rsid w:val="00BF0ADD"/>
    <w:rsid w:val="00BF58F0"/>
    <w:rsid w:val="00C036F3"/>
    <w:rsid w:val="00C0422D"/>
    <w:rsid w:val="00C04C63"/>
    <w:rsid w:val="00C07655"/>
    <w:rsid w:val="00C1007F"/>
    <w:rsid w:val="00C11F6D"/>
    <w:rsid w:val="00C130B8"/>
    <w:rsid w:val="00C140D9"/>
    <w:rsid w:val="00C14C01"/>
    <w:rsid w:val="00C17561"/>
    <w:rsid w:val="00C214D4"/>
    <w:rsid w:val="00C23365"/>
    <w:rsid w:val="00C262B5"/>
    <w:rsid w:val="00C2654A"/>
    <w:rsid w:val="00C26771"/>
    <w:rsid w:val="00C26E35"/>
    <w:rsid w:val="00C3164E"/>
    <w:rsid w:val="00C3450F"/>
    <w:rsid w:val="00C3489B"/>
    <w:rsid w:val="00C3540D"/>
    <w:rsid w:val="00C3666B"/>
    <w:rsid w:val="00C45850"/>
    <w:rsid w:val="00C53539"/>
    <w:rsid w:val="00C54534"/>
    <w:rsid w:val="00C615AF"/>
    <w:rsid w:val="00C62AB6"/>
    <w:rsid w:val="00C64671"/>
    <w:rsid w:val="00C64FE1"/>
    <w:rsid w:val="00C6536A"/>
    <w:rsid w:val="00C669AD"/>
    <w:rsid w:val="00C67E78"/>
    <w:rsid w:val="00C7170E"/>
    <w:rsid w:val="00C73803"/>
    <w:rsid w:val="00C73C4D"/>
    <w:rsid w:val="00C77640"/>
    <w:rsid w:val="00C77B00"/>
    <w:rsid w:val="00C80225"/>
    <w:rsid w:val="00C81E5E"/>
    <w:rsid w:val="00C83BFD"/>
    <w:rsid w:val="00C83D27"/>
    <w:rsid w:val="00C83DA5"/>
    <w:rsid w:val="00C845EA"/>
    <w:rsid w:val="00C85029"/>
    <w:rsid w:val="00C866B9"/>
    <w:rsid w:val="00C8690C"/>
    <w:rsid w:val="00C91FBE"/>
    <w:rsid w:val="00C92052"/>
    <w:rsid w:val="00C92E9C"/>
    <w:rsid w:val="00C9638C"/>
    <w:rsid w:val="00C968CC"/>
    <w:rsid w:val="00CA7746"/>
    <w:rsid w:val="00CB1167"/>
    <w:rsid w:val="00CB2D00"/>
    <w:rsid w:val="00CB3275"/>
    <w:rsid w:val="00CB4088"/>
    <w:rsid w:val="00CB730B"/>
    <w:rsid w:val="00CB74B2"/>
    <w:rsid w:val="00CB7746"/>
    <w:rsid w:val="00CC1F78"/>
    <w:rsid w:val="00CC3AF4"/>
    <w:rsid w:val="00CC5D8A"/>
    <w:rsid w:val="00CD3817"/>
    <w:rsid w:val="00CD494E"/>
    <w:rsid w:val="00CD57D7"/>
    <w:rsid w:val="00CD5DF4"/>
    <w:rsid w:val="00CE17E1"/>
    <w:rsid w:val="00CE35AA"/>
    <w:rsid w:val="00CE64C0"/>
    <w:rsid w:val="00CE6D97"/>
    <w:rsid w:val="00CF01D9"/>
    <w:rsid w:val="00CF3DD0"/>
    <w:rsid w:val="00D039D3"/>
    <w:rsid w:val="00D0681F"/>
    <w:rsid w:val="00D15135"/>
    <w:rsid w:val="00D17A36"/>
    <w:rsid w:val="00D17C72"/>
    <w:rsid w:val="00D227FD"/>
    <w:rsid w:val="00D24755"/>
    <w:rsid w:val="00D247E3"/>
    <w:rsid w:val="00D30FC1"/>
    <w:rsid w:val="00D316E8"/>
    <w:rsid w:val="00D32B39"/>
    <w:rsid w:val="00D33E12"/>
    <w:rsid w:val="00D34CE8"/>
    <w:rsid w:val="00D4029E"/>
    <w:rsid w:val="00D41402"/>
    <w:rsid w:val="00D438BB"/>
    <w:rsid w:val="00D43C6D"/>
    <w:rsid w:val="00D45D12"/>
    <w:rsid w:val="00D469E0"/>
    <w:rsid w:val="00D46DD9"/>
    <w:rsid w:val="00D512B5"/>
    <w:rsid w:val="00D514F7"/>
    <w:rsid w:val="00D5508D"/>
    <w:rsid w:val="00D55ECD"/>
    <w:rsid w:val="00D60298"/>
    <w:rsid w:val="00D63DF5"/>
    <w:rsid w:val="00D64A64"/>
    <w:rsid w:val="00D64DB1"/>
    <w:rsid w:val="00D67E24"/>
    <w:rsid w:val="00D74A65"/>
    <w:rsid w:val="00D75DC8"/>
    <w:rsid w:val="00D859CC"/>
    <w:rsid w:val="00D86F11"/>
    <w:rsid w:val="00D93ADE"/>
    <w:rsid w:val="00D94410"/>
    <w:rsid w:val="00DA27F9"/>
    <w:rsid w:val="00DA379B"/>
    <w:rsid w:val="00DA52D3"/>
    <w:rsid w:val="00DB09E4"/>
    <w:rsid w:val="00DB1989"/>
    <w:rsid w:val="00DB6EFF"/>
    <w:rsid w:val="00DB70C2"/>
    <w:rsid w:val="00DC03AE"/>
    <w:rsid w:val="00DC19C6"/>
    <w:rsid w:val="00DC45B4"/>
    <w:rsid w:val="00DC4EB9"/>
    <w:rsid w:val="00DC692B"/>
    <w:rsid w:val="00DD07DA"/>
    <w:rsid w:val="00DD1E29"/>
    <w:rsid w:val="00DD21F2"/>
    <w:rsid w:val="00DD3993"/>
    <w:rsid w:val="00DD5406"/>
    <w:rsid w:val="00DE23B8"/>
    <w:rsid w:val="00DE2414"/>
    <w:rsid w:val="00DE2C8F"/>
    <w:rsid w:val="00DE4339"/>
    <w:rsid w:val="00DE524B"/>
    <w:rsid w:val="00DF08DE"/>
    <w:rsid w:val="00DF1EBE"/>
    <w:rsid w:val="00DF2770"/>
    <w:rsid w:val="00DF277E"/>
    <w:rsid w:val="00DF439F"/>
    <w:rsid w:val="00DF5177"/>
    <w:rsid w:val="00DF5E24"/>
    <w:rsid w:val="00E02AAA"/>
    <w:rsid w:val="00E05102"/>
    <w:rsid w:val="00E05F3F"/>
    <w:rsid w:val="00E10D0D"/>
    <w:rsid w:val="00E10DA3"/>
    <w:rsid w:val="00E11350"/>
    <w:rsid w:val="00E1502E"/>
    <w:rsid w:val="00E22151"/>
    <w:rsid w:val="00E22A00"/>
    <w:rsid w:val="00E2303F"/>
    <w:rsid w:val="00E23064"/>
    <w:rsid w:val="00E2331B"/>
    <w:rsid w:val="00E24E6D"/>
    <w:rsid w:val="00E24FBD"/>
    <w:rsid w:val="00E319DA"/>
    <w:rsid w:val="00E33314"/>
    <w:rsid w:val="00E35805"/>
    <w:rsid w:val="00E373F3"/>
    <w:rsid w:val="00E4671D"/>
    <w:rsid w:val="00E50CB9"/>
    <w:rsid w:val="00E522D0"/>
    <w:rsid w:val="00E57CE8"/>
    <w:rsid w:val="00E66E1A"/>
    <w:rsid w:val="00E66F8A"/>
    <w:rsid w:val="00E67227"/>
    <w:rsid w:val="00E67F89"/>
    <w:rsid w:val="00E70C8E"/>
    <w:rsid w:val="00E72CA2"/>
    <w:rsid w:val="00E73C2E"/>
    <w:rsid w:val="00E75AAA"/>
    <w:rsid w:val="00E77899"/>
    <w:rsid w:val="00E80809"/>
    <w:rsid w:val="00E82AD4"/>
    <w:rsid w:val="00E82DE4"/>
    <w:rsid w:val="00E870EF"/>
    <w:rsid w:val="00E90D06"/>
    <w:rsid w:val="00E9772A"/>
    <w:rsid w:val="00EA0BE4"/>
    <w:rsid w:val="00EA247E"/>
    <w:rsid w:val="00EA38B5"/>
    <w:rsid w:val="00EA7202"/>
    <w:rsid w:val="00EB094E"/>
    <w:rsid w:val="00EB0CD5"/>
    <w:rsid w:val="00EB3793"/>
    <w:rsid w:val="00EB5082"/>
    <w:rsid w:val="00EB5735"/>
    <w:rsid w:val="00EB6D01"/>
    <w:rsid w:val="00EB7175"/>
    <w:rsid w:val="00EC3A2D"/>
    <w:rsid w:val="00EC49A8"/>
    <w:rsid w:val="00EC506A"/>
    <w:rsid w:val="00EC5C0F"/>
    <w:rsid w:val="00EC7EEB"/>
    <w:rsid w:val="00ED03E0"/>
    <w:rsid w:val="00ED0C27"/>
    <w:rsid w:val="00ED154B"/>
    <w:rsid w:val="00ED225B"/>
    <w:rsid w:val="00ED304B"/>
    <w:rsid w:val="00ED3499"/>
    <w:rsid w:val="00ED3579"/>
    <w:rsid w:val="00ED62B2"/>
    <w:rsid w:val="00ED69FD"/>
    <w:rsid w:val="00EE1AA4"/>
    <w:rsid w:val="00EE239E"/>
    <w:rsid w:val="00EE49A6"/>
    <w:rsid w:val="00EE5325"/>
    <w:rsid w:val="00EE5F5E"/>
    <w:rsid w:val="00EF03A1"/>
    <w:rsid w:val="00EF561F"/>
    <w:rsid w:val="00EF6C84"/>
    <w:rsid w:val="00EF7F72"/>
    <w:rsid w:val="00F03448"/>
    <w:rsid w:val="00F075DB"/>
    <w:rsid w:val="00F11762"/>
    <w:rsid w:val="00F11D98"/>
    <w:rsid w:val="00F12678"/>
    <w:rsid w:val="00F13F4D"/>
    <w:rsid w:val="00F14961"/>
    <w:rsid w:val="00F15200"/>
    <w:rsid w:val="00F158A7"/>
    <w:rsid w:val="00F17A70"/>
    <w:rsid w:val="00F2106F"/>
    <w:rsid w:val="00F23563"/>
    <w:rsid w:val="00F25059"/>
    <w:rsid w:val="00F2541C"/>
    <w:rsid w:val="00F276E4"/>
    <w:rsid w:val="00F27A03"/>
    <w:rsid w:val="00F32EA9"/>
    <w:rsid w:val="00F3315F"/>
    <w:rsid w:val="00F37393"/>
    <w:rsid w:val="00F376AB"/>
    <w:rsid w:val="00F41742"/>
    <w:rsid w:val="00F426C2"/>
    <w:rsid w:val="00F46CA9"/>
    <w:rsid w:val="00F5092A"/>
    <w:rsid w:val="00F530AA"/>
    <w:rsid w:val="00F5364F"/>
    <w:rsid w:val="00F544AB"/>
    <w:rsid w:val="00F555E7"/>
    <w:rsid w:val="00F55D34"/>
    <w:rsid w:val="00F60DE4"/>
    <w:rsid w:val="00F616B7"/>
    <w:rsid w:val="00F620AD"/>
    <w:rsid w:val="00F64CFD"/>
    <w:rsid w:val="00F67587"/>
    <w:rsid w:val="00F67B9D"/>
    <w:rsid w:val="00F70DF1"/>
    <w:rsid w:val="00F7587D"/>
    <w:rsid w:val="00F7591F"/>
    <w:rsid w:val="00F760B7"/>
    <w:rsid w:val="00F77DD7"/>
    <w:rsid w:val="00F83FA6"/>
    <w:rsid w:val="00F85C4F"/>
    <w:rsid w:val="00F92951"/>
    <w:rsid w:val="00F96023"/>
    <w:rsid w:val="00F97178"/>
    <w:rsid w:val="00F9783A"/>
    <w:rsid w:val="00FA00BC"/>
    <w:rsid w:val="00FA2368"/>
    <w:rsid w:val="00FA2FC4"/>
    <w:rsid w:val="00FA6C25"/>
    <w:rsid w:val="00FB1257"/>
    <w:rsid w:val="00FB1F48"/>
    <w:rsid w:val="00FB4291"/>
    <w:rsid w:val="00FB4B89"/>
    <w:rsid w:val="00FB5177"/>
    <w:rsid w:val="00FB569D"/>
    <w:rsid w:val="00FB5D20"/>
    <w:rsid w:val="00FC0138"/>
    <w:rsid w:val="00FC04D6"/>
    <w:rsid w:val="00FC0D14"/>
    <w:rsid w:val="00FC1E1A"/>
    <w:rsid w:val="00FC4DA4"/>
    <w:rsid w:val="00FC5996"/>
    <w:rsid w:val="00FC6CC2"/>
    <w:rsid w:val="00FD1FA6"/>
    <w:rsid w:val="00FD2397"/>
    <w:rsid w:val="00FD54E8"/>
    <w:rsid w:val="00FD55AA"/>
    <w:rsid w:val="00FD6B4D"/>
    <w:rsid w:val="00FD722E"/>
    <w:rsid w:val="00FE0C2C"/>
    <w:rsid w:val="00FE0E48"/>
    <w:rsid w:val="00FE17E8"/>
    <w:rsid w:val="00FE3FDB"/>
    <w:rsid w:val="00FE50C0"/>
    <w:rsid w:val="00FE6194"/>
    <w:rsid w:val="00FE6CDA"/>
    <w:rsid w:val="00FF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7548A3-1D77-4A76-A565-3B481128E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104</TotalTime>
  <Pages>2</Pages>
  <Words>895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110</cp:revision>
  <cp:lastPrinted>2020-01-10T16:15:00Z</cp:lastPrinted>
  <dcterms:created xsi:type="dcterms:W3CDTF">2020-01-10T08:42:00Z</dcterms:created>
  <dcterms:modified xsi:type="dcterms:W3CDTF">2020-01-10T16:48:00Z</dcterms:modified>
</cp:coreProperties>
</file>