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323F8" w14:textId="2E10F2BE" w:rsidR="00DD3993" w:rsidRDefault="00C83BFD" w:rsidP="00DD3993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Per chi non è pronto (</w:t>
      </w:r>
      <w:proofErr w:type="spellStart"/>
      <w:r>
        <w:rPr>
          <w:rFonts w:ascii="Tempus Sans ITC" w:hAnsi="Tempus Sans ITC"/>
          <w:b/>
          <w:sz w:val="32"/>
        </w:rPr>
        <w:t>ne</w:t>
      </w:r>
      <w:proofErr w:type="spellEnd"/>
      <w:r>
        <w:rPr>
          <w:rFonts w:ascii="Tempus Sans ITC" w:hAnsi="Tempus Sans ITC"/>
          <w:b/>
          <w:sz w:val="32"/>
        </w:rPr>
        <w:t xml:space="preserve"> mai lo sarà)</w:t>
      </w:r>
    </w:p>
    <w:p w14:paraId="75A7A1AE" w14:textId="75AA9900" w:rsidR="00DD3993" w:rsidRDefault="00240950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5A419D">
        <w:rPr>
          <w:rFonts w:ascii="Tempus Sans ITC" w:hAnsi="Tempus Sans ITC"/>
          <w:sz w:val="20"/>
        </w:rPr>
        <w:t>Luca 2,1-14</w:t>
      </w:r>
      <w:r w:rsidR="00DD3993">
        <w:rPr>
          <w:rFonts w:ascii="Tempus Sans ITC" w:hAnsi="Tempus Sans ITC"/>
          <w:sz w:val="20"/>
        </w:rPr>
        <w:t>)</w:t>
      </w:r>
    </w:p>
    <w:p w14:paraId="3AF28014" w14:textId="5521A9F2" w:rsidR="00DD3993" w:rsidRDefault="003E7BDB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Natale</w:t>
      </w:r>
      <w:r w:rsidR="00240950">
        <w:rPr>
          <w:rFonts w:ascii="Tempus Sans ITC" w:hAnsi="Tempus Sans ITC"/>
          <w:sz w:val="20"/>
        </w:rPr>
        <w:t xml:space="preserve"> anno</w:t>
      </w:r>
      <w:r w:rsidR="00DD3993">
        <w:rPr>
          <w:rFonts w:ascii="Tempus Sans ITC" w:hAnsi="Tempus Sans ITC"/>
          <w:sz w:val="20"/>
        </w:rPr>
        <w:t xml:space="preserve"> </w:t>
      </w:r>
      <w:r w:rsidR="003B6FEB">
        <w:rPr>
          <w:rFonts w:ascii="Tempus Sans ITC" w:hAnsi="Tempus Sans ITC"/>
          <w:sz w:val="20"/>
        </w:rPr>
        <w:t>A</w:t>
      </w:r>
    </w:p>
    <w:p w14:paraId="43A9BDCF" w14:textId="77777777" w:rsidR="003E5657" w:rsidRDefault="003E5657" w:rsidP="00723E29">
      <w:pPr>
        <w:spacing w:line="360" w:lineRule="auto"/>
        <w:jc w:val="both"/>
      </w:pPr>
    </w:p>
    <w:p w14:paraId="50A01B37" w14:textId="25B8C16E" w:rsidR="00F7587D" w:rsidRDefault="00D4029E" w:rsidP="00723E29">
      <w:pPr>
        <w:spacing w:line="360" w:lineRule="auto"/>
        <w:jc w:val="both"/>
      </w:pPr>
      <w:r>
        <w:t>Mentre il potere ha così paura del futuro da imporre un illusorio censimento di tutta la terra.</w:t>
      </w:r>
    </w:p>
    <w:p w14:paraId="3734F5CB" w14:textId="7DFE9B25" w:rsidR="00262284" w:rsidRDefault="00D4029E" w:rsidP="00723E29">
      <w:pPr>
        <w:spacing w:line="360" w:lineRule="auto"/>
        <w:jc w:val="both"/>
      </w:pPr>
      <w:r>
        <w:t>Mentre i Cesari di sempre tentano di scippare</w:t>
      </w:r>
      <w:r w:rsidR="00C77640">
        <w:t xml:space="preserve"> mistero alla vita </w:t>
      </w:r>
      <w:r w:rsidR="00262284">
        <w:t>ordinandole</w:t>
      </w:r>
      <w:r w:rsidR="00C77640">
        <w:t xml:space="preserve">, </w:t>
      </w:r>
      <w:r w:rsidR="00262284">
        <w:t>ingenuamente</w:t>
      </w:r>
      <w:r w:rsidR="00C77640">
        <w:t>, di</w:t>
      </w:r>
      <w:r w:rsidR="00262284">
        <w:t xml:space="preserve"> farsi </w:t>
      </w:r>
      <w:r w:rsidR="004228CF">
        <w:t>contare</w:t>
      </w:r>
      <w:r w:rsidR="00262284">
        <w:t>.</w:t>
      </w:r>
    </w:p>
    <w:p w14:paraId="7909D007" w14:textId="3B9B7DFE" w:rsidR="00262284" w:rsidRDefault="00262284" w:rsidP="00723E29">
      <w:pPr>
        <w:spacing w:line="360" w:lineRule="auto"/>
        <w:jc w:val="both"/>
      </w:pPr>
      <w:r>
        <w:t>Mentre i potenti di sempre si illudono che per conoscere una cosa basti possederla e ridurla obbediente ai</w:t>
      </w:r>
      <w:r w:rsidR="005B40B2">
        <w:t xml:space="preserve"> propri</w:t>
      </w:r>
      <w:r>
        <w:t xml:space="preserve"> ordini.</w:t>
      </w:r>
    </w:p>
    <w:p w14:paraId="5F62E087" w14:textId="71201390" w:rsidR="00076E23" w:rsidRDefault="00262284" w:rsidP="00723E29">
      <w:pPr>
        <w:spacing w:line="360" w:lineRule="auto"/>
        <w:jc w:val="both"/>
      </w:pPr>
      <w:r>
        <w:t xml:space="preserve">Mentre </w:t>
      </w:r>
      <w:r w:rsidR="005B40B2">
        <w:t xml:space="preserve">Giuseppe e Maria sono parte </w:t>
      </w:r>
      <w:r w:rsidR="00C14C01">
        <w:t>d</w:t>
      </w:r>
      <w:r w:rsidR="005B40B2">
        <w:t xml:space="preserve">i questo ingranaggio, e non </w:t>
      </w:r>
      <w:r w:rsidR="00076E23">
        <w:t xml:space="preserve">possono opporsi. </w:t>
      </w:r>
    </w:p>
    <w:p w14:paraId="3BE16AB5" w14:textId="0D0A1CA7" w:rsidR="00D4029E" w:rsidRDefault="00076E23" w:rsidP="00723E29">
      <w:pPr>
        <w:spacing w:line="360" w:lineRule="auto"/>
        <w:jc w:val="both"/>
      </w:pPr>
      <w:r>
        <w:t>Mentre la vita sembra</w:t>
      </w:r>
      <w:r w:rsidR="004247A9">
        <w:t xml:space="preserve"> muoversi sempre secondo le solite</w:t>
      </w:r>
      <w:r w:rsidR="00F77DD7">
        <w:t xml:space="preserve"> </w:t>
      </w:r>
      <w:r w:rsidR="00E57CE8">
        <w:t>pulsioni</w:t>
      </w:r>
      <w:r w:rsidR="00F77DD7">
        <w:t xml:space="preserve"> di forza ecco che è </w:t>
      </w:r>
      <w:r w:rsidR="00F37393">
        <w:t>proprio</w:t>
      </w:r>
      <w:r w:rsidR="005B40B2">
        <w:t xml:space="preserve"> </w:t>
      </w:r>
      <w:r w:rsidR="00742610">
        <w:t xml:space="preserve">la vita </w:t>
      </w:r>
      <w:r w:rsidR="00F77DD7">
        <w:t xml:space="preserve">che </w:t>
      </w:r>
      <w:r w:rsidR="00742610">
        <w:t>decide di sorprendere: nasce</w:t>
      </w:r>
      <w:r w:rsidR="00F77DD7">
        <w:t xml:space="preserve">ndo. Nascendo </w:t>
      </w:r>
      <w:r w:rsidR="00742610">
        <w:t xml:space="preserve">dove non </w:t>
      </w:r>
      <w:r w:rsidR="0004167A">
        <w:t>avrebbe dovuto</w:t>
      </w:r>
      <w:r w:rsidR="00742610">
        <w:t xml:space="preserve"> nascere. Fuori posto.</w:t>
      </w:r>
      <w:r w:rsidR="00F77DD7">
        <w:t xml:space="preserve"> Dove non la puoi contare, dove non la puoi aspettare</w:t>
      </w:r>
      <w:r w:rsidR="00F37393">
        <w:t xml:space="preserve">, dove non le puoi imporre di venire al </w:t>
      </w:r>
      <w:r w:rsidR="00A566BD">
        <w:t>mondo</w:t>
      </w:r>
      <w:r w:rsidR="00D438BB">
        <w:t>,</w:t>
      </w:r>
      <w:r w:rsidR="00F77DD7">
        <w:t xml:space="preserve"> </w:t>
      </w:r>
      <w:r w:rsidR="00D438BB">
        <w:t>d</w:t>
      </w:r>
      <w:r w:rsidR="00F77DD7">
        <w:t>ove nemmeno potevi immaginarti che nascesse</w:t>
      </w:r>
      <w:r w:rsidR="00D438BB">
        <w:t xml:space="preserve">: in </w:t>
      </w:r>
      <w:r w:rsidR="00C140D9">
        <w:t>grembo vergine.</w:t>
      </w:r>
      <w:r w:rsidR="00BB51D8">
        <w:t xml:space="preserve"> E già si capisce che il Nascente agirà </w:t>
      </w:r>
      <w:r w:rsidR="00834E53">
        <w:t xml:space="preserve">sempre </w:t>
      </w:r>
      <w:r w:rsidR="00BB51D8">
        <w:t xml:space="preserve">così, </w:t>
      </w:r>
      <w:r w:rsidR="00283151">
        <w:t>fiorendo misericordia sul</w:t>
      </w:r>
      <w:r w:rsidR="00B6730D">
        <w:t>l’errore,</w:t>
      </w:r>
      <w:r w:rsidR="00834E53">
        <w:t xml:space="preserve"> amore nel cuore dell’odio.</w:t>
      </w:r>
    </w:p>
    <w:p w14:paraId="42F95DB6" w14:textId="7D175B31" w:rsidR="00CD57D7" w:rsidRDefault="00742610" w:rsidP="009D0AAF">
      <w:pPr>
        <w:spacing w:line="360" w:lineRule="auto"/>
        <w:ind w:firstLine="708"/>
        <w:jc w:val="both"/>
      </w:pPr>
      <w:r>
        <w:t xml:space="preserve">Fuori posto è il ventre vergine di una madre. Fuori posto perché in viaggio. </w:t>
      </w:r>
      <w:r w:rsidR="00526B72">
        <w:t xml:space="preserve">Fuori posto perché nel mondo, per una vita che nasce </w:t>
      </w:r>
      <w:r w:rsidR="00AC38AE">
        <w:t>inattesa</w:t>
      </w:r>
      <w:r w:rsidR="00526B72">
        <w:t xml:space="preserve"> </w:t>
      </w:r>
      <w:r w:rsidR="00AC38AE">
        <w:t xml:space="preserve">il </w:t>
      </w:r>
      <w:r w:rsidR="00DE2C8F">
        <w:t>posto</w:t>
      </w:r>
      <w:r w:rsidR="00AC38AE">
        <w:t xml:space="preserve"> non ci sarà mai</w:t>
      </w:r>
      <w:r w:rsidR="00C140D9">
        <w:t>.</w:t>
      </w:r>
      <w:r w:rsidR="00A86F06">
        <w:t xml:space="preserve"> </w:t>
      </w:r>
      <w:r w:rsidR="00DE2C8F">
        <w:t>Natale è la vita</w:t>
      </w:r>
      <w:r w:rsidR="006A2350">
        <w:t xml:space="preserve"> fuori posto, è la</w:t>
      </w:r>
      <w:r w:rsidR="00EC3A2D">
        <w:t xml:space="preserve"> </w:t>
      </w:r>
      <w:r w:rsidR="006A2350">
        <w:t>vita</w:t>
      </w:r>
      <w:r w:rsidR="00DE2C8F">
        <w:t xml:space="preserve"> che nasce dove non riusciamo a fare censimento di noi stessi, dove la nostra storia si smargina, dove è più fuori </w:t>
      </w:r>
      <w:r w:rsidR="00030B94">
        <w:t>fuoco</w:t>
      </w:r>
      <w:r w:rsidR="00DE2C8F">
        <w:t>,</w:t>
      </w:r>
      <w:r w:rsidR="00030B94">
        <w:t xml:space="preserve"> dove non abbiamo tutto sotto controllo.</w:t>
      </w:r>
      <w:r w:rsidR="006A2350">
        <w:t xml:space="preserve"> </w:t>
      </w:r>
      <w:r w:rsidR="00186917">
        <w:t xml:space="preserve">Natale è la vita che nasce, per noi che </w:t>
      </w:r>
      <w:r w:rsidR="006A2350">
        <w:t>abbiamo paura di farla accadere</w:t>
      </w:r>
      <w:r w:rsidR="00186917">
        <w:t xml:space="preserve"> e rischiamo di sacrificare per sempre il desiderio di felicità</w:t>
      </w:r>
      <w:r w:rsidR="006A2350">
        <w:t>.</w:t>
      </w:r>
      <w:r w:rsidR="00C140D9">
        <w:t xml:space="preserve"> </w:t>
      </w:r>
    </w:p>
    <w:p w14:paraId="4FEE879A" w14:textId="2298706A" w:rsidR="006A2350" w:rsidRDefault="006A2350" w:rsidP="00044EED">
      <w:pPr>
        <w:spacing w:line="360" w:lineRule="auto"/>
        <w:ind w:firstLine="708"/>
        <w:jc w:val="both"/>
      </w:pPr>
      <w:r>
        <w:t xml:space="preserve">Fuori posto, perché </w:t>
      </w:r>
      <w:r w:rsidR="00CB74B2">
        <w:t xml:space="preserve">il divino non può rimanere confinato in riti, preghiere, </w:t>
      </w:r>
      <w:r w:rsidR="00620BB1">
        <w:t xml:space="preserve">abitudini, </w:t>
      </w:r>
      <w:r w:rsidR="000F173C">
        <w:t xml:space="preserve">comunità. Il divino </w:t>
      </w:r>
      <w:r w:rsidR="00053E87">
        <w:t xml:space="preserve">abita ma poi </w:t>
      </w:r>
      <w:r w:rsidR="000F173C">
        <w:t>attraversa e sorride</w:t>
      </w:r>
      <w:r w:rsidR="005F2560">
        <w:t xml:space="preserve"> </w:t>
      </w:r>
      <w:r w:rsidR="000F173C">
        <w:t xml:space="preserve">e </w:t>
      </w:r>
      <w:r w:rsidR="00053E87">
        <w:t xml:space="preserve">se </w:t>
      </w:r>
      <w:r w:rsidR="000F173C">
        <w:t>non ti rimetti in cammino</w:t>
      </w:r>
      <w:r w:rsidR="00053E87">
        <w:t xml:space="preserve"> subito,</w:t>
      </w:r>
      <w:r w:rsidR="000F173C">
        <w:t xml:space="preserve"> abbandonando tutto quello che hai, </w:t>
      </w:r>
      <w:r w:rsidR="005F2560">
        <w:t xml:space="preserve">se non fai in fretta a uccidere l’immagine che ti sei appena creato, </w:t>
      </w:r>
      <w:r w:rsidR="000F173C">
        <w:t>l’hai già perso</w:t>
      </w:r>
      <w:r w:rsidR="005F2560">
        <w:t>, lui è fuori posto.</w:t>
      </w:r>
      <w:r w:rsidR="00053E87">
        <w:t xml:space="preserve"> E lo sarà per sempre. Nemmeno un sepolcro sarà </w:t>
      </w:r>
      <w:r w:rsidR="003C1C60">
        <w:t xml:space="preserve">sua </w:t>
      </w:r>
      <w:r w:rsidR="00053E87">
        <w:t>mangiatoia definitiva.</w:t>
      </w:r>
    </w:p>
    <w:p w14:paraId="6DFE3379" w14:textId="724F7569" w:rsidR="000F173C" w:rsidRDefault="000F173C" w:rsidP="00723E29">
      <w:pPr>
        <w:spacing w:line="360" w:lineRule="auto"/>
        <w:jc w:val="both"/>
      </w:pPr>
      <w:r>
        <w:t>Fuori posto, sempre impossibile da trattenere, forse per evitare di essere ostaggio di pochi. Fuo</w:t>
      </w:r>
      <w:r w:rsidR="005F2560">
        <w:t>r</w:t>
      </w:r>
      <w:r>
        <w:t>i posto e quindi sempre solo, in fondo mai di nessuno.</w:t>
      </w:r>
    </w:p>
    <w:p w14:paraId="6342A6ED" w14:textId="1AD54772" w:rsidR="000F173C" w:rsidRDefault="000F173C" w:rsidP="00723E29">
      <w:pPr>
        <w:spacing w:line="360" w:lineRule="auto"/>
        <w:jc w:val="both"/>
      </w:pPr>
      <w:r>
        <w:t xml:space="preserve">Natale è il divino che nasce dove non </w:t>
      </w:r>
      <w:r w:rsidR="007A6D2D">
        <w:t xml:space="preserve">l’aspettiamo, non negli spazi ben arredati dalle nostre </w:t>
      </w:r>
      <w:r w:rsidR="003B6A37">
        <w:t>“</w:t>
      </w:r>
      <w:r w:rsidR="003120FF">
        <w:t>confessioni</w:t>
      </w:r>
      <w:r w:rsidR="003B6A37">
        <w:t>”</w:t>
      </w:r>
      <w:r w:rsidR="003120FF">
        <w:t xml:space="preserve"> ma sulle macerie delle nostre riconciliazioni, dove accettiamo di essere amati nonostante </w:t>
      </w:r>
      <w:r w:rsidR="00AC702C">
        <w:t xml:space="preserve">i tradimenti alla vita, </w:t>
      </w:r>
      <w:r w:rsidR="003B6A37">
        <w:t xml:space="preserve">dentro quei tradimenti, </w:t>
      </w:r>
      <w:r w:rsidR="00AC702C">
        <w:t xml:space="preserve">dove accogliamo con </w:t>
      </w:r>
      <w:r w:rsidR="006B007B">
        <w:t xml:space="preserve">compassione </w:t>
      </w:r>
      <w:r w:rsidR="00AC702C">
        <w:t>i crolli delle nostre illusioni, dove ci riconciliamo con l</w:t>
      </w:r>
      <w:r w:rsidR="003B6A37">
        <w:t>e</w:t>
      </w:r>
      <w:r w:rsidR="00AC702C">
        <w:t xml:space="preserve"> verità dei nostri limiti e delle nostre </w:t>
      </w:r>
      <w:r w:rsidR="00AB5723">
        <w:t>fobie. Dio nasce dove la perfezione lascia posto alla riconciliazione.</w:t>
      </w:r>
      <w:r w:rsidR="003B6A37">
        <w:t xml:space="preserve"> È danza sulle macerie.</w:t>
      </w:r>
      <w:r w:rsidR="00AB5723">
        <w:t xml:space="preserve"> </w:t>
      </w:r>
    </w:p>
    <w:p w14:paraId="60EA9018" w14:textId="68B9AC3A" w:rsidR="00644381" w:rsidRDefault="00CD57D7" w:rsidP="00723E29">
      <w:pPr>
        <w:spacing w:line="360" w:lineRule="auto"/>
        <w:jc w:val="both"/>
      </w:pPr>
      <w:r>
        <w:t xml:space="preserve">È scandaloso questo perché ci costringe ad ammettere che </w:t>
      </w:r>
      <w:r w:rsidR="0075511F">
        <w:t>l’esperienza del divino non prevede</w:t>
      </w:r>
      <w:r w:rsidR="00AB5723">
        <w:t xml:space="preserve"> la possibilità di impo</w:t>
      </w:r>
      <w:r w:rsidR="00D43C6D">
        <w:t xml:space="preserve">rne </w:t>
      </w:r>
      <w:r w:rsidR="002A1202">
        <w:t>l’avvento, lui è già</w:t>
      </w:r>
      <w:r w:rsidR="009621E6">
        <w:t xml:space="preserve"> lì</w:t>
      </w:r>
      <w:r w:rsidR="002A1202">
        <w:t xml:space="preserve">, </w:t>
      </w:r>
      <w:r w:rsidR="009621E6">
        <w:t xml:space="preserve">così </w:t>
      </w:r>
      <w:r w:rsidR="002A1202">
        <w:t>fuori posto da essere nato dentro le trame del nostro vissuto, e non vuole le nostre scuse, vuole solo essere riconosciuto e accolto. Vuole che gli facciamo spazio per… essere anche noi fuori posto</w:t>
      </w:r>
      <w:r w:rsidR="003B77E6">
        <w:t xml:space="preserve"> con lui</w:t>
      </w:r>
      <w:r w:rsidR="002A1202">
        <w:t>.</w:t>
      </w:r>
      <w:r w:rsidR="003B77E6">
        <w:t xml:space="preserve"> Continuamente</w:t>
      </w:r>
      <w:r w:rsidR="002A1202">
        <w:t xml:space="preserve"> </w:t>
      </w:r>
      <w:r w:rsidR="003B77E6">
        <w:t>i</w:t>
      </w:r>
      <w:r w:rsidR="002A1202">
        <w:t xml:space="preserve">n viaggio, esposti, </w:t>
      </w:r>
      <w:r w:rsidR="00644381">
        <w:t>squilibrati.</w:t>
      </w:r>
    </w:p>
    <w:p w14:paraId="565602A7" w14:textId="7A846DFD" w:rsidR="002D1723" w:rsidRDefault="00B648C3" w:rsidP="00723E29">
      <w:pPr>
        <w:spacing w:line="360" w:lineRule="auto"/>
        <w:jc w:val="both"/>
      </w:pPr>
      <w:r>
        <w:lastRenderedPageBreak/>
        <w:t xml:space="preserve">Natale è </w:t>
      </w:r>
      <w:r w:rsidR="003B77E6">
        <w:t xml:space="preserve">imparare </w:t>
      </w:r>
      <w:r w:rsidR="00354471">
        <w:t>a “</w:t>
      </w:r>
      <w:r w:rsidR="00354471" w:rsidRPr="006B007B">
        <w:rPr>
          <w:i/>
          <w:iCs/>
        </w:rPr>
        <w:t>dare alla luce</w:t>
      </w:r>
      <w:r w:rsidR="00354471">
        <w:t xml:space="preserve">” cioè a sottrarre all’ombra tutto ciò che abbiamo paura di mostrare. È </w:t>
      </w:r>
      <w:r w:rsidR="00A13AAA">
        <w:t>smettere di nasconderci</w:t>
      </w:r>
      <w:r w:rsidR="006B007B">
        <w:t>,</w:t>
      </w:r>
      <w:r w:rsidR="00A13AAA">
        <w:t xml:space="preserve"> </w:t>
      </w:r>
      <w:r w:rsidR="00933C9E">
        <w:t xml:space="preserve">è </w:t>
      </w:r>
      <w:r w:rsidR="00F11D98">
        <w:t>incamminarci incontro al</w:t>
      </w:r>
      <w:r w:rsidR="00933C9E">
        <w:t>le nostre ombre,</w:t>
      </w:r>
      <w:r w:rsidR="00F11D98">
        <w:t xml:space="preserve"> i</w:t>
      </w:r>
      <w:r w:rsidR="00933C9E">
        <w:t>nteriorizzarle</w:t>
      </w:r>
      <w:r w:rsidR="00393E13">
        <w:t xml:space="preserve"> </w:t>
      </w:r>
      <w:r w:rsidR="00F11D98">
        <w:t>amarle e lì, conoscersi. Questo è divino</w:t>
      </w:r>
      <w:r w:rsidR="002D1723">
        <w:t>.</w:t>
      </w:r>
    </w:p>
    <w:p w14:paraId="49309019" w14:textId="610B5EE1" w:rsidR="00EE5325" w:rsidRDefault="008F1F3B" w:rsidP="00673B8E">
      <w:pPr>
        <w:spacing w:line="360" w:lineRule="auto"/>
        <w:ind w:firstLine="708"/>
        <w:jc w:val="both"/>
      </w:pPr>
      <w:r>
        <w:t xml:space="preserve">La pagina del Vangelo appena letta è </w:t>
      </w:r>
      <w:r w:rsidR="00050E4C">
        <w:t xml:space="preserve">voce </w:t>
      </w:r>
      <w:r>
        <w:t>di</w:t>
      </w:r>
      <w:r w:rsidR="00050E4C">
        <w:t xml:space="preserve"> melodia rassicurante </w:t>
      </w:r>
      <w:r>
        <w:t xml:space="preserve">che </w:t>
      </w:r>
      <w:r w:rsidR="00DB70C2">
        <w:t>tranquilliz</w:t>
      </w:r>
      <w:r>
        <w:t>za</w:t>
      </w:r>
      <w:r w:rsidR="00DB70C2">
        <w:t xml:space="preserve"> sul fatto che non c’è nulla da dimostrare, nessuna perfezione previa da raggiungere, nessuno spazio sacro e immacolato da preparare. Un</w:t>
      </w:r>
      <w:r w:rsidR="005E491E">
        <w:t xml:space="preserve"> dolce canto d’amore che demolisce le nostre</w:t>
      </w:r>
      <w:r w:rsidR="007359D8">
        <w:t xml:space="preserve"> “preparazioni” </w:t>
      </w:r>
      <w:r w:rsidR="00577BFC">
        <w:t>alle liturgie, ai sacramenti, alle feste</w:t>
      </w:r>
      <w:r w:rsidR="007738B0">
        <w:t xml:space="preserve">, al </w:t>
      </w:r>
      <w:proofErr w:type="gramStart"/>
      <w:r w:rsidR="007738B0">
        <w:t>natale</w:t>
      </w:r>
      <w:proofErr w:type="gramEnd"/>
      <w:r w:rsidR="00577BFC">
        <w:t xml:space="preserve">. Per essere pronti </w:t>
      </w:r>
      <w:r w:rsidR="002D3FB6">
        <w:t xml:space="preserve">all’Inatteso, al Fuori Posto, serve solo il coraggio di </w:t>
      </w:r>
      <w:r w:rsidR="00EE5325">
        <w:t xml:space="preserve">dare alla luce </w:t>
      </w:r>
      <w:r w:rsidR="002B03DC">
        <w:t>se</w:t>
      </w:r>
      <w:r w:rsidR="00DC19C6">
        <w:t xml:space="preserve"> stessi, </w:t>
      </w:r>
      <w:r w:rsidR="000D6D59">
        <w:t>richiesta di svelamento.</w:t>
      </w:r>
      <w:r w:rsidR="00EE5325">
        <w:t xml:space="preserve"> Gesù è la vita che nasce in controtempo, di sorpresa, sempre alle spalle. Poco spazio per chi sogna vite ordinate e sotto controllo.</w:t>
      </w:r>
      <w:r w:rsidR="006D7A56">
        <w:t xml:space="preserve"> Nessun censimento di azioni buone.</w:t>
      </w:r>
      <w:r w:rsidR="00AD6C98">
        <w:t xml:space="preserve"> Non siamo pronti e non lo saremo mai.</w:t>
      </w:r>
    </w:p>
    <w:p w14:paraId="241BD874" w14:textId="467B7322" w:rsidR="00EF03A1" w:rsidRDefault="00602360" w:rsidP="00AD6C98">
      <w:pPr>
        <w:spacing w:line="360" w:lineRule="auto"/>
        <w:ind w:firstLine="708"/>
        <w:jc w:val="both"/>
      </w:pPr>
      <w:r>
        <w:t>Maria e Giuseppe riescono a</w:t>
      </w:r>
      <w:r w:rsidR="008275A8">
        <w:t>d accogliere l’evento, proprio perché fuori posto lo</w:t>
      </w:r>
      <w:r w:rsidR="00FD2397">
        <w:t>ro lo</w:t>
      </w:r>
      <w:r w:rsidR="008275A8">
        <w:t xml:space="preserve"> sono: per la legge</w:t>
      </w:r>
      <w:r w:rsidR="00FD2397">
        <w:t>,</w:t>
      </w:r>
      <w:r w:rsidR="008275A8">
        <w:t xml:space="preserve"> per il potere</w:t>
      </w:r>
      <w:r w:rsidR="00FD2397">
        <w:t>, per la tradizione</w:t>
      </w:r>
      <w:r w:rsidR="008275A8">
        <w:t xml:space="preserve">. E </w:t>
      </w:r>
      <w:r w:rsidR="00FD2397">
        <w:t>così</w:t>
      </w:r>
      <w:r w:rsidR="008275A8">
        <w:t xml:space="preserve"> mettono alla luce questa vita, </w:t>
      </w:r>
      <w:r w:rsidR="00AD6C98">
        <w:t xml:space="preserve">la vita di Gesù, </w:t>
      </w:r>
      <w:r w:rsidR="008275A8">
        <w:t xml:space="preserve">si fidano, curiosi di vedere </w:t>
      </w:r>
      <w:r w:rsidR="002E6C6F">
        <w:t xml:space="preserve">dove li porterà </w:t>
      </w:r>
      <w:r w:rsidR="008275A8">
        <w:t xml:space="preserve">un evento che non lascerà certo le cose </w:t>
      </w:r>
      <w:r w:rsidR="002E6C6F">
        <w:t>come le ha trovate</w:t>
      </w:r>
      <w:r w:rsidR="008275A8">
        <w:t>.</w:t>
      </w:r>
      <w:r w:rsidR="00A549F7">
        <w:t xml:space="preserve"> Avvolgono in fasce, si prendono cura, decidono di dare credito a questa vita </w:t>
      </w:r>
      <w:r w:rsidR="00EF03A1">
        <w:t>nascente</w:t>
      </w:r>
      <w:r w:rsidR="00A549F7">
        <w:t xml:space="preserve">. </w:t>
      </w:r>
    </w:p>
    <w:p w14:paraId="58E5BF97" w14:textId="06BA0643" w:rsidR="000B475B" w:rsidRDefault="00A549F7" w:rsidP="0017719E">
      <w:pPr>
        <w:spacing w:line="360" w:lineRule="auto"/>
        <w:ind w:firstLine="708"/>
        <w:jc w:val="both"/>
      </w:pPr>
      <w:r>
        <w:t xml:space="preserve">Non possiamo fare altro che avvolgere in fasce, custodire, chinarci sul reale e riconoscerlo. C’è molta cura nelle azioni </w:t>
      </w:r>
      <w:r w:rsidR="00092572">
        <w:t>di Maria e Giuse</w:t>
      </w:r>
      <w:r w:rsidR="00FC6CC2">
        <w:t>ppe</w:t>
      </w:r>
      <w:r w:rsidR="008F2D0B">
        <w:t xml:space="preserve"> ma, più di tutto, c’è questa capacità di riconoscerla</w:t>
      </w:r>
      <w:r w:rsidR="00FC6CC2">
        <w:t xml:space="preserve"> quella vita</w:t>
      </w:r>
      <w:r w:rsidR="00EB5082">
        <w:t xml:space="preserve">, </w:t>
      </w:r>
      <w:r w:rsidR="0018413F">
        <w:t xml:space="preserve">danza </w:t>
      </w:r>
      <w:r w:rsidR="00EB5082">
        <w:t xml:space="preserve">di </w:t>
      </w:r>
      <w:r w:rsidR="00E90D06">
        <w:t>avvicina</w:t>
      </w:r>
      <w:r w:rsidR="0018413F">
        <w:t>mento</w:t>
      </w:r>
      <w:r w:rsidR="000B1DE4">
        <w:t>,</w:t>
      </w:r>
      <w:r w:rsidR="0018413F">
        <w:t xml:space="preserve"> per imparare a</w:t>
      </w:r>
      <w:r w:rsidR="00EB5082">
        <w:t xml:space="preserve"> specchiarsi </w:t>
      </w:r>
      <w:r w:rsidR="000B1DE4">
        <w:t>negli</w:t>
      </w:r>
      <w:r w:rsidR="00EB5082">
        <w:t xml:space="preserve"> occhi </w:t>
      </w:r>
      <w:r w:rsidR="000B1DE4">
        <w:t xml:space="preserve">di Gesù, occhi </w:t>
      </w:r>
      <w:r w:rsidR="00EB5082">
        <w:t xml:space="preserve">conosciuti </w:t>
      </w:r>
      <w:r w:rsidR="00A639FB">
        <w:t>ma</w:t>
      </w:r>
      <w:r w:rsidR="00EB5082">
        <w:t xml:space="preserve"> </w:t>
      </w:r>
      <w:r w:rsidR="000B1DE4">
        <w:t xml:space="preserve">che rimarranno </w:t>
      </w:r>
      <w:r w:rsidR="004E45E0">
        <w:t xml:space="preserve">anche </w:t>
      </w:r>
      <w:r w:rsidR="000B1DE4">
        <w:t xml:space="preserve">sempre </w:t>
      </w:r>
      <w:r w:rsidR="00EB5082">
        <w:t xml:space="preserve">stranieri. Natale è </w:t>
      </w:r>
      <w:r w:rsidR="00733695">
        <w:t xml:space="preserve">avvicinarsi </w:t>
      </w:r>
      <w:r w:rsidR="004D357F">
        <w:t xml:space="preserve">a quella parte nascente di noi che ci svela chi siamo e che </w:t>
      </w:r>
      <w:r w:rsidR="00376C70">
        <w:t xml:space="preserve">insieme </w:t>
      </w:r>
      <w:r w:rsidR="007704DB">
        <w:t>racconta di un</w:t>
      </w:r>
      <w:r w:rsidR="000B475B">
        <w:t>a vita ancora inedita. Nuova.</w:t>
      </w:r>
      <w:r w:rsidR="004E45E0">
        <w:t xml:space="preserve"> Quella che Gesù sapeva raccontare a chi giaceva sfinito ai bordi dell’esistenza.</w:t>
      </w:r>
    </w:p>
    <w:p w14:paraId="2416A71D" w14:textId="739A28FA" w:rsidR="00DE2C8F" w:rsidRDefault="00D859CC" w:rsidP="00723E29">
      <w:pPr>
        <w:spacing w:line="360" w:lineRule="auto"/>
        <w:jc w:val="both"/>
      </w:pPr>
      <w:r>
        <w:t>Natale è</w:t>
      </w:r>
      <w:r w:rsidR="005644C3">
        <w:t xml:space="preserve"> chinarci con gesti di cura sul bambino fragile che siamo</w:t>
      </w:r>
      <w:r w:rsidR="00652AF7">
        <w:t xml:space="preserve"> e avvolgerlo in fasce, </w:t>
      </w:r>
      <w:r w:rsidR="0032252C">
        <w:t>curare</w:t>
      </w:r>
      <w:r w:rsidR="00652AF7">
        <w:t xml:space="preserve"> la parte più impaurita e tremante di noi, quella che soffre di più, quella che chiede cura.</w:t>
      </w:r>
      <w:r w:rsidR="00494015">
        <w:t xml:space="preserve"> </w:t>
      </w:r>
      <w:r w:rsidR="00652AF7">
        <w:t xml:space="preserve">Il </w:t>
      </w:r>
      <w:r w:rsidR="00A26069">
        <w:t xml:space="preserve">male </w:t>
      </w:r>
      <w:r w:rsidR="00494015">
        <w:t xml:space="preserve">che </w:t>
      </w:r>
      <w:r w:rsidR="00A36655">
        <w:t xml:space="preserve">teniamo dentro </w:t>
      </w:r>
      <w:r w:rsidR="00A26069">
        <w:t xml:space="preserve">magari non guarisce ma può sempre essere </w:t>
      </w:r>
      <w:r w:rsidR="00E90D06">
        <w:t>cura</w:t>
      </w:r>
      <w:r w:rsidR="00A36655">
        <w:t>to</w:t>
      </w:r>
      <w:r w:rsidR="00E90D06">
        <w:t>.</w:t>
      </w:r>
      <w:r w:rsidR="00A36655">
        <w:t xml:space="preserve"> Sarà lo stile di quel bambino una volta diventato adulto, esperto nel miracolo della cura più che della guarigione.</w:t>
      </w:r>
      <w:r w:rsidR="008F2D0B">
        <w:t xml:space="preserve"> </w:t>
      </w:r>
    </w:p>
    <w:p w14:paraId="70A9656C" w14:textId="4B33C3C2" w:rsidR="009C0A2B" w:rsidRPr="00C92E9C" w:rsidRDefault="001F217A" w:rsidP="00C64FE1">
      <w:pPr>
        <w:spacing w:line="360" w:lineRule="auto"/>
        <w:jc w:val="both"/>
      </w:pPr>
      <w:r>
        <w:t xml:space="preserve">Fuori posto sono anche i pastori, </w:t>
      </w:r>
      <w:r w:rsidR="009E50B5">
        <w:t>fuori dai posti che contano, fuori dalle trame del potere, fuori dalla città</w:t>
      </w:r>
      <w:r w:rsidR="006916E5">
        <w:t xml:space="preserve"> ma soprattutto sono fuori perché all’aperto, senza protezione. </w:t>
      </w:r>
      <w:r w:rsidR="009E50B5">
        <w:t xml:space="preserve">Non aspettano nulla, non si sono </w:t>
      </w:r>
      <w:r w:rsidR="006916E5">
        <w:t>preparati</w:t>
      </w:r>
      <w:r w:rsidR="009E50B5">
        <w:t xml:space="preserve"> a nulla, solo </w:t>
      </w:r>
      <w:r w:rsidR="004D12F6">
        <w:t>vegliano e fanno la guardia</w:t>
      </w:r>
      <w:r w:rsidR="006916E5">
        <w:t>, ma lo fanno fuori dalle mura, esposti agli eventi</w:t>
      </w:r>
      <w:r w:rsidR="004D12F6">
        <w:t>.</w:t>
      </w:r>
      <w:r w:rsidR="00634871">
        <w:t xml:space="preserve"> Come a dire, se vuoi continuare il cammino, se vuoi leggere il Vangelo accetta di lasciarti ferire</w:t>
      </w:r>
      <w:r w:rsidR="00523850">
        <w:t xml:space="preserve">, non proteggerti, accogli </w:t>
      </w:r>
      <w:r w:rsidR="00FA2368">
        <w:t>la possibilità d</w:t>
      </w:r>
      <w:r w:rsidR="00523850">
        <w:t>i stare male</w:t>
      </w:r>
      <w:r w:rsidR="00FA2368">
        <w:t xml:space="preserve">, un eccesso di protezione </w:t>
      </w:r>
      <w:r w:rsidR="00867EC0">
        <w:t>disinnescherebbe il mistero</w:t>
      </w:r>
      <w:r w:rsidR="00C91FBE">
        <w:t xml:space="preserve">. E poi, mettere alla luce se stessi, inevitabilmente fa male. Scoprirai il segno, </w:t>
      </w:r>
      <w:r w:rsidR="002205D6">
        <w:t xml:space="preserve">ti scoprirai con la </w:t>
      </w:r>
      <w:r w:rsidR="00C64FE1">
        <w:t xml:space="preserve">tua </w:t>
      </w:r>
      <w:r w:rsidR="002205D6">
        <w:t>vita tra le mani e</w:t>
      </w:r>
      <w:r w:rsidR="00C64FE1">
        <w:t>,</w:t>
      </w:r>
      <w:r w:rsidR="002205D6">
        <w:t xml:space="preserve"> stupito</w:t>
      </w:r>
      <w:r w:rsidR="00C64FE1">
        <w:t>,</w:t>
      </w:r>
      <w:r w:rsidR="002205D6">
        <w:t xml:space="preserve"> ti accorgerai che non ha nulla da offrirti ma </w:t>
      </w:r>
      <w:r w:rsidR="00E24FBD">
        <w:t>molto da chiederti, credevi di andare a vedere un Dio che nasce e ti scopri a iniziare un cammino in cui quello che nasce, e rinasce, sei sol</w:t>
      </w:r>
      <w:bookmarkStart w:id="0" w:name="_GoBack"/>
      <w:bookmarkEnd w:id="0"/>
      <w:r w:rsidR="00E24FBD">
        <w:t>o tu.</w:t>
      </w:r>
    </w:p>
    <w:sectPr w:rsidR="009C0A2B" w:rsidRPr="00C92E9C" w:rsidSect="008C04C1">
      <w:pgSz w:w="11906" w:h="16838"/>
      <w:pgMar w:top="993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textFit" w:percent="27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105DA"/>
    <w:rsid w:val="00014905"/>
    <w:rsid w:val="00016902"/>
    <w:rsid w:val="000174B2"/>
    <w:rsid w:val="00020086"/>
    <w:rsid w:val="0002126E"/>
    <w:rsid w:val="000256BA"/>
    <w:rsid w:val="00026922"/>
    <w:rsid w:val="00030B94"/>
    <w:rsid w:val="000313DE"/>
    <w:rsid w:val="00031601"/>
    <w:rsid w:val="00031BE3"/>
    <w:rsid w:val="00035729"/>
    <w:rsid w:val="0004167A"/>
    <w:rsid w:val="00041EAD"/>
    <w:rsid w:val="00044EED"/>
    <w:rsid w:val="00046A6D"/>
    <w:rsid w:val="0005049F"/>
    <w:rsid w:val="00050E4C"/>
    <w:rsid w:val="000514A1"/>
    <w:rsid w:val="00053E87"/>
    <w:rsid w:val="00054D0C"/>
    <w:rsid w:val="00061060"/>
    <w:rsid w:val="0007625F"/>
    <w:rsid w:val="00076E23"/>
    <w:rsid w:val="0008481D"/>
    <w:rsid w:val="00085A73"/>
    <w:rsid w:val="00086E3D"/>
    <w:rsid w:val="0008790D"/>
    <w:rsid w:val="00090B0E"/>
    <w:rsid w:val="00092572"/>
    <w:rsid w:val="00096A6B"/>
    <w:rsid w:val="000A09B0"/>
    <w:rsid w:val="000A33AD"/>
    <w:rsid w:val="000A4372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3420"/>
    <w:rsid w:val="000C434A"/>
    <w:rsid w:val="000D6D59"/>
    <w:rsid w:val="000D78FA"/>
    <w:rsid w:val="000E03A9"/>
    <w:rsid w:val="000E0A33"/>
    <w:rsid w:val="000E32CD"/>
    <w:rsid w:val="000E3E92"/>
    <w:rsid w:val="000E48DC"/>
    <w:rsid w:val="000E760F"/>
    <w:rsid w:val="000E7E94"/>
    <w:rsid w:val="000F173C"/>
    <w:rsid w:val="000F17DB"/>
    <w:rsid w:val="000F17FF"/>
    <w:rsid w:val="000F7FC7"/>
    <w:rsid w:val="00104E94"/>
    <w:rsid w:val="0010526C"/>
    <w:rsid w:val="001172A5"/>
    <w:rsid w:val="001179CD"/>
    <w:rsid w:val="00117D28"/>
    <w:rsid w:val="00122A30"/>
    <w:rsid w:val="00123E19"/>
    <w:rsid w:val="00127614"/>
    <w:rsid w:val="0013184E"/>
    <w:rsid w:val="00133D82"/>
    <w:rsid w:val="00134F4B"/>
    <w:rsid w:val="00136D3A"/>
    <w:rsid w:val="0014159D"/>
    <w:rsid w:val="00142D81"/>
    <w:rsid w:val="00142F86"/>
    <w:rsid w:val="0014667A"/>
    <w:rsid w:val="00150377"/>
    <w:rsid w:val="00150ED7"/>
    <w:rsid w:val="00151A95"/>
    <w:rsid w:val="001622DF"/>
    <w:rsid w:val="00174402"/>
    <w:rsid w:val="0017719E"/>
    <w:rsid w:val="00182F0F"/>
    <w:rsid w:val="0018413F"/>
    <w:rsid w:val="00186917"/>
    <w:rsid w:val="00190D06"/>
    <w:rsid w:val="00192C93"/>
    <w:rsid w:val="001A6088"/>
    <w:rsid w:val="001A60E1"/>
    <w:rsid w:val="001B33AF"/>
    <w:rsid w:val="001C14C2"/>
    <w:rsid w:val="001C6604"/>
    <w:rsid w:val="001D16A4"/>
    <w:rsid w:val="001D67C7"/>
    <w:rsid w:val="001E31E0"/>
    <w:rsid w:val="001E4574"/>
    <w:rsid w:val="001E698F"/>
    <w:rsid w:val="001E74A0"/>
    <w:rsid w:val="001F0ABE"/>
    <w:rsid w:val="001F1413"/>
    <w:rsid w:val="001F217A"/>
    <w:rsid w:val="001F5371"/>
    <w:rsid w:val="001F6EF7"/>
    <w:rsid w:val="001F7570"/>
    <w:rsid w:val="002016D0"/>
    <w:rsid w:val="00210420"/>
    <w:rsid w:val="00211B22"/>
    <w:rsid w:val="00211DBF"/>
    <w:rsid w:val="002122EB"/>
    <w:rsid w:val="00213E88"/>
    <w:rsid w:val="0021407D"/>
    <w:rsid w:val="002205D6"/>
    <w:rsid w:val="002213A7"/>
    <w:rsid w:val="00224A1B"/>
    <w:rsid w:val="002306F7"/>
    <w:rsid w:val="00234AD6"/>
    <w:rsid w:val="00235E8C"/>
    <w:rsid w:val="00236001"/>
    <w:rsid w:val="00237A2D"/>
    <w:rsid w:val="00240950"/>
    <w:rsid w:val="00245AEA"/>
    <w:rsid w:val="00251D9D"/>
    <w:rsid w:val="00257B0F"/>
    <w:rsid w:val="002602C8"/>
    <w:rsid w:val="00262284"/>
    <w:rsid w:val="00270DE0"/>
    <w:rsid w:val="00272A89"/>
    <w:rsid w:val="0027686E"/>
    <w:rsid w:val="002805BE"/>
    <w:rsid w:val="00282E4A"/>
    <w:rsid w:val="00283151"/>
    <w:rsid w:val="00283A94"/>
    <w:rsid w:val="00283D0A"/>
    <w:rsid w:val="00291853"/>
    <w:rsid w:val="002950FB"/>
    <w:rsid w:val="0029568E"/>
    <w:rsid w:val="00297B94"/>
    <w:rsid w:val="00297D0F"/>
    <w:rsid w:val="002A1202"/>
    <w:rsid w:val="002A3D3F"/>
    <w:rsid w:val="002A4AB6"/>
    <w:rsid w:val="002A6139"/>
    <w:rsid w:val="002A6949"/>
    <w:rsid w:val="002B03DC"/>
    <w:rsid w:val="002B196C"/>
    <w:rsid w:val="002B48CC"/>
    <w:rsid w:val="002B61F0"/>
    <w:rsid w:val="002C028D"/>
    <w:rsid w:val="002C308B"/>
    <w:rsid w:val="002C582C"/>
    <w:rsid w:val="002C7031"/>
    <w:rsid w:val="002D1723"/>
    <w:rsid w:val="002D1923"/>
    <w:rsid w:val="002D1C8D"/>
    <w:rsid w:val="002D3FB6"/>
    <w:rsid w:val="002D4974"/>
    <w:rsid w:val="002D5C9E"/>
    <w:rsid w:val="002D710F"/>
    <w:rsid w:val="002E306D"/>
    <w:rsid w:val="002E5F2B"/>
    <w:rsid w:val="002E6C6F"/>
    <w:rsid w:val="002F61C2"/>
    <w:rsid w:val="003049AE"/>
    <w:rsid w:val="00307EE4"/>
    <w:rsid w:val="003100B4"/>
    <w:rsid w:val="003120FF"/>
    <w:rsid w:val="003145DA"/>
    <w:rsid w:val="00314EE0"/>
    <w:rsid w:val="003168DA"/>
    <w:rsid w:val="003221FB"/>
    <w:rsid w:val="0032252C"/>
    <w:rsid w:val="00324105"/>
    <w:rsid w:val="0033234C"/>
    <w:rsid w:val="0033319E"/>
    <w:rsid w:val="00334E29"/>
    <w:rsid w:val="00340DBD"/>
    <w:rsid w:val="00354471"/>
    <w:rsid w:val="00355F67"/>
    <w:rsid w:val="00360ADE"/>
    <w:rsid w:val="00362F30"/>
    <w:rsid w:val="00372236"/>
    <w:rsid w:val="00376C70"/>
    <w:rsid w:val="0038204D"/>
    <w:rsid w:val="00382F84"/>
    <w:rsid w:val="00393E13"/>
    <w:rsid w:val="00394B53"/>
    <w:rsid w:val="00395DA3"/>
    <w:rsid w:val="003965DD"/>
    <w:rsid w:val="0039660F"/>
    <w:rsid w:val="003A0B64"/>
    <w:rsid w:val="003B48F2"/>
    <w:rsid w:val="003B4AD0"/>
    <w:rsid w:val="003B6A37"/>
    <w:rsid w:val="003B6FEB"/>
    <w:rsid w:val="003B77E6"/>
    <w:rsid w:val="003C032E"/>
    <w:rsid w:val="003C06F4"/>
    <w:rsid w:val="003C1C60"/>
    <w:rsid w:val="003C40DC"/>
    <w:rsid w:val="003D0251"/>
    <w:rsid w:val="003D140E"/>
    <w:rsid w:val="003D442E"/>
    <w:rsid w:val="003D5404"/>
    <w:rsid w:val="003D6C4E"/>
    <w:rsid w:val="003D7FD8"/>
    <w:rsid w:val="003E1238"/>
    <w:rsid w:val="003E2B31"/>
    <w:rsid w:val="003E5657"/>
    <w:rsid w:val="003E7BDB"/>
    <w:rsid w:val="003F2565"/>
    <w:rsid w:val="003F30E9"/>
    <w:rsid w:val="0040249B"/>
    <w:rsid w:val="00407D85"/>
    <w:rsid w:val="004109BF"/>
    <w:rsid w:val="00412948"/>
    <w:rsid w:val="004157A1"/>
    <w:rsid w:val="00415DEE"/>
    <w:rsid w:val="004228CF"/>
    <w:rsid w:val="004247A9"/>
    <w:rsid w:val="00424D66"/>
    <w:rsid w:val="00426249"/>
    <w:rsid w:val="00426D59"/>
    <w:rsid w:val="00427FC9"/>
    <w:rsid w:val="00435F2E"/>
    <w:rsid w:val="00437DE8"/>
    <w:rsid w:val="004448DC"/>
    <w:rsid w:val="0045013D"/>
    <w:rsid w:val="00463CCB"/>
    <w:rsid w:val="004641BF"/>
    <w:rsid w:val="004665C4"/>
    <w:rsid w:val="004717C7"/>
    <w:rsid w:val="00473279"/>
    <w:rsid w:val="00481C5C"/>
    <w:rsid w:val="00485C96"/>
    <w:rsid w:val="0049275E"/>
    <w:rsid w:val="00494015"/>
    <w:rsid w:val="00497A17"/>
    <w:rsid w:val="004A1C5E"/>
    <w:rsid w:val="004A1D72"/>
    <w:rsid w:val="004A210E"/>
    <w:rsid w:val="004A294B"/>
    <w:rsid w:val="004A39FA"/>
    <w:rsid w:val="004A591C"/>
    <w:rsid w:val="004A6493"/>
    <w:rsid w:val="004B32AA"/>
    <w:rsid w:val="004B5174"/>
    <w:rsid w:val="004B5A66"/>
    <w:rsid w:val="004C041D"/>
    <w:rsid w:val="004C3B13"/>
    <w:rsid w:val="004C5B0C"/>
    <w:rsid w:val="004C7140"/>
    <w:rsid w:val="004D12F6"/>
    <w:rsid w:val="004D357F"/>
    <w:rsid w:val="004D6F51"/>
    <w:rsid w:val="004D76CF"/>
    <w:rsid w:val="004E162D"/>
    <w:rsid w:val="004E3648"/>
    <w:rsid w:val="004E402C"/>
    <w:rsid w:val="004E45E0"/>
    <w:rsid w:val="004E600B"/>
    <w:rsid w:val="004E7EDB"/>
    <w:rsid w:val="004F208D"/>
    <w:rsid w:val="004F6104"/>
    <w:rsid w:val="00502912"/>
    <w:rsid w:val="00515F5C"/>
    <w:rsid w:val="00522F05"/>
    <w:rsid w:val="00523850"/>
    <w:rsid w:val="00525D66"/>
    <w:rsid w:val="00526B72"/>
    <w:rsid w:val="0053605B"/>
    <w:rsid w:val="005402E2"/>
    <w:rsid w:val="005644C3"/>
    <w:rsid w:val="0056455F"/>
    <w:rsid w:val="005659D8"/>
    <w:rsid w:val="00577BFC"/>
    <w:rsid w:val="00584E41"/>
    <w:rsid w:val="00585D5C"/>
    <w:rsid w:val="0059254A"/>
    <w:rsid w:val="005965E4"/>
    <w:rsid w:val="00597004"/>
    <w:rsid w:val="005A1F3F"/>
    <w:rsid w:val="005A419D"/>
    <w:rsid w:val="005A43BB"/>
    <w:rsid w:val="005A57AB"/>
    <w:rsid w:val="005B0D57"/>
    <w:rsid w:val="005B19B5"/>
    <w:rsid w:val="005B245F"/>
    <w:rsid w:val="005B40B2"/>
    <w:rsid w:val="005B6192"/>
    <w:rsid w:val="005C0418"/>
    <w:rsid w:val="005C6103"/>
    <w:rsid w:val="005D127B"/>
    <w:rsid w:val="005D24A8"/>
    <w:rsid w:val="005D55E9"/>
    <w:rsid w:val="005E0E73"/>
    <w:rsid w:val="005E491E"/>
    <w:rsid w:val="005E7281"/>
    <w:rsid w:val="005F0C71"/>
    <w:rsid w:val="005F2560"/>
    <w:rsid w:val="00600206"/>
    <w:rsid w:val="006011D9"/>
    <w:rsid w:val="006020F9"/>
    <w:rsid w:val="00602360"/>
    <w:rsid w:val="00603509"/>
    <w:rsid w:val="00610412"/>
    <w:rsid w:val="0061646D"/>
    <w:rsid w:val="00620BB1"/>
    <w:rsid w:val="00626A44"/>
    <w:rsid w:val="00632390"/>
    <w:rsid w:val="00634871"/>
    <w:rsid w:val="00644381"/>
    <w:rsid w:val="00646AF3"/>
    <w:rsid w:val="00652AF7"/>
    <w:rsid w:val="00653836"/>
    <w:rsid w:val="00654649"/>
    <w:rsid w:val="006553B5"/>
    <w:rsid w:val="00663BFA"/>
    <w:rsid w:val="006644A9"/>
    <w:rsid w:val="006674F2"/>
    <w:rsid w:val="00667A77"/>
    <w:rsid w:val="00671307"/>
    <w:rsid w:val="00673B8E"/>
    <w:rsid w:val="006805B3"/>
    <w:rsid w:val="00680ED1"/>
    <w:rsid w:val="00683815"/>
    <w:rsid w:val="0068483C"/>
    <w:rsid w:val="006864EA"/>
    <w:rsid w:val="006912F9"/>
    <w:rsid w:val="006916E5"/>
    <w:rsid w:val="00692F8D"/>
    <w:rsid w:val="00693F20"/>
    <w:rsid w:val="00696B41"/>
    <w:rsid w:val="006A22BE"/>
    <w:rsid w:val="006A2350"/>
    <w:rsid w:val="006A2CDD"/>
    <w:rsid w:val="006A3EB7"/>
    <w:rsid w:val="006A6F8F"/>
    <w:rsid w:val="006A7423"/>
    <w:rsid w:val="006B007B"/>
    <w:rsid w:val="006B345D"/>
    <w:rsid w:val="006B3CD3"/>
    <w:rsid w:val="006B4E1F"/>
    <w:rsid w:val="006B66D1"/>
    <w:rsid w:val="006B7911"/>
    <w:rsid w:val="006C09FD"/>
    <w:rsid w:val="006C64A6"/>
    <w:rsid w:val="006D6E3B"/>
    <w:rsid w:val="006D7A56"/>
    <w:rsid w:val="006E2A2B"/>
    <w:rsid w:val="006E5F9F"/>
    <w:rsid w:val="006E6376"/>
    <w:rsid w:val="006F1670"/>
    <w:rsid w:val="006F197A"/>
    <w:rsid w:val="006F3A00"/>
    <w:rsid w:val="006F4CBB"/>
    <w:rsid w:val="006F5310"/>
    <w:rsid w:val="006F6B30"/>
    <w:rsid w:val="006F7F82"/>
    <w:rsid w:val="007015F2"/>
    <w:rsid w:val="00703705"/>
    <w:rsid w:val="00711082"/>
    <w:rsid w:val="007157BC"/>
    <w:rsid w:val="00723485"/>
    <w:rsid w:val="00723E29"/>
    <w:rsid w:val="0072430F"/>
    <w:rsid w:val="00726DDA"/>
    <w:rsid w:val="00727932"/>
    <w:rsid w:val="007313B3"/>
    <w:rsid w:val="007321F9"/>
    <w:rsid w:val="00733695"/>
    <w:rsid w:val="007359D8"/>
    <w:rsid w:val="00736052"/>
    <w:rsid w:val="00736A96"/>
    <w:rsid w:val="00740516"/>
    <w:rsid w:val="00742610"/>
    <w:rsid w:val="0075511F"/>
    <w:rsid w:val="007571ED"/>
    <w:rsid w:val="00757204"/>
    <w:rsid w:val="007704DB"/>
    <w:rsid w:val="00770BD3"/>
    <w:rsid w:val="0077184A"/>
    <w:rsid w:val="00772AB3"/>
    <w:rsid w:val="007738B0"/>
    <w:rsid w:val="00777408"/>
    <w:rsid w:val="007832EC"/>
    <w:rsid w:val="00784C27"/>
    <w:rsid w:val="0079179E"/>
    <w:rsid w:val="00793AB8"/>
    <w:rsid w:val="007974BB"/>
    <w:rsid w:val="00797E4E"/>
    <w:rsid w:val="007A692C"/>
    <w:rsid w:val="007A6D2D"/>
    <w:rsid w:val="007B04F2"/>
    <w:rsid w:val="007B56AB"/>
    <w:rsid w:val="007C1CB9"/>
    <w:rsid w:val="007C1DAD"/>
    <w:rsid w:val="007C6A85"/>
    <w:rsid w:val="007C6B07"/>
    <w:rsid w:val="007D5DA0"/>
    <w:rsid w:val="007E2867"/>
    <w:rsid w:val="007E3585"/>
    <w:rsid w:val="007F044A"/>
    <w:rsid w:val="007F0C39"/>
    <w:rsid w:val="007F649F"/>
    <w:rsid w:val="008007D5"/>
    <w:rsid w:val="00802749"/>
    <w:rsid w:val="008030DE"/>
    <w:rsid w:val="0080378F"/>
    <w:rsid w:val="008068E7"/>
    <w:rsid w:val="00806A71"/>
    <w:rsid w:val="008074D9"/>
    <w:rsid w:val="00810648"/>
    <w:rsid w:val="0081180D"/>
    <w:rsid w:val="008121A8"/>
    <w:rsid w:val="008127D8"/>
    <w:rsid w:val="00822974"/>
    <w:rsid w:val="00824330"/>
    <w:rsid w:val="0082451F"/>
    <w:rsid w:val="008275A8"/>
    <w:rsid w:val="008306F1"/>
    <w:rsid w:val="00830C06"/>
    <w:rsid w:val="00834E53"/>
    <w:rsid w:val="008370E1"/>
    <w:rsid w:val="00837768"/>
    <w:rsid w:val="008404A6"/>
    <w:rsid w:val="00840BBC"/>
    <w:rsid w:val="008531C6"/>
    <w:rsid w:val="00855B08"/>
    <w:rsid w:val="00855C13"/>
    <w:rsid w:val="00860782"/>
    <w:rsid w:val="0086164E"/>
    <w:rsid w:val="00867AFF"/>
    <w:rsid w:val="00867CE2"/>
    <w:rsid w:val="00867EC0"/>
    <w:rsid w:val="008710F4"/>
    <w:rsid w:val="00872026"/>
    <w:rsid w:val="00873D46"/>
    <w:rsid w:val="00884498"/>
    <w:rsid w:val="008871F3"/>
    <w:rsid w:val="008922FC"/>
    <w:rsid w:val="00894047"/>
    <w:rsid w:val="00894A48"/>
    <w:rsid w:val="008978BF"/>
    <w:rsid w:val="008A29E0"/>
    <w:rsid w:val="008A69B6"/>
    <w:rsid w:val="008B6838"/>
    <w:rsid w:val="008B7253"/>
    <w:rsid w:val="008B7B5F"/>
    <w:rsid w:val="008B7F8C"/>
    <w:rsid w:val="008C04C1"/>
    <w:rsid w:val="008C1C58"/>
    <w:rsid w:val="008C1F87"/>
    <w:rsid w:val="008C2095"/>
    <w:rsid w:val="008C68B2"/>
    <w:rsid w:val="008D1F0C"/>
    <w:rsid w:val="008D4821"/>
    <w:rsid w:val="008D64F3"/>
    <w:rsid w:val="008E395F"/>
    <w:rsid w:val="008E5508"/>
    <w:rsid w:val="008E6C3D"/>
    <w:rsid w:val="008E7E45"/>
    <w:rsid w:val="008F1F3B"/>
    <w:rsid w:val="008F2D0B"/>
    <w:rsid w:val="008F6123"/>
    <w:rsid w:val="008F6728"/>
    <w:rsid w:val="00902435"/>
    <w:rsid w:val="009040A1"/>
    <w:rsid w:val="009045D4"/>
    <w:rsid w:val="009132C2"/>
    <w:rsid w:val="0092158C"/>
    <w:rsid w:val="0092707B"/>
    <w:rsid w:val="0092791C"/>
    <w:rsid w:val="009315FD"/>
    <w:rsid w:val="00931A54"/>
    <w:rsid w:val="00933C9E"/>
    <w:rsid w:val="00935B9C"/>
    <w:rsid w:val="009362A0"/>
    <w:rsid w:val="009363CD"/>
    <w:rsid w:val="009377FF"/>
    <w:rsid w:val="009379A8"/>
    <w:rsid w:val="00937ED5"/>
    <w:rsid w:val="00940BD6"/>
    <w:rsid w:val="00942205"/>
    <w:rsid w:val="00946748"/>
    <w:rsid w:val="00947062"/>
    <w:rsid w:val="00950AAF"/>
    <w:rsid w:val="0095189B"/>
    <w:rsid w:val="00953050"/>
    <w:rsid w:val="009621E6"/>
    <w:rsid w:val="00963769"/>
    <w:rsid w:val="0096421A"/>
    <w:rsid w:val="00964AA6"/>
    <w:rsid w:val="00967C9A"/>
    <w:rsid w:val="0098441D"/>
    <w:rsid w:val="0098533D"/>
    <w:rsid w:val="00987F31"/>
    <w:rsid w:val="0099070E"/>
    <w:rsid w:val="00991AA5"/>
    <w:rsid w:val="009927D7"/>
    <w:rsid w:val="00992FA9"/>
    <w:rsid w:val="009A4505"/>
    <w:rsid w:val="009A5D45"/>
    <w:rsid w:val="009A6275"/>
    <w:rsid w:val="009B1E50"/>
    <w:rsid w:val="009B2C9E"/>
    <w:rsid w:val="009B3830"/>
    <w:rsid w:val="009B4D53"/>
    <w:rsid w:val="009B511A"/>
    <w:rsid w:val="009B7452"/>
    <w:rsid w:val="009C0A2B"/>
    <w:rsid w:val="009C4A1C"/>
    <w:rsid w:val="009D06C7"/>
    <w:rsid w:val="009D0AAF"/>
    <w:rsid w:val="009D6B2C"/>
    <w:rsid w:val="009D75CF"/>
    <w:rsid w:val="009E222D"/>
    <w:rsid w:val="009E4017"/>
    <w:rsid w:val="009E50B5"/>
    <w:rsid w:val="009F102F"/>
    <w:rsid w:val="009F1FB9"/>
    <w:rsid w:val="009F45D6"/>
    <w:rsid w:val="009F52E7"/>
    <w:rsid w:val="009F57B4"/>
    <w:rsid w:val="00A04EC9"/>
    <w:rsid w:val="00A123BE"/>
    <w:rsid w:val="00A13241"/>
    <w:rsid w:val="00A13AAA"/>
    <w:rsid w:val="00A151B0"/>
    <w:rsid w:val="00A15C7B"/>
    <w:rsid w:val="00A16ACE"/>
    <w:rsid w:val="00A20B31"/>
    <w:rsid w:val="00A21F74"/>
    <w:rsid w:val="00A242A9"/>
    <w:rsid w:val="00A2455C"/>
    <w:rsid w:val="00A24D6D"/>
    <w:rsid w:val="00A26069"/>
    <w:rsid w:val="00A32759"/>
    <w:rsid w:val="00A36655"/>
    <w:rsid w:val="00A36DAA"/>
    <w:rsid w:val="00A42C66"/>
    <w:rsid w:val="00A475B6"/>
    <w:rsid w:val="00A51A33"/>
    <w:rsid w:val="00A51FEE"/>
    <w:rsid w:val="00A549F7"/>
    <w:rsid w:val="00A558E0"/>
    <w:rsid w:val="00A55B0A"/>
    <w:rsid w:val="00A566BD"/>
    <w:rsid w:val="00A574A1"/>
    <w:rsid w:val="00A57694"/>
    <w:rsid w:val="00A601E3"/>
    <w:rsid w:val="00A602D6"/>
    <w:rsid w:val="00A639FB"/>
    <w:rsid w:val="00A64A70"/>
    <w:rsid w:val="00A67715"/>
    <w:rsid w:val="00A710C8"/>
    <w:rsid w:val="00A7176F"/>
    <w:rsid w:val="00A744E4"/>
    <w:rsid w:val="00A75EA7"/>
    <w:rsid w:val="00A77468"/>
    <w:rsid w:val="00A8133C"/>
    <w:rsid w:val="00A84A22"/>
    <w:rsid w:val="00A868AE"/>
    <w:rsid w:val="00A86C4D"/>
    <w:rsid w:val="00A86F06"/>
    <w:rsid w:val="00A96B50"/>
    <w:rsid w:val="00A9710A"/>
    <w:rsid w:val="00AA1243"/>
    <w:rsid w:val="00AA16EC"/>
    <w:rsid w:val="00AA16FF"/>
    <w:rsid w:val="00AA2AFE"/>
    <w:rsid w:val="00AA37EA"/>
    <w:rsid w:val="00AA3D71"/>
    <w:rsid w:val="00AA4631"/>
    <w:rsid w:val="00AA488A"/>
    <w:rsid w:val="00AA56C4"/>
    <w:rsid w:val="00AA5962"/>
    <w:rsid w:val="00AB2C2B"/>
    <w:rsid w:val="00AB3195"/>
    <w:rsid w:val="00AB5408"/>
    <w:rsid w:val="00AB5723"/>
    <w:rsid w:val="00AC015D"/>
    <w:rsid w:val="00AC38AE"/>
    <w:rsid w:val="00AC4105"/>
    <w:rsid w:val="00AC702C"/>
    <w:rsid w:val="00AD6C98"/>
    <w:rsid w:val="00AE10B1"/>
    <w:rsid w:val="00AE1E94"/>
    <w:rsid w:val="00AE388B"/>
    <w:rsid w:val="00AE3BF0"/>
    <w:rsid w:val="00AE5FD8"/>
    <w:rsid w:val="00AF7B95"/>
    <w:rsid w:val="00B04919"/>
    <w:rsid w:val="00B1368D"/>
    <w:rsid w:val="00B151AD"/>
    <w:rsid w:val="00B23FC2"/>
    <w:rsid w:val="00B300EE"/>
    <w:rsid w:val="00B3570E"/>
    <w:rsid w:val="00B40BE1"/>
    <w:rsid w:val="00B41BA9"/>
    <w:rsid w:val="00B42D35"/>
    <w:rsid w:val="00B51232"/>
    <w:rsid w:val="00B548D4"/>
    <w:rsid w:val="00B56C96"/>
    <w:rsid w:val="00B6048F"/>
    <w:rsid w:val="00B60618"/>
    <w:rsid w:val="00B63E2D"/>
    <w:rsid w:val="00B648C3"/>
    <w:rsid w:val="00B654D1"/>
    <w:rsid w:val="00B65E9C"/>
    <w:rsid w:val="00B66DCE"/>
    <w:rsid w:val="00B6730D"/>
    <w:rsid w:val="00B71218"/>
    <w:rsid w:val="00B721DB"/>
    <w:rsid w:val="00B74CAC"/>
    <w:rsid w:val="00B845A8"/>
    <w:rsid w:val="00B84C9E"/>
    <w:rsid w:val="00B87A73"/>
    <w:rsid w:val="00B938DA"/>
    <w:rsid w:val="00BA0F64"/>
    <w:rsid w:val="00BA5B3C"/>
    <w:rsid w:val="00BB51D8"/>
    <w:rsid w:val="00BC0535"/>
    <w:rsid w:val="00BC09A5"/>
    <w:rsid w:val="00BC1313"/>
    <w:rsid w:val="00BC42F6"/>
    <w:rsid w:val="00BD2198"/>
    <w:rsid w:val="00BD29D2"/>
    <w:rsid w:val="00BE01B2"/>
    <w:rsid w:val="00BE3F2F"/>
    <w:rsid w:val="00BF0ADD"/>
    <w:rsid w:val="00C036F3"/>
    <w:rsid w:val="00C0422D"/>
    <w:rsid w:val="00C07655"/>
    <w:rsid w:val="00C1007F"/>
    <w:rsid w:val="00C11F6D"/>
    <w:rsid w:val="00C130B8"/>
    <w:rsid w:val="00C140D9"/>
    <w:rsid w:val="00C14C01"/>
    <w:rsid w:val="00C17561"/>
    <w:rsid w:val="00C262B5"/>
    <w:rsid w:val="00C2654A"/>
    <w:rsid w:val="00C26E35"/>
    <w:rsid w:val="00C3164E"/>
    <w:rsid w:val="00C3489B"/>
    <w:rsid w:val="00C3540D"/>
    <w:rsid w:val="00C615AF"/>
    <w:rsid w:val="00C62AB6"/>
    <w:rsid w:val="00C64671"/>
    <w:rsid w:val="00C64FE1"/>
    <w:rsid w:val="00C669AD"/>
    <w:rsid w:val="00C7170E"/>
    <w:rsid w:val="00C73803"/>
    <w:rsid w:val="00C77640"/>
    <w:rsid w:val="00C77B00"/>
    <w:rsid w:val="00C80225"/>
    <w:rsid w:val="00C81E5E"/>
    <w:rsid w:val="00C83BFD"/>
    <w:rsid w:val="00C83D27"/>
    <w:rsid w:val="00C83DA5"/>
    <w:rsid w:val="00C85029"/>
    <w:rsid w:val="00C8690C"/>
    <w:rsid w:val="00C91FBE"/>
    <w:rsid w:val="00C92E9C"/>
    <w:rsid w:val="00C9638C"/>
    <w:rsid w:val="00CA7746"/>
    <w:rsid w:val="00CB1167"/>
    <w:rsid w:val="00CB2D00"/>
    <w:rsid w:val="00CB3275"/>
    <w:rsid w:val="00CB4088"/>
    <w:rsid w:val="00CB730B"/>
    <w:rsid w:val="00CB74B2"/>
    <w:rsid w:val="00CB7746"/>
    <w:rsid w:val="00CC1F78"/>
    <w:rsid w:val="00CC3AF4"/>
    <w:rsid w:val="00CC5D8A"/>
    <w:rsid w:val="00CD494E"/>
    <w:rsid w:val="00CD57D7"/>
    <w:rsid w:val="00CD5DF4"/>
    <w:rsid w:val="00CE35AA"/>
    <w:rsid w:val="00CE6D97"/>
    <w:rsid w:val="00CF3DD0"/>
    <w:rsid w:val="00D0681F"/>
    <w:rsid w:val="00D15135"/>
    <w:rsid w:val="00D17C72"/>
    <w:rsid w:val="00D227FD"/>
    <w:rsid w:val="00D24755"/>
    <w:rsid w:val="00D247E3"/>
    <w:rsid w:val="00D316E8"/>
    <w:rsid w:val="00D32B39"/>
    <w:rsid w:val="00D33E12"/>
    <w:rsid w:val="00D4029E"/>
    <w:rsid w:val="00D41402"/>
    <w:rsid w:val="00D438BB"/>
    <w:rsid w:val="00D43C6D"/>
    <w:rsid w:val="00D46DD9"/>
    <w:rsid w:val="00D512B5"/>
    <w:rsid w:val="00D514F7"/>
    <w:rsid w:val="00D5508D"/>
    <w:rsid w:val="00D55ECD"/>
    <w:rsid w:val="00D60298"/>
    <w:rsid w:val="00D74A65"/>
    <w:rsid w:val="00D859CC"/>
    <w:rsid w:val="00D93ADE"/>
    <w:rsid w:val="00D94410"/>
    <w:rsid w:val="00DA27F9"/>
    <w:rsid w:val="00DA379B"/>
    <w:rsid w:val="00DA52D3"/>
    <w:rsid w:val="00DB09E4"/>
    <w:rsid w:val="00DB1989"/>
    <w:rsid w:val="00DB6EFF"/>
    <w:rsid w:val="00DB70C2"/>
    <w:rsid w:val="00DC03AE"/>
    <w:rsid w:val="00DC19C6"/>
    <w:rsid w:val="00DC45B4"/>
    <w:rsid w:val="00DC4EB9"/>
    <w:rsid w:val="00DC692B"/>
    <w:rsid w:val="00DD07DA"/>
    <w:rsid w:val="00DD1E29"/>
    <w:rsid w:val="00DD3993"/>
    <w:rsid w:val="00DD5406"/>
    <w:rsid w:val="00DE23B8"/>
    <w:rsid w:val="00DE2414"/>
    <w:rsid w:val="00DE2C8F"/>
    <w:rsid w:val="00DE524B"/>
    <w:rsid w:val="00DF08DE"/>
    <w:rsid w:val="00DF1EBE"/>
    <w:rsid w:val="00DF277E"/>
    <w:rsid w:val="00DF439F"/>
    <w:rsid w:val="00DF5E24"/>
    <w:rsid w:val="00E05102"/>
    <w:rsid w:val="00E10D0D"/>
    <w:rsid w:val="00E10DA3"/>
    <w:rsid w:val="00E11350"/>
    <w:rsid w:val="00E22151"/>
    <w:rsid w:val="00E22A00"/>
    <w:rsid w:val="00E2303F"/>
    <w:rsid w:val="00E23064"/>
    <w:rsid w:val="00E24E6D"/>
    <w:rsid w:val="00E24FBD"/>
    <w:rsid w:val="00E319DA"/>
    <w:rsid w:val="00E373F3"/>
    <w:rsid w:val="00E4671D"/>
    <w:rsid w:val="00E50CB9"/>
    <w:rsid w:val="00E522D0"/>
    <w:rsid w:val="00E57CE8"/>
    <w:rsid w:val="00E66E1A"/>
    <w:rsid w:val="00E66F8A"/>
    <w:rsid w:val="00E67227"/>
    <w:rsid w:val="00E67F89"/>
    <w:rsid w:val="00E70C8E"/>
    <w:rsid w:val="00E72CA2"/>
    <w:rsid w:val="00E73C2E"/>
    <w:rsid w:val="00E75AAA"/>
    <w:rsid w:val="00E80809"/>
    <w:rsid w:val="00E90D06"/>
    <w:rsid w:val="00E9772A"/>
    <w:rsid w:val="00EA0BE4"/>
    <w:rsid w:val="00EA38B5"/>
    <w:rsid w:val="00EA7202"/>
    <w:rsid w:val="00EB094E"/>
    <w:rsid w:val="00EB0CD5"/>
    <w:rsid w:val="00EB3793"/>
    <w:rsid w:val="00EB5082"/>
    <w:rsid w:val="00EB6D01"/>
    <w:rsid w:val="00EB7175"/>
    <w:rsid w:val="00EC3A2D"/>
    <w:rsid w:val="00EC506A"/>
    <w:rsid w:val="00EC5C0F"/>
    <w:rsid w:val="00EC7EEB"/>
    <w:rsid w:val="00ED154B"/>
    <w:rsid w:val="00ED304B"/>
    <w:rsid w:val="00ED3499"/>
    <w:rsid w:val="00ED3579"/>
    <w:rsid w:val="00ED62B2"/>
    <w:rsid w:val="00ED69FD"/>
    <w:rsid w:val="00EE1AA4"/>
    <w:rsid w:val="00EE49A6"/>
    <w:rsid w:val="00EE5325"/>
    <w:rsid w:val="00EF03A1"/>
    <w:rsid w:val="00EF561F"/>
    <w:rsid w:val="00EF7F72"/>
    <w:rsid w:val="00F03448"/>
    <w:rsid w:val="00F11762"/>
    <w:rsid w:val="00F11D98"/>
    <w:rsid w:val="00F12678"/>
    <w:rsid w:val="00F13F4D"/>
    <w:rsid w:val="00F14961"/>
    <w:rsid w:val="00F15200"/>
    <w:rsid w:val="00F17A70"/>
    <w:rsid w:val="00F2106F"/>
    <w:rsid w:val="00F23563"/>
    <w:rsid w:val="00F25059"/>
    <w:rsid w:val="00F2541C"/>
    <w:rsid w:val="00F276E4"/>
    <w:rsid w:val="00F27A03"/>
    <w:rsid w:val="00F32EA9"/>
    <w:rsid w:val="00F3315F"/>
    <w:rsid w:val="00F37393"/>
    <w:rsid w:val="00F376AB"/>
    <w:rsid w:val="00F41742"/>
    <w:rsid w:val="00F426C2"/>
    <w:rsid w:val="00F46CA9"/>
    <w:rsid w:val="00F5092A"/>
    <w:rsid w:val="00F5364F"/>
    <w:rsid w:val="00F544AB"/>
    <w:rsid w:val="00F555E7"/>
    <w:rsid w:val="00F55D34"/>
    <w:rsid w:val="00F60DE4"/>
    <w:rsid w:val="00F616B7"/>
    <w:rsid w:val="00F620AD"/>
    <w:rsid w:val="00F64CFD"/>
    <w:rsid w:val="00F67587"/>
    <w:rsid w:val="00F67B9D"/>
    <w:rsid w:val="00F7587D"/>
    <w:rsid w:val="00F7591F"/>
    <w:rsid w:val="00F77DD7"/>
    <w:rsid w:val="00F83FA6"/>
    <w:rsid w:val="00F85C4F"/>
    <w:rsid w:val="00F92951"/>
    <w:rsid w:val="00F9783A"/>
    <w:rsid w:val="00FA00BC"/>
    <w:rsid w:val="00FA2368"/>
    <w:rsid w:val="00FA2FC4"/>
    <w:rsid w:val="00FA6C25"/>
    <w:rsid w:val="00FB1257"/>
    <w:rsid w:val="00FB1F48"/>
    <w:rsid w:val="00FB4B89"/>
    <w:rsid w:val="00FB569D"/>
    <w:rsid w:val="00FB5D20"/>
    <w:rsid w:val="00FC0138"/>
    <w:rsid w:val="00FC04D6"/>
    <w:rsid w:val="00FC0D14"/>
    <w:rsid w:val="00FC1E1A"/>
    <w:rsid w:val="00FC4DA4"/>
    <w:rsid w:val="00FC6CC2"/>
    <w:rsid w:val="00FD1FA6"/>
    <w:rsid w:val="00FD2397"/>
    <w:rsid w:val="00FD54E8"/>
    <w:rsid w:val="00FD55AA"/>
    <w:rsid w:val="00FD6B4D"/>
    <w:rsid w:val="00FD722E"/>
    <w:rsid w:val="00FE0E48"/>
    <w:rsid w:val="00FE17E8"/>
    <w:rsid w:val="00FE3FDB"/>
    <w:rsid w:val="00FE50C0"/>
    <w:rsid w:val="00FE6194"/>
    <w:rsid w:val="00FE6CDA"/>
    <w:rsid w:val="00FF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4238BB-A19D-4FF5-BC3F-B1DDF78CF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149</TotalTime>
  <Pages>2</Pages>
  <Words>986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5930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134</cp:revision>
  <cp:lastPrinted>2019-12-24T09:56:00Z</cp:lastPrinted>
  <dcterms:created xsi:type="dcterms:W3CDTF">2019-12-21T15:53:00Z</dcterms:created>
  <dcterms:modified xsi:type="dcterms:W3CDTF">2019-12-24T10:46:00Z</dcterms:modified>
</cp:coreProperties>
</file>