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323F8" w14:textId="34355FCE" w:rsidR="00DD3993" w:rsidRDefault="00251D9D" w:rsidP="00DD3993">
      <w:pPr>
        <w:jc w:val="center"/>
        <w:rPr>
          <w:rFonts w:ascii="Tempus Sans ITC" w:hAnsi="Tempus Sans ITC"/>
          <w:b/>
          <w:sz w:val="32"/>
        </w:rPr>
      </w:pPr>
      <w:r>
        <w:rPr>
          <w:rFonts w:ascii="Tempus Sans ITC" w:hAnsi="Tempus Sans ITC"/>
          <w:b/>
          <w:sz w:val="32"/>
        </w:rPr>
        <w:t>Ridere in faccia ai potenti (farsi piccoli)</w:t>
      </w:r>
    </w:p>
    <w:p w14:paraId="75A7A1AE" w14:textId="0A5E6718" w:rsidR="00DD3993" w:rsidRDefault="00240950" w:rsidP="00DD3993">
      <w:pPr>
        <w:jc w:val="center"/>
        <w:rPr>
          <w:rFonts w:ascii="Tempus Sans ITC" w:hAnsi="Tempus Sans ITC"/>
          <w:sz w:val="20"/>
        </w:rPr>
      </w:pPr>
      <w:r>
        <w:rPr>
          <w:rFonts w:ascii="Tempus Sans ITC" w:hAnsi="Tempus Sans ITC"/>
          <w:sz w:val="20"/>
        </w:rPr>
        <w:t>(</w:t>
      </w:r>
      <w:r w:rsidR="003B6FEB">
        <w:rPr>
          <w:rFonts w:ascii="Tempus Sans ITC" w:hAnsi="Tempus Sans ITC"/>
          <w:sz w:val="20"/>
        </w:rPr>
        <w:t xml:space="preserve">Matteo </w:t>
      </w:r>
      <w:r w:rsidR="00784C27">
        <w:rPr>
          <w:rFonts w:ascii="Tempus Sans ITC" w:hAnsi="Tempus Sans ITC"/>
          <w:sz w:val="20"/>
        </w:rPr>
        <w:t>11,2-11</w:t>
      </w:r>
      <w:r w:rsidR="00DD3993">
        <w:rPr>
          <w:rFonts w:ascii="Tempus Sans ITC" w:hAnsi="Tempus Sans ITC"/>
          <w:sz w:val="20"/>
        </w:rPr>
        <w:t>)</w:t>
      </w:r>
    </w:p>
    <w:p w14:paraId="3AF28014" w14:textId="0CED0E42" w:rsidR="00DD3993" w:rsidRDefault="00784C27" w:rsidP="00DD3993">
      <w:pPr>
        <w:jc w:val="center"/>
        <w:rPr>
          <w:rFonts w:ascii="Tempus Sans ITC" w:hAnsi="Tempus Sans ITC"/>
          <w:sz w:val="20"/>
        </w:rPr>
      </w:pPr>
      <w:r>
        <w:rPr>
          <w:rFonts w:ascii="Tempus Sans ITC" w:hAnsi="Tempus Sans ITC"/>
          <w:sz w:val="20"/>
        </w:rPr>
        <w:t>II</w:t>
      </w:r>
      <w:r w:rsidR="00F25059">
        <w:rPr>
          <w:rFonts w:ascii="Tempus Sans ITC" w:hAnsi="Tempus Sans ITC"/>
          <w:sz w:val="20"/>
        </w:rPr>
        <w:t>I</w:t>
      </w:r>
      <w:r w:rsidR="00EB7175">
        <w:rPr>
          <w:rFonts w:ascii="Tempus Sans ITC" w:hAnsi="Tempus Sans ITC"/>
          <w:sz w:val="20"/>
        </w:rPr>
        <w:t xml:space="preserve"> Avvento</w:t>
      </w:r>
      <w:r w:rsidR="00240950">
        <w:rPr>
          <w:rFonts w:ascii="Tempus Sans ITC" w:hAnsi="Tempus Sans ITC"/>
          <w:sz w:val="20"/>
        </w:rPr>
        <w:t xml:space="preserve"> anno</w:t>
      </w:r>
      <w:r w:rsidR="00DD3993">
        <w:rPr>
          <w:rFonts w:ascii="Tempus Sans ITC" w:hAnsi="Tempus Sans ITC"/>
          <w:sz w:val="20"/>
        </w:rPr>
        <w:t xml:space="preserve"> </w:t>
      </w:r>
      <w:r w:rsidR="003B6FEB">
        <w:rPr>
          <w:rFonts w:ascii="Tempus Sans ITC" w:hAnsi="Tempus Sans ITC"/>
          <w:sz w:val="20"/>
        </w:rPr>
        <w:t>A</w:t>
      </w:r>
    </w:p>
    <w:p w14:paraId="43A9BDCF" w14:textId="77777777" w:rsidR="003E5657" w:rsidRDefault="003E5657" w:rsidP="00723E29">
      <w:pPr>
        <w:spacing w:line="360" w:lineRule="auto"/>
        <w:jc w:val="both"/>
      </w:pPr>
    </w:p>
    <w:p w14:paraId="228A9E50" w14:textId="61EAED0A" w:rsidR="003A0B64" w:rsidRDefault="00090B0E" w:rsidP="00723E29">
      <w:pPr>
        <w:spacing w:line="360" w:lineRule="auto"/>
        <w:ind w:firstLine="709"/>
        <w:jc w:val="both"/>
      </w:pPr>
      <w:r>
        <w:t xml:space="preserve">Poi il deserto </w:t>
      </w:r>
      <w:r w:rsidR="00D24755">
        <w:t xml:space="preserve">viene chiuso fuori da una cella, la libertà </w:t>
      </w:r>
      <w:r w:rsidR="002602C8">
        <w:t xml:space="preserve">gridata in faccia al mondo rimane </w:t>
      </w:r>
      <w:r w:rsidR="004A1D72">
        <w:t>annodata alla gola e le sicurezze vengono spazzate via da un grumo di domande</w:t>
      </w:r>
      <w:r w:rsidR="003D7FD8">
        <w:t xml:space="preserve">. </w:t>
      </w:r>
      <w:r w:rsidR="00334E29">
        <w:t xml:space="preserve">Cosa resta di Giovanni il Battista? </w:t>
      </w:r>
      <w:r w:rsidR="00AA2AFE">
        <w:t xml:space="preserve">La vita si è divertita con </w:t>
      </w:r>
      <w:r w:rsidR="003B48F2">
        <w:t>lui</w:t>
      </w:r>
      <w:r w:rsidR="00AC4105">
        <w:t xml:space="preserve">, gli ha </w:t>
      </w:r>
      <w:r w:rsidR="00AA2AFE">
        <w:t>confeziona</w:t>
      </w:r>
      <w:r w:rsidR="00AC4105">
        <w:t>to</w:t>
      </w:r>
      <w:r w:rsidR="00AA2AFE">
        <w:t xml:space="preserve"> un finale </w:t>
      </w:r>
      <w:r w:rsidR="00515F5C">
        <w:t xml:space="preserve">cinico e beffardo, </w:t>
      </w:r>
      <w:r w:rsidR="00AC4105">
        <w:t xml:space="preserve">è andata a colpire </w:t>
      </w:r>
      <w:r w:rsidR="00C07655">
        <w:t xml:space="preserve">con esattezza chirurgica, </w:t>
      </w:r>
      <w:r w:rsidR="00AC4105">
        <w:t>l</w:t>
      </w:r>
      <w:r w:rsidR="00C07655">
        <w:t>o h</w:t>
      </w:r>
      <w:r w:rsidR="00AC4105">
        <w:t>a derubato di tutto quello che aveva costruito in una vita, si è presa gioco</w:t>
      </w:r>
      <w:r w:rsidR="00940BD6">
        <w:t xml:space="preserve">, ha staccato l’identità al profeta un pezzo per volta, </w:t>
      </w:r>
      <w:r w:rsidR="00EE1AA4">
        <w:t>ne ha tratteggiato una caricatura</w:t>
      </w:r>
      <w:r w:rsidR="00FC04D6">
        <w:t>,</w:t>
      </w:r>
      <w:r w:rsidR="00EE1AA4">
        <w:t xml:space="preserve"> l’uomo che impauriva le folle</w:t>
      </w:r>
      <w:r w:rsidR="004C041D">
        <w:t xml:space="preserve"> è </w:t>
      </w:r>
      <w:r w:rsidR="00FC04D6">
        <w:t>diventato</w:t>
      </w:r>
      <w:r w:rsidR="004C041D">
        <w:t xml:space="preserve"> un agnello </w:t>
      </w:r>
      <w:r w:rsidR="000B7089">
        <w:t>ammansito</w:t>
      </w:r>
      <w:r w:rsidR="004C041D">
        <w:t xml:space="preserve"> che elemosina speranza dai suoi discepoli</w:t>
      </w:r>
      <w:r w:rsidR="00EE1AA4">
        <w:t xml:space="preserve">. C’è genialità nel potere, ci sono cose che ai potenti riescono sempre, derubare </w:t>
      </w:r>
      <w:r w:rsidR="00867AFF">
        <w:t>le persone della propria unicità è una di queste specialità.</w:t>
      </w:r>
    </w:p>
    <w:p w14:paraId="526CA299" w14:textId="36B8F4F7" w:rsidR="00A32759" w:rsidRDefault="00867AFF" w:rsidP="00723E29">
      <w:pPr>
        <w:spacing w:line="360" w:lineRule="auto"/>
        <w:ind w:firstLine="709"/>
        <w:jc w:val="both"/>
      </w:pPr>
      <w:r>
        <w:t xml:space="preserve">Succede e succederà. E che Giovanni ormai sia un morto </w:t>
      </w:r>
      <w:r w:rsidR="00CE6D97">
        <w:t>che respira lo sanno un po’ tutti.</w:t>
      </w:r>
      <w:r w:rsidR="00726DDA">
        <w:t xml:space="preserve"> Morirà </w:t>
      </w:r>
      <w:r w:rsidR="004C3B13">
        <w:t>nel cuore di una festa, morirà per intrighi di palazzo: al potere certe cose riescono sempre bene.</w:t>
      </w:r>
      <w:r w:rsidR="00CE6D97">
        <w:t xml:space="preserve"> </w:t>
      </w:r>
      <w:r w:rsidR="004C3B13">
        <w:t xml:space="preserve">Così si muovono le cose, così le facciamo muovere noi, così le </w:t>
      </w:r>
      <w:r w:rsidR="00A32759">
        <w:t>faceva</w:t>
      </w:r>
      <w:r w:rsidR="004C3B13">
        <w:t xml:space="preserve"> muovere a modo suo anche il </w:t>
      </w:r>
      <w:r w:rsidR="00A32759">
        <w:t>B</w:t>
      </w:r>
      <w:r w:rsidR="004C3B13">
        <w:t xml:space="preserve">attista, </w:t>
      </w:r>
      <w:r w:rsidR="00A32759">
        <w:t xml:space="preserve">che potente lo è stato, </w:t>
      </w:r>
      <w:r w:rsidR="004C3B13">
        <w:t>la vita è esercizio di potere. Mascherato, magari, ma sempre potere. Convincere altri a dar</w:t>
      </w:r>
      <w:r w:rsidR="000B7089">
        <w:t>c</w:t>
      </w:r>
      <w:r w:rsidR="004C3B13">
        <w:t xml:space="preserve">i fiducia e punire chi si oppone, il </w:t>
      </w:r>
      <w:r w:rsidR="00A32759">
        <w:t>mondo</w:t>
      </w:r>
      <w:r w:rsidR="004C3B13">
        <w:t xml:space="preserve"> si regge su questo. Se hai fegato e carisma sei un potente, se non ne ha</w:t>
      </w:r>
      <w:r w:rsidR="00F14961">
        <w:t>i</w:t>
      </w:r>
      <w:r w:rsidR="004C3B13">
        <w:t xml:space="preserve"> ma vuoi sopravvivere puoi farti furbo</w:t>
      </w:r>
      <w:r w:rsidR="00F14961">
        <w:t xml:space="preserve"> e</w:t>
      </w:r>
      <w:r w:rsidR="004C3B13">
        <w:t xml:space="preserve"> diventa</w:t>
      </w:r>
      <w:r w:rsidR="00F14961">
        <w:t>re</w:t>
      </w:r>
      <w:r w:rsidR="004C3B13">
        <w:t xml:space="preserve"> suddito</w:t>
      </w:r>
      <w:r w:rsidR="00F14961">
        <w:t xml:space="preserve"> del potente giusto</w:t>
      </w:r>
      <w:r w:rsidR="004C3B13">
        <w:t xml:space="preserve">. </w:t>
      </w:r>
      <w:r w:rsidR="00F14961">
        <w:t xml:space="preserve">Così si muove il mondo, così si muoverà. </w:t>
      </w:r>
      <w:r w:rsidR="0095189B">
        <w:t>Sempre e per sempre.</w:t>
      </w:r>
    </w:p>
    <w:p w14:paraId="55F03E22" w14:textId="12B00F48" w:rsidR="00270DE0" w:rsidRDefault="00A32759" w:rsidP="00723E29">
      <w:pPr>
        <w:spacing w:line="360" w:lineRule="auto"/>
        <w:ind w:firstLine="709"/>
        <w:jc w:val="both"/>
      </w:pPr>
      <w:r>
        <w:t xml:space="preserve">Poi però succede che il gioco si inceppa, si trova un potente più potente, si trova </w:t>
      </w:r>
      <w:r w:rsidR="004E3648">
        <w:t>qualcuno che pone fine alla guerra</w:t>
      </w:r>
      <w:r w:rsidR="0095189B">
        <w:t>, si è costretti alla resa</w:t>
      </w:r>
      <w:r w:rsidR="004E3648">
        <w:t>. Si chiama fallimento, e può essere una gran cosa.</w:t>
      </w:r>
    </w:p>
    <w:p w14:paraId="10B5BAD8" w14:textId="6861E3D9" w:rsidR="004E3648" w:rsidRDefault="004E3648" w:rsidP="00723E29">
      <w:pPr>
        <w:spacing w:line="360" w:lineRule="auto"/>
        <w:ind w:firstLine="709"/>
        <w:jc w:val="both"/>
      </w:pPr>
      <w:r>
        <w:t xml:space="preserve">Ecco </w:t>
      </w:r>
      <w:r w:rsidR="003221FB">
        <w:t xml:space="preserve">se c’è una cosa che mi sembra saggia da imparare </w:t>
      </w:r>
      <w:r>
        <w:t xml:space="preserve">credo che sia </w:t>
      </w:r>
      <w:r w:rsidR="003221FB">
        <w:t>quella di</w:t>
      </w:r>
      <w:r>
        <w:t xml:space="preserve"> </w:t>
      </w:r>
      <w:r w:rsidR="00DB6EFF">
        <w:t xml:space="preserve">farsi trovare pronti nel momento esatto della sconfitta, quando il potere ci abbandona, quando </w:t>
      </w:r>
      <w:r w:rsidR="00283A94">
        <w:t>diventiamo dipendenti dagli altri, quando ci mettono in carcere, quando ce la fanno pagare o, molto più semplicemente</w:t>
      </w:r>
      <w:r w:rsidR="000B7089">
        <w:t>,</w:t>
      </w:r>
      <w:r w:rsidR="00283A94">
        <w:t xml:space="preserve"> quando ci ammaliamo</w:t>
      </w:r>
      <w:r w:rsidR="000B7089">
        <w:t xml:space="preserve"> e dipendiamo da tutti</w:t>
      </w:r>
      <w:r w:rsidR="00283A94">
        <w:t xml:space="preserve">, insomma quando perdiamo potere. </w:t>
      </w:r>
      <w:r w:rsidR="001D16A4">
        <w:t xml:space="preserve">Il vangelo è una scuola per perdere potere e ritrovare umanità. Farsi piccoli insomma </w:t>
      </w:r>
      <w:r w:rsidR="00251D9D">
        <w:t>(</w:t>
      </w:r>
      <w:r w:rsidR="00FA6C25">
        <w:t>ma imparando a</w:t>
      </w:r>
      <w:r w:rsidR="001D16A4">
        <w:t xml:space="preserve"> </w:t>
      </w:r>
      <w:r w:rsidR="00251D9D">
        <w:t>ridere in faccia ai potenti).</w:t>
      </w:r>
    </w:p>
    <w:p w14:paraId="23DD59FA" w14:textId="77777777" w:rsidR="000C2265" w:rsidRDefault="001B33AF" w:rsidP="00723E29">
      <w:pPr>
        <w:spacing w:line="360" w:lineRule="auto"/>
        <w:ind w:firstLine="709"/>
        <w:jc w:val="both"/>
      </w:pPr>
      <w:r>
        <w:t>Bisogna rima</w:t>
      </w:r>
      <w:r w:rsidR="00FA6C25">
        <w:t>ne</w:t>
      </w:r>
      <w:r>
        <w:t>re attenti e aperti alla vita, per deridere il pot</w:t>
      </w:r>
      <w:r w:rsidR="00A24D6D">
        <w:t xml:space="preserve">ere bisogna continuare a </w:t>
      </w:r>
      <w:r w:rsidR="00EF561F">
        <w:t xml:space="preserve">bussare alla porta del proprio sogno. Come Battista, </w:t>
      </w:r>
      <w:r w:rsidR="00B71218">
        <w:t xml:space="preserve">che continua a chiedere notizie di Gesù. </w:t>
      </w:r>
      <w:r w:rsidR="009F57B4">
        <w:t>E per sogno non intendo un ideale</w:t>
      </w:r>
      <w:r w:rsidR="00FA6C25">
        <w:t xml:space="preserve"> utopico</w:t>
      </w:r>
      <w:r w:rsidR="009F57B4">
        <w:t xml:space="preserve"> ma la propria ossessione, il cuore della nostra vera identità</w:t>
      </w:r>
      <w:r w:rsidR="00FA6C25">
        <w:t>, ciò che ci ha preso testa cuore, il</w:t>
      </w:r>
      <w:r w:rsidR="009F57B4">
        <w:t xml:space="preserve"> legame senza il quale saremmo morti. Davvero morti. Quello che rimane quando tutto fallisce. </w:t>
      </w:r>
      <w:r w:rsidR="00B71218">
        <w:t>Mi sembra miracoloso</w:t>
      </w:r>
      <w:r w:rsidR="00FA6C25">
        <w:t xml:space="preserve"> Giovanni</w:t>
      </w:r>
      <w:r w:rsidR="00B71218">
        <w:t>,</w:t>
      </w:r>
      <w:r w:rsidR="00FA6C25">
        <w:t xml:space="preserve"> e sembra chiaro che per lui il legame vitale è stato il Messia:</w:t>
      </w:r>
      <w:r w:rsidR="00B71218">
        <w:t xml:space="preserve"> invece di chiudersi a riccio e di provare a trovare strategie buone </w:t>
      </w:r>
      <w:r w:rsidR="0068483C">
        <w:t xml:space="preserve">per uscire dal carcere </w:t>
      </w:r>
      <w:r w:rsidR="0092707B">
        <w:t xml:space="preserve">Giovanni non molla, </w:t>
      </w:r>
      <w:r w:rsidR="00FA6C25">
        <w:t>conti</w:t>
      </w:r>
      <w:r w:rsidR="007321F9">
        <w:t>n</w:t>
      </w:r>
      <w:r w:rsidR="00FA6C25">
        <w:t>ua a chiedere di Lui</w:t>
      </w:r>
      <w:r w:rsidR="0092707B">
        <w:t>. Puoi metterlo in carcere il profeta ma</w:t>
      </w:r>
      <w:r w:rsidR="007321F9">
        <w:t xml:space="preserve"> se è un vero profeta</w:t>
      </w:r>
      <w:r w:rsidR="0092707B">
        <w:t xml:space="preserve"> lui</w:t>
      </w:r>
      <w:r w:rsidR="0068483C">
        <w:t xml:space="preserve"> continua a </w:t>
      </w:r>
      <w:r w:rsidR="0092707B">
        <w:t>vivere</w:t>
      </w:r>
      <w:r w:rsidR="0068483C">
        <w:t xml:space="preserve"> </w:t>
      </w:r>
      <w:r w:rsidR="0092707B">
        <w:t xml:space="preserve">per </w:t>
      </w:r>
      <w:r w:rsidR="0068483C">
        <w:t xml:space="preserve">quello che </w:t>
      </w:r>
      <w:r w:rsidR="007321F9">
        <w:t xml:space="preserve">ha </w:t>
      </w:r>
      <w:r w:rsidR="00B66DCE">
        <w:t>vissuto</w:t>
      </w:r>
      <w:r w:rsidR="0092707B">
        <w:t xml:space="preserve"> da sempre</w:t>
      </w:r>
      <w:r w:rsidR="0068483C">
        <w:t xml:space="preserve">. </w:t>
      </w:r>
      <w:r w:rsidR="0092707B">
        <w:t>E</w:t>
      </w:r>
      <w:r w:rsidR="0068483C">
        <w:t xml:space="preserve"> </w:t>
      </w:r>
      <w:r w:rsidR="00B66DCE">
        <w:t xml:space="preserve">mentre credo di averlo </w:t>
      </w:r>
      <w:r w:rsidR="000C2265">
        <w:t xml:space="preserve">disarmato </w:t>
      </w:r>
      <w:r w:rsidR="0068483C">
        <w:t>una risata fragoros</w:t>
      </w:r>
      <w:r w:rsidR="00873D46">
        <w:t>a</w:t>
      </w:r>
      <w:r w:rsidR="0092707B">
        <w:t xml:space="preserve"> sale dal carcere. </w:t>
      </w:r>
    </w:p>
    <w:p w14:paraId="322C303E" w14:textId="77777777" w:rsidR="008C04C1" w:rsidRDefault="005965E4" w:rsidP="00723E29">
      <w:pPr>
        <w:spacing w:line="360" w:lineRule="auto"/>
        <w:ind w:firstLine="709"/>
        <w:jc w:val="both"/>
      </w:pPr>
      <w:r>
        <w:lastRenderedPageBreak/>
        <w:t>Il</w:t>
      </w:r>
      <w:r w:rsidR="00CE35AA">
        <w:t xml:space="preserve"> Battista</w:t>
      </w:r>
      <w:r>
        <w:t xml:space="preserve"> comprende, nell’attimo esatto </w:t>
      </w:r>
      <w:r w:rsidR="0092707B">
        <w:t>in cui</w:t>
      </w:r>
      <w:r>
        <w:t xml:space="preserve"> non può più esercitare ruoli</w:t>
      </w:r>
      <w:r w:rsidR="0092707B">
        <w:t xml:space="preserve"> che</w:t>
      </w:r>
      <w:r w:rsidR="00CE35AA">
        <w:t xml:space="preserve"> non è il potere a farci grandi ma la </w:t>
      </w:r>
      <w:r w:rsidR="000C2265">
        <w:t xml:space="preserve">nostra </w:t>
      </w:r>
      <w:r w:rsidR="00CE35AA">
        <w:t xml:space="preserve">capacità di </w:t>
      </w:r>
      <w:r w:rsidR="000C2265">
        <w:t xml:space="preserve">fedeltà </w:t>
      </w:r>
      <w:r w:rsidR="001622DF">
        <w:t>a ciò che ci ha preso il cuore.</w:t>
      </w:r>
      <w:r w:rsidR="00CE35AA">
        <w:t xml:space="preserve"> </w:t>
      </w:r>
      <w:r w:rsidR="00DE524B">
        <w:t>Nel carcere Giovanni ha perso quasi tutto, rimane qualcosa di piccolo ma di invincibile</w:t>
      </w:r>
      <w:r w:rsidR="008C04C1">
        <w:t>, rimane l’attesa del Messia, rimane anche lì,</w:t>
      </w:r>
      <w:r w:rsidR="00424D66">
        <w:t xml:space="preserve"> anche lontano dalla scena, soprattutto lì</w:t>
      </w:r>
      <w:r w:rsidR="0092707B">
        <w:t>,</w:t>
      </w:r>
      <w:r w:rsidR="00424D66">
        <w:t xml:space="preserve"> </w:t>
      </w:r>
      <w:r w:rsidR="008C04C1">
        <w:t xml:space="preserve">quello </w:t>
      </w:r>
      <w:r w:rsidR="00424D66">
        <w:t xml:space="preserve">è </w:t>
      </w:r>
      <w:r w:rsidR="0092707B">
        <w:t>davvero il cuore della vita</w:t>
      </w:r>
      <w:r w:rsidR="00355F67">
        <w:t>.</w:t>
      </w:r>
      <w:r w:rsidR="0092707B">
        <w:t xml:space="preserve"> </w:t>
      </w:r>
    </w:p>
    <w:p w14:paraId="3C777820" w14:textId="6DBAF375" w:rsidR="00251D9D" w:rsidRDefault="0092707B" w:rsidP="00723E29">
      <w:pPr>
        <w:spacing w:line="360" w:lineRule="auto"/>
        <w:ind w:firstLine="709"/>
        <w:jc w:val="both"/>
      </w:pPr>
      <w:r>
        <w:t>Cosa resta quando tutto manca?</w:t>
      </w:r>
      <w:r w:rsidR="00355F67">
        <w:t xml:space="preserve"> </w:t>
      </w:r>
      <w:r w:rsidR="008C04C1">
        <w:t xml:space="preserve">È importante scoprirlo perché il </w:t>
      </w:r>
      <w:r w:rsidR="00A16ACE">
        <w:t xml:space="preserve">potere </w:t>
      </w:r>
      <w:r w:rsidR="008C04C1">
        <w:t xml:space="preserve">fin lì </w:t>
      </w:r>
      <w:r w:rsidR="00A16ACE">
        <w:t xml:space="preserve">non può </w:t>
      </w:r>
      <w:r>
        <w:t>arrivare, non ci riesce</w:t>
      </w:r>
      <w:r w:rsidR="008C04C1">
        <w:t>, e noi possiamo farci piccoli, rifugiarci nel nostro amore, e salvarci</w:t>
      </w:r>
      <w:r>
        <w:t xml:space="preserve">. </w:t>
      </w:r>
      <w:r w:rsidR="008C04C1">
        <w:t>Il potere a</w:t>
      </w:r>
      <w:r>
        <w:t xml:space="preserve">l massimo può ucciderci ma non </w:t>
      </w:r>
      <w:r w:rsidR="008C04C1">
        <w:t>pu</w:t>
      </w:r>
      <w:r w:rsidR="00257B0F">
        <w:t>ò</w:t>
      </w:r>
      <w:r w:rsidR="008C04C1">
        <w:t xml:space="preserve"> </w:t>
      </w:r>
      <w:r>
        <w:t xml:space="preserve">strapparci dalla nostra identitaria ossessione. Scoprire </w:t>
      </w:r>
      <w:r w:rsidR="00257B0F">
        <w:t xml:space="preserve">quale sia </w:t>
      </w:r>
      <w:r>
        <w:t>la nostra è un bell’esercizio, e non è mai finito, fino a un istante prima di morire.</w:t>
      </w:r>
    </w:p>
    <w:p w14:paraId="6A76ED15" w14:textId="47387441" w:rsidR="00A16ACE" w:rsidRDefault="00A16ACE" w:rsidP="00723E29">
      <w:pPr>
        <w:spacing w:line="360" w:lineRule="auto"/>
        <w:ind w:firstLine="709"/>
        <w:jc w:val="both"/>
      </w:pPr>
      <w:r>
        <w:t xml:space="preserve">Il potere si scaglia sul Battista ma del profeta può solo far sue </w:t>
      </w:r>
      <w:r w:rsidR="0092707B">
        <w:t xml:space="preserve">solo </w:t>
      </w:r>
      <w:r>
        <w:t xml:space="preserve">le reliquie di un ruolo: puoi privarlo delle insegne del </w:t>
      </w:r>
      <w:r w:rsidR="00B42D35">
        <w:t xml:space="preserve">profeta </w:t>
      </w:r>
      <w:r>
        <w:t>pote</w:t>
      </w:r>
      <w:r w:rsidR="00B42D35">
        <w:t>nte</w:t>
      </w:r>
      <w:r w:rsidR="0092707B">
        <w:t>, scippargli il deserto,</w:t>
      </w:r>
      <w:r>
        <w:t xml:space="preserve"> ma</w:t>
      </w:r>
      <w:r w:rsidR="0092707B">
        <w:t xml:space="preserve"> niente,</w:t>
      </w:r>
      <w:r>
        <w:t xml:space="preserve"> nemmeno da morto </w:t>
      </w:r>
      <w:r w:rsidR="006F6B30">
        <w:t>riesci a strappar</w:t>
      </w:r>
      <w:r w:rsidR="00B42D35">
        <w:t>gli</w:t>
      </w:r>
      <w:r w:rsidR="006F6B30">
        <w:t xml:space="preserve"> ciò che è </w:t>
      </w:r>
      <w:r w:rsidR="009045D4">
        <w:t>diventat</w:t>
      </w:r>
      <w:r w:rsidR="0092707B">
        <w:t>a la</w:t>
      </w:r>
      <w:r w:rsidR="006F6B30">
        <w:t xml:space="preserve"> sua carne e </w:t>
      </w:r>
      <w:r w:rsidR="0092707B">
        <w:t xml:space="preserve">il </w:t>
      </w:r>
      <w:r w:rsidR="006F6B30">
        <w:t xml:space="preserve">suo Spirito. </w:t>
      </w:r>
      <w:r w:rsidR="00B42D35">
        <w:t xml:space="preserve">L’attesa del Messia. </w:t>
      </w:r>
      <w:r w:rsidR="006F6B30">
        <w:t xml:space="preserve">Si può resistere all’arroganza del potere </w:t>
      </w:r>
      <w:r w:rsidR="003100B4">
        <w:t xml:space="preserve">imparando a diventare la Parola che ascoltiamo. </w:t>
      </w:r>
      <w:r w:rsidR="00272A89">
        <w:t xml:space="preserve">Serve </w:t>
      </w:r>
      <w:r w:rsidR="00FB569D">
        <w:t>cocciutaggine.</w:t>
      </w:r>
    </w:p>
    <w:p w14:paraId="760426DE" w14:textId="3D578E8A" w:rsidR="0092707B" w:rsidRDefault="0096421A" w:rsidP="00723E29">
      <w:pPr>
        <w:spacing w:line="360" w:lineRule="auto"/>
        <w:ind w:firstLine="709"/>
        <w:jc w:val="both"/>
      </w:pPr>
      <w:r>
        <w:t>Gesù risponde</w:t>
      </w:r>
      <w:r w:rsidR="00FB569D">
        <w:t xml:space="preserve"> al</w:t>
      </w:r>
      <w:r w:rsidR="00DF08DE">
        <w:t>la domanda</w:t>
      </w:r>
      <w:r>
        <w:t xml:space="preserve">. Ed è </w:t>
      </w:r>
      <w:r w:rsidR="00DF08DE">
        <w:t>quel suo</w:t>
      </w:r>
      <w:r>
        <w:t xml:space="preserve"> modo di rispondere a rassicurar</w:t>
      </w:r>
      <w:r w:rsidR="00DF08DE">
        <w:t>e</w:t>
      </w:r>
      <w:r>
        <w:t xml:space="preserve"> il Battista perché quello che </w:t>
      </w:r>
      <w:r w:rsidR="00DF08DE">
        <w:t xml:space="preserve">Gesù </w:t>
      </w:r>
      <w:r>
        <w:t xml:space="preserve">fa è: </w:t>
      </w:r>
      <w:r w:rsidR="00DF08DE">
        <w:t>danzare</w:t>
      </w:r>
      <w:r w:rsidR="00DF1EBE">
        <w:t xml:space="preserve"> contro il potere, </w:t>
      </w:r>
      <w:r w:rsidR="00DF08DE">
        <w:t xml:space="preserve">canta </w:t>
      </w:r>
      <w:r w:rsidR="00DF1EBE">
        <w:t>un elenco di cose che i potenti non possono fare</w:t>
      </w:r>
      <w:r w:rsidR="00D46DD9">
        <w:t xml:space="preserve">, non riescono, </w:t>
      </w:r>
      <w:r w:rsidR="00DF1EBE">
        <w:t>non vogliono fare. Un</w:t>
      </w:r>
      <w:r w:rsidR="003D6C4E">
        <w:t xml:space="preserve"> canto che è </w:t>
      </w:r>
      <w:r w:rsidR="00A21F74">
        <w:t xml:space="preserve">derisione del potente </w:t>
      </w:r>
      <w:r w:rsidR="008A29E0">
        <w:t>(</w:t>
      </w:r>
      <w:r w:rsidR="00A21F74">
        <w:t>e</w:t>
      </w:r>
      <w:r w:rsidR="008A29E0">
        <w:t xml:space="preserve"> in verità</w:t>
      </w:r>
      <w:r w:rsidR="00A21F74">
        <w:t xml:space="preserve"> già</w:t>
      </w:r>
      <w:r w:rsidR="008A29E0">
        <w:t xml:space="preserve"> sua</w:t>
      </w:r>
      <w:r w:rsidR="00A21F74">
        <w:t xml:space="preserve"> epigrafe </w:t>
      </w:r>
      <w:r w:rsidR="00D33E12">
        <w:t>per la croce</w:t>
      </w:r>
      <w:r w:rsidR="008A29E0">
        <w:t>)</w:t>
      </w:r>
      <w:r w:rsidR="00D33E12">
        <w:t xml:space="preserve">. Ma il Battista capisce, adesso può capire, quello che verrà dopo di lui non è il potente </w:t>
      </w:r>
      <w:r w:rsidR="008A29E0">
        <w:t xml:space="preserve">che taglia alla radice la vita </w:t>
      </w:r>
      <w:r w:rsidR="00D33E12">
        <w:t>ma l’antidoto definitivo ad ogni potere, ad ogni abuso di potere</w:t>
      </w:r>
      <w:r w:rsidR="008A29E0">
        <w:t>.</w:t>
      </w:r>
    </w:p>
    <w:p w14:paraId="4552E96D" w14:textId="56BA95A9" w:rsidR="00D33E12" w:rsidRDefault="00D33E12" w:rsidP="00723E29">
      <w:pPr>
        <w:spacing w:line="360" w:lineRule="auto"/>
        <w:ind w:firstLine="709"/>
        <w:jc w:val="both"/>
      </w:pPr>
      <w:r>
        <w:t xml:space="preserve">Così ride in faccia </w:t>
      </w:r>
      <w:r w:rsidR="00D74A65">
        <w:t>ai potenti Gesù</w:t>
      </w:r>
      <w:r w:rsidR="00DA52D3">
        <w:t xml:space="preserve"> </w:t>
      </w:r>
      <w:r w:rsidR="00236001" w:rsidRPr="00236001">
        <w:rPr>
          <w:i/>
          <w:iCs/>
        </w:rPr>
        <w:t xml:space="preserve">“I ciechi riacquistano la </w:t>
      </w:r>
      <w:proofErr w:type="gramStart"/>
      <w:r w:rsidR="00236001" w:rsidRPr="00236001">
        <w:rPr>
          <w:i/>
          <w:iCs/>
        </w:rPr>
        <w:t>vista”…</w:t>
      </w:r>
      <w:proofErr w:type="gramEnd"/>
    </w:p>
    <w:p w14:paraId="75A5868D" w14:textId="796AE25C" w:rsidR="00D74A65" w:rsidRDefault="00B1368D" w:rsidP="00723E29">
      <w:pPr>
        <w:spacing w:line="360" w:lineRule="auto"/>
        <w:ind w:firstLine="709"/>
        <w:jc w:val="both"/>
      </w:pPr>
      <w:r>
        <w:t xml:space="preserve">Regalando </w:t>
      </w:r>
      <w:r w:rsidR="00F7587D">
        <w:t>occhi nuovi mentre il potere prevede solo cieca obbedienza.</w:t>
      </w:r>
    </w:p>
    <w:p w14:paraId="71AEF3E7" w14:textId="0B75976E" w:rsidR="00894A48" w:rsidRDefault="00D32B39" w:rsidP="00723E29">
      <w:pPr>
        <w:spacing w:line="360" w:lineRule="auto"/>
        <w:ind w:firstLine="709"/>
        <w:jc w:val="both"/>
      </w:pPr>
      <w:r>
        <w:t xml:space="preserve">Regalando cammini inediti mentre i potenti pretendono </w:t>
      </w:r>
      <w:r w:rsidR="0014667A">
        <w:t>marce</w:t>
      </w:r>
      <w:r w:rsidR="00894A48">
        <w:t xml:space="preserve"> ordin</w:t>
      </w:r>
      <w:r w:rsidR="0014667A">
        <w:t>ate</w:t>
      </w:r>
      <w:r w:rsidR="00894A48">
        <w:t>.</w:t>
      </w:r>
    </w:p>
    <w:p w14:paraId="2C1B21F4" w14:textId="27F25DE4" w:rsidR="00931A54" w:rsidRDefault="00EA0BE4" w:rsidP="00723E29">
      <w:pPr>
        <w:spacing w:line="360" w:lineRule="auto"/>
        <w:ind w:firstLine="709"/>
        <w:jc w:val="both"/>
      </w:pPr>
      <w:r>
        <w:t xml:space="preserve">Regalando </w:t>
      </w:r>
      <w:r w:rsidR="00035729">
        <w:t>spazio per tutti quando i poteri inventano nuove lebbre</w:t>
      </w:r>
      <w:r w:rsidR="00B845A8">
        <w:t xml:space="preserve"> ogni giorno (per permettere ai poveri di</w:t>
      </w:r>
      <w:r w:rsidR="00931A54">
        <w:t xml:space="preserve"> incolpare altri poveri).</w:t>
      </w:r>
    </w:p>
    <w:p w14:paraId="18D2A041" w14:textId="77777777" w:rsidR="00693F20" w:rsidRDefault="00035729" w:rsidP="00723E29">
      <w:pPr>
        <w:spacing w:line="360" w:lineRule="auto"/>
        <w:ind w:firstLine="709"/>
        <w:jc w:val="both"/>
      </w:pPr>
      <w:r>
        <w:t xml:space="preserve"> </w:t>
      </w:r>
      <w:r w:rsidR="00F92951">
        <w:t>Regalando parole e suoni da ascoltare</w:t>
      </w:r>
      <w:r w:rsidR="00991AA5">
        <w:t xml:space="preserve"> mentre i potenti fanno rumore</w:t>
      </w:r>
      <w:r w:rsidR="00693F20">
        <w:t>.</w:t>
      </w:r>
    </w:p>
    <w:p w14:paraId="621E63AD" w14:textId="77777777" w:rsidR="00663BFA" w:rsidRDefault="00663BFA" w:rsidP="00723E29">
      <w:pPr>
        <w:spacing w:line="360" w:lineRule="auto"/>
        <w:ind w:firstLine="709"/>
        <w:jc w:val="both"/>
      </w:pPr>
      <w:r>
        <w:t>Regalando seconde, terze, infinite possibilità di rinascita mentre il potente ordina la morte degli oppositori.</w:t>
      </w:r>
    </w:p>
    <w:p w14:paraId="09E5FB20" w14:textId="77777777" w:rsidR="00947062" w:rsidRDefault="00947062" w:rsidP="00723E29">
      <w:pPr>
        <w:spacing w:line="360" w:lineRule="auto"/>
        <w:ind w:firstLine="709"/>
        <w:jc w:val="both"/>
      </w:pPr>
      <w:r>
        <w:t>Parlando con i poveri e annunciando loro la buona notizia mentre il potente i poveri li illude, li conta, li usa.</w:t>
      </w:r>
    </w:p>
    <w:p w14:paraId="5070C17E" w14:textId="77777777" w:rsidR="004A6493" w:rsidRDefault="00CB4088" w:rsidP="00723E29">
      <w:pPr>
        <w:spacing w:line="360" w:lineRule="auto"/>
        <w:ind w:firstLine="709"/>
        <w:jc w:val="both"/>
      </w:pPr>
      <w:r>
        <w:t xml:space="preserve">Diventano scandalo al potente perché non può esserci </w:t>
      </w:r>
      <w:r w:rsidR="004A6493">
        <w:t>Vangelo senza libertà.</w:t>
      </w:r>
    </w:p>
    <w:p w14:paraId="31D04C1E" w14:textId="357F3602" w:rsidR="00723E29" w:rsidRDefault="00A96B50" w:rsidP="00723E29">
      <w:pPr>
        <w:spacing w:line="360" w:lineRule="auto"/>
        <w:jc w:val="both"/>
      </w:pPr>
      <w:r>
        <w:t xml:space="preserve">Il Battista capisce, </w:t>
      </w:r>
      <w:r w:rsidR="00B56C96">
        <w:t>riconosce il suono, comprende benissimo che non verrà il Messia a toglierlo dal carcere, a rimetterlo in libertà perché lui libero lo è già. Ha imparato un giorno alla volta, prima</w:t>
      </w:r>
      <w:r w:rsidR="00EC506A">
        <w:t>,</w:t>
      </w:r>
      <w:r w:rsidR="00B56C96">
        <w:t xml:space="preserve"> nel deserto quando </w:t>
      </w:r>
      <w:r w:rsidR="00B41BA9">
        <w:t xml:space="preserve">è riuscito a rimanere fedele a </w:t>
      </w:r>
      <w:proofErr w:type="gramStart"/>
      <w:r w:rsidR="00B41BA9">
        <w:t>se</w:t>
      </w:r>
      <w:proofErr w:type="gramEnd"/>
      <w:r w:rsidR="00B41BA9">
        <w:t xml:space="preserve"> stesso e a Dio e non si è fatto </w:t>
      </w:r>
      <w:r w:rsidR="000256BA">
        <w:t xml:space="preserve">illudere dai venti del potere. </w:t>
      </w:r>
      <w:r w:rsidR="00502912">
        <w:t xml:space="preserve">Ha imparato stando fuori, lontano dai palazzi, lontano dai vestiti del ruolo. Ma ha capito, ha capito davvero solo lì, in carcere. Ha capito che non aveva bisogno di essere liberato perché </w:t>
      </w:r>
      <w:r w:rsidR="00723E29">
        <w:t>il piccolo Giovanni era ormai libero per sempre.</w:t>
      </w:r>
      <w:bookmarkStart w:id="0" w:name="_GoBack"/>
      <w:bookmarkEnd w:id="0"/>
    </w:p>
    <w:p w14:paraId="50A01B37" w14:textId="2E7F6FF2" w:rsidR="00F7587D" w:rsidRDefault="00723E29" w:rsidP="00723E29">
      <w:pPr>
        <w:spacing w:line="360" w:lineRule="auto"/>
        <w:jc w:val="both"/>
      </w:pPr>
      <w:r>
        <w:t>E una risata sale dal carcere di Gerusalemme.</w:t>
      </w:r>
      <w:r w:rsidR="00F92951">
        <w:t xml:space="preserve"> </w:t>
      </w:r>
    </w:p>
    <w:p w14:paraId="70A9656C" w14:textId="20490AB8" w:rsidR="009C0A2B" w:rsidRPr="00C92E9C" w:rsidRDefault="009C0A2B" w:rsidP="004C3B13">
      <w:pPr>
        <w:spacing w:line="336" w:lineRule="auto"/>
        <w:ind w:firstLine="709"/>
        <w:jc w:val="both"/>
      </w:pPr>
    </w:p>
    <w:sectPr w:rsidR="009C0A2B" w:rsidRPr="00C92E9C" w:rsidSect="008C04C1">
      <w:pgSz w:w="11906" w:h="16838"/>
      <w:pgMar w:top="993"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678"/>
    <w:rsid w:val="000105DA"/>
    <w:rsid w:val="00014905"/>
    <w:rsid w:val="00016902"/>
    <w:rsid w:val="000174B2"/>
    <w:rsid w:val="00020086"/>
    <w:rsid w:val="0002126E"/>
    <w:rsid w:val="000256BA"/>
    <w:rsid w:val="000313DE"/>
    <w:rsid w:val="00031601"/>
    <w:rsid w:val="00035729"/>
    <w:rsid w:val="00041EAD"/>
    <w:rsid w:val="00046A6D"/>
    <w:rsid w:val="0005049F"/>
    <w:rsid w:val="000514A1"/>
    <w:rsid w:val="00054D0C"/>
    <w:rsid w:val="0007625F"/>
    <w:rsid w:val="0008481D"/>
    <w:rsid w:val="00086E3D"/>
    <w:rsid w:val="0008790D"/>
    <w:rsid w:val="00090B0E"/>
    <w:rsid w:val="00096A6B"/>
    <w:rsid w:val="000A09B0"/>
    <w:rsid w:val="000A33AD"/>
    <w:rsid w:val="000A4372"/>
    <w:rsid w:val="000B177A"/>
    <w:rsid w:val="000B1F98"/>
    <w:rsid w:val="000B2F1E"/>
    <w:rsid w:val="000B420C"/>
    <w:rsid w:val="000B4296"/>
    <w:rsid w:val="000B7089"/>
    <w:rsid w:val="000C2201"/>
    <w:rsid w:val="000C2265"/>
    <w:rsid w:val="000C3420"/>
    <w:rsid w:val="000C434A"/>
    <w:rsid w:val="000D78FA"/>
    <w:rsid w:val="000E03A9"/>
    <w:rsid w:val="000E0A33"/>
    <w:rsid w:val="000E32CD"/>
    <w:rsid w:val="000E48DC"/>
    <w:rsid w:val="000E760F"/>
    <w:rsid w:val="000F17DB"/>
    <w:rsid w:val="000F7FC7"/>
    <w:rsid w:val="00104E94"/>
    <w:rsid w:val="0010526C"/>
    <w:rsid w:val="00117D28"/>
    <w:rsid w:val="00122A30"/>
    <w:rsid w:val="00123E19"/>
    <w:rsid w:val="00127614"/>
    <w:rsid w:val="0013184E"/>
    <w:rsid w:val="00133D82"/>
    <w:rsid w:val="00134F4B"/>
    <w:rsid w:val="00136D3A"/>
    <w:rsid w:val="0014159D"/>
    <w:rsid w:val="00142D81"/>
    <w:rsid w:val="00142F86"/>
    <w:rsid w:val="0014667A"/>
    <w:rsid w:val="00150377"/>
    <w:rsid w:val="00150ED7"/>
    <w:rsid w:val="001622DF"/>
    <w:rsid w:val="00182F0F"/>
    <w:rsid w:val="00190D06"/>
    <w:rsid w:val="00192C93"/>
    <w:rsid w:val="001B33AF"/>
    <w:rsid w:val="001C6604"/>
    <w:rsid w:val="001D16A4"/>
    <w:rsid w:val="001D67C7"/>
    <w:rsid w:val="001E698F"/>
    <w:rsid w:val="001E74A0"/>
    <w:rsid w:val="001F0ABE"/>
    <w:rsid w:val="001F5371"/>
    <w:rsid w:val="001F6EF7"/>
    <w:rsid w:val="001F7570"/>
    <w:rsid w:val="00210420"/>
    <w:rsid w:val="00211B22"/>
    <w:rsid w:val="00211DBF"/>
    <w:rsid w:val="002122EB"/>
    <w:rsid w:val="0021407D"/>
    <w:rsid w:val="002213A7"/>
    <w:rsid w:val="00224A1B"/>
    <w:rsid w:val="002306F7"/>
    <w:rsid w:val="00234AD6"/>
    <w:rsid w:val="00235E8C"/>
    <w:rsid w:val="00236001"/>
    <w:rsid w:val="00237A2D"/>
    <w:rsid w:val="00240950"/>
    <w:rsid w:val="00245AEA"/>
    <w:rsid w:val="00251D9D"/>
    <w:rsid w:val="00257B0F"/>
    <w:rsid w:val="002602C8"/>
    <w:rsid w:val="00270DE0"/>
    <w:rsid w:val="00272A89"/>
    <w:rsid w:val="0027686E"/>
    <w:rsid w:val="00282E4A"/>
    <w:rsid w:val="00283A94"/>
    <w:rsid w:val="00283D0A"/>
    <w:rsid w:val="00291853"/>
    <w:rsid w:val="002950FB"/>
    <w:rsid w:val="00297B94"/>
    <w:rsid w:val="00297D0F"/>
    <w:rsid w:val="002A3D3F"/>
    <w:rsid w:val="002A4AB6"/>
    <w:rsid w:val="002A6139"/>
    <w:rsid w:val="002A6949"/>
    <w:rsid w:val="002B196C"/>
    <w:rsid w:val="002B48CC"/>
    <w:rsid w:val="002C028D"/>
    <w:rsid w:val="002C308B"/>
    <w:rsid w:val="002C7031"/>
    <w:rsid w:val="002D1923"/>
    <w:rsid w:val="002D1C8D"/>
    <w:rsid w:val="002D4974"/>
    <w:rsid w:val="002D5C9E"/>
    <w:rsid w:val="002E306D"/>
    <w:rsid w:val="002E5F2B"/>
    <w:rsid w:val="003049AE"/>
    <w:rsid w:val="00307EE4"/>
    <w:rsid w:val="003100B4"/>
    <w:rsid w:val="003145DA"/>
    <w:rsid w:val="00314EE0"/>
    <w:rsid w:val="003168DA"/>
    <w:rsid w:val="003221FB"/>
    <w:rsid w:val="00324105"/>
    <w:rsid w:val="0033234C"/>
    <w:rsid w:val="0033319E"/>
    <w:rsid w:val="00334E29"/>
    <w:rsid w:val="00340DBD"/>
    <w:rsid w:val="00355F67"/>
    <w:rsid w:val="00362F30"/>
    <w:rsid w:val="00372236"/>
    <w:rsid w:val="00382F84"/>
    <w:rsid w:val="00394B53"/>
    <w:rsid w:val="00395DA3"/>
    <w:rsid w:val="0039660F"/>
    <w:rsid w:val="003A0B64"/>
    <w:rsid w:val="003B48F2"/>
    <w:rsid w:val="003B4AD0"/>
    <w:rsid w:val="003B6FEB"/>
    <w:rsid w:val="003C032E"/>
    <w:rsid w:val="003C06F4"/>
    <w:rsid w:val="003C40DC"/>
    <w:rsid w:val="003D0251"/>
    <w:rsid w:val="003D442E"/>
    <w:rsid w:val="003D5404"/>
    <w:rsid w:val="003D6C4E"/>
    <w:rsid w:val="003D7FD8"/>
    <w:rsid w:val="003E1238"/>
    <w:rsid w:val="003E2B31"/>
    <w:rsid w:val="003E5657"/>
    <w:rsid w:val="003F2565"/>
    <w:rsid w:val="004157A1"/>
    <w:rsid w:val="00415DEE"/>
    <w:rsid w:val="00424D66"/>
    <w:rsid w:val="00426249"/>
    <w:rsid w:val="00426D59"/>
    <w:rsid w:val="00427FC9"/>
    <w:rsid w:val="00435F2E"/>
    <w:rsid w:val="004448DC"/>
    <w:rsid w:val="0045013D"/>
    <w:rsid w:val="00463CCB"/>
    <w:rsid w:val="004641BF"/>
    <w:rsid w:val="004665C4"/>
    <w:rsid w:val="004717C7"/>
    <w:rsid w:val="00473279"/>
    <w:rsid w:val="00481C5C"/>
    <w:rsid w:val="00485C96"/>
    <w:rsid w:val="0049275E"/>
    <w:rsid w:val="004A1C5E"/>
    <w:rsid w:val="004A1D72"/>
    <w:rsid w:val="004A210E"/>
    <w:rsid w:val="004A294B"/>
    <w:rsid w:val="004A39FA"/>
    <w:rsid w:val="004A591C"/>
    <w:rsid w:val="004A6493"/>
    <w:rsid w:val="004B32AA"/>
    <w:rsid w:val="004B5174"/>
    <w:rsid w:val="004C041D"/>
    <w:rsid w:val="004C3B13"/>
    <w:rsid w:val="004C7140"/>
    <w:rsid w:val="004D6F51"/>
    <w:rsid w:val="004D76CF"/>
    <w:rsid w:val="004E162D"/>
    <w:rsid w:val="004E3648"/>
    <w:rsid w:val="004E402C"/>
    <w:rsid w:val="004E7EDB"/>
    <w:rsid w:val="004F208D"/>
    <w:rsid w:val="004F6104"/>
    <w:rsid w:val="00502912"/>
    <w:rsid w:val="00515F5C"/>
    <w:rsid w:val="00522F05"/>
    <w:rsid w:val="00525D66"/>
    <w:rsid w:val="0053605B"/>
    <w:rsid w:val="005402E2"/>
    <w:rsid w:val="0056455F"/>
    <w:rsid w:val="005659D8"/>
    <w:rsid w:val="00584E41"/>
    <w:rsid w:val="0059254A"/>
    <w:rsid w:val="005965E4"/>
    <w:rsid w:val="00597004"/>
    <w:rsid w:val="005A1F3F"/>
    <w:rsid w:val="005A43BB"/>
    <w:rsid w:val="005B0D57"/>
    <w:rsid w:val="005B19B5"/>
    <w:rsid w:val="005B245F"/>
    <w:rsid w:val="005B6192"/>
    <w:rsid w:val="005C0418"/>
    <w:rsid w:val="005C6103"/>
    <w:rsid w:val="005D127B"/>
    <w:rsid w:val="005D55E9"/>
    <w:rsid w:val="005E0E73"/>
    <w:rsid w:val="005E7281"/>
    <w:rsid w:val="006011D9"/>
    <w:rsid w:val="006020F9"/>
    <w:rsid w:val="00603509"/>
    <w:rsid w:val="00610412"/>
    <w:rsid w:val="0061646D"/>
    <w:rsid w:val="00626A44"/>
    <w:rsid w:val="00632390"/>
    <w:rsid w:val="00646AF3"/>
    <w:rsid w:val="00653836"/>
    <w:rsid w:val="00654649"/>
    <w:rsid w:val="006553B5"/>
    <w:rsid w:val="00663BFA"/>
    <w:rsid w:val="006644A9"/>
    <w:rsid w:val="006674F2"/>
    <w:rsid w:val="00667A77"/>
    <w:rsid w:val="00671307"/>
    <w:rsid w:val="006805B3"/>
    <w:rsid w:val="00680ED1"/>
    <w:rsid w:val="00683815"/>
    <w:rsid w:val="0068483C"/>
    <w:rsid w:val="006864EA"/>
    <w:rsid w:val="006912F9"/>
    <w:rsid w:val="00692F8D"/>
    <w:rsid w:val="00693F20"/>
    <w:rsid w:val="00696B41"/>
    <w:rsid w:val="006A22BE"/>
    <w:rsid w:val="006A2CDD"/>
    <w:rsid w:val="006A3EB7"/>
    <w:rsid w:val="006A6F8F"/>
    <w:rsid w:val="006A7423"/>
    <w:rsid w:val="006B345D"/>
    <w:rsid w:val="006B3CD3"/>
    <w:rsid w:val="006B4E1F"/>
    <w:rsid w:val="006B66D1"/>
    <w:rsid w:val="006B7911"/>
    <w:rsid w:val="006D6E3B"/>
    <w:rsid w:val="006E5F9F"/>
    <w:rsid w:val="006E6376"/>
    <w:rsid w:val="006F197A"/>
    <w:rsid w:val="006F3A00"/>
    <w:rsid w:val="006F4CBB"/>
    <w:rsid w:val="006F5310"/>
    <w:rsid w:val="006F6B30"/>
    <w:rsid w:val="006F7F82"/>
    <w:rsid w:val="007015F2"/>
    <w:rsid w:val="00703705"/>
    <w:rsid w:val="00711082"/>
    <w:rsid w:val="007157BC"/>
    <w:rsid w:val="00723485"/>
    <w:rsid w:val="00723E29"/>
    <w:rsid w:val="0072430F"/>
    <w:rsid w:val="00726DDA"/>
    <w:rsid w:val="00727932"/>
    <w:rsid w:val="007313B3"/>
    <w:rsid w:val="007321F9"/>
    <w:rsid w:val="00736052"/>
    <w:rsid w:val="00736A96"/>
    <w:rsid w:val="00740516"/>
    <w:rsid w:val="007571ED"/>
    <w:rsid w:val="00757204"/>
    <w:rsid w:val="00770BD3"/>
    <w:rsid w:val="00772AB3"/>
    <w:rsid w:val="00784C27"/>
    <w:rsid w:val="0079179E"/>
    <w:rsid w:val="007974BB"/>
    <w:rsid w:val="00797E4E"/>
    <w:rsid w:val="007A692C"/>
    <w:rsid w:val="007B04F2"/>
    <w:rsid w:val="007B56AB"/>
    <w:rsid w:val="007C1CB9"/>
    <w:rsid w:val="007C1DAD"/>
    <w:rsid w:val="007C6A85"/>
    <w:rsid w:val="007C6B07"/>
    <w:rsid w:val="007D5DA0"/>
    <w:rsid w:val="007E2867"/>
    <w:rsid w:val="007E3585"/>
    <w:rsid w:val="007F044A"/>
    <w:rsid w:val="007F0C39"/>
    <w:rsid w:val="007F649F"/>
    <w:rsid w:val="00802749"/>
    <w:rsid w:val="008030DE"/>
    <w:rsid w:val="0080378F"/>
    <w:rsid w:val="008068E7"/>
    <w:rsid w:val="00806A71"/>
    <w:rsid w:val="008074D9"/>
    <w:rsid w:val="00810648"/>
    <w:rsid w:val="0081180D"/>
    <w:rsid w:val="008121A8"/>
    <w:rsid w:val="008127D8"/>
    <w:rsid w:val="00824330"/>
    <w:rsid w:val="0082451F"/>
    <w:rsid w:val="008306F1"/>
    <w:rsid w:val="008370E1"/>
    <w:rsid w:val="00837768"/>
    <w:rsid w:val="008404A6"/>
    <w:rsid w:val="00840BBC"/>
    <w:rsid w:val="008531C6"/>
    <w:rsid w:val="00855C13"/>
    <w:rsid w:val="0086164E"/>
    <w:rsid w:val="00867AFF"/>
    <w:rsid w:val="00867CE2"/>
    <w:rsid w:val="00873D46"/>
    <w:rsid w:val="00884498"/>
    <w:rsid w:val="008871F3"/>
    <w:rsid w:val="008922FC"/>
    <w:rsid w:val="00894047"/>
    <w:rsid w:val="00894A48"/>
    <w:rsid w:val="008978BF"/>
    <w:rsid w:val="008A29E0"/>
    <w:rsid w:val="008A69B6"/>
    <w:rsid w:val="008B7253"/>
    <w:rsid w:val="008B7B5F"/>
    <w:rsid w:val="008B7F8C"/>
    <w:rsid w:val="008C04C1"/>
    <w:rsid w:val="008C1C58"/>
    <w:rsid w:val="008C68B2"/>
    <w:rsid w:val="008D1F0C"/>
    <w:rsid w:val="008D4821"/>
    <w:rsid w:val="008D64F3"/>
    <w:rsid w:val="008E395F"/>
    <w:rsid w:val="008E5508"/>
    <w:rsid w:val="008E6C3D"/>
    <w:rsid w:val="008E7E45"/>
    <w:rsid w:val="008F6123"/>
    <w:rsid w:val="008F6728"/>
    <w:rsid w:val="00902435"/>
    <w:rsid w:val="009040A1"/>
    <w:rsid w:val="009045D4"/>
    <w:rsid w:val="009132C2"/>
    <w:rsid w:val="0092158C"/>
    <w:rsid w:val="0092707B"/>
    <w:rsid w:val="0092791C"/>
    <w:rsid w:val="009315FD"/>
    <w:rsid w:val="00931A54"/>
    <w:rsid w:val="00935B9C"/>
    <w:rsid w:val="009362A0"/>
    <w:rsid w:val="009363CD"/>
    <w:rsid w:val="009379A8"/>
    <w:rsid w:val="00940BD6"/>
    <w:rsid w:val="00942205"/>
    <w:rsid w:val="00946748"/>
    <w:rsid w:val="00947062"/>
    <w:rsid w:val="00950AAF"/>
    <w:rsid w:val="0095189B"/>
    <w:rsid w:val="00953050"/>
    <w:rsid w:val="00963769"/>
    <w:rsid w:val="0096421A"/>
    <w:rsid w:val="00964AA6"/>
    <w:rsid w:val="00967C9A"/>
    <w:rsid w:val="0098441D"/>
    <w:rsid w:val="0098533D"/>
    <w:rsid w:val="00987F31"/>
    <w:rsid w:val="0099070E"/>
    <w:rsid w:val="00991AA5"/>
    <w:rsid w:val="009A4505"/>
    <w:rsid w:val="009A5D45"/>
    <w:rsid w:val="009A6275"/>
    <w:rsid w:val="009B1E50"/>
    <w:rsid w:val="009B2C9E"/>
    <w:rsid w:val="009B3830"/>
    <w:rsid w:val="009B4D53"/>
    <w:rsid w:val="009B511A"/>
    <w:rsid w:val="009C0A2B"/>
    <w:rsid w:val="009C4A1C"/>
    <w:rsid w:val="009D06C7"/>
    <w:rsid w:val="009D6B2C"/>
    <w:rsid w:val="009E222D"/>
    <w:rsid w:val="009E4017"/>
    <w:rsid w:val="009F102F"/>
    <w:rsid w:val="009F1FB9"/>
    <w:rsid w:val="009F45D6"/>
    <w:rsid w:val="009F52E7"/>
    <w:rsid w:val="009F57B4"/>
    <w:rsid w:val="00A04EC9"/>
    <w:rsid w:val="00A123BE"/>
    <w:rsid w:val="00A15C7B"/>
    <w:rsid w:val="00A16ACE"/>
    <w:rsid w:val="00A20B31"/>
    <w:rsid w:val="00A21F74"/>
    <w:rsid w:val="00A242A9"/>
    <w:rsid w:val="00A2455C"/>
    <w:rsid w:val="00A24D6D"/>
    <w:rsid w:val="00A32759"/>
    <w:rsid w:val="00A36DAA"/>
    <w:rsid w:val="00A42C66"/>
    <w:rsid w:val="00A475B6"/>
    <w:rsid w:val="00A51A33"/>
    <w:rsid w:val="00A558E0"/>
    <w:rsid w:val="00A55B0A"/>
    <w:rsid w:val="00A574A1"/>
    <w:rsid w:val="00A57694"/>
    <w:rsid w:val="00A601E3"/>
    <w:rsid w:val="00A602D6"/>
    <w:rsid w:val="00A64A70"/>
    <w:rsid w:val="00A67715"/>
    <w:rsid w:val="00A710C8"/>
    <w:rsid w:val="00A7176F"/>
    <w:rsid w:val="00A744E4"/>
    <w:rsid w:val="00A75EA7"/>
    <w:rsid w:val="00A77468"/>
    <w:rsid w:val="00A868AE"/>
    <w:rsid w:val="00A86C4D"/>
    <w:rsid w:val="00A96B50"/>
    <w:rsid w:val="00A9710A"/>
    <w:rsid w:val="00AA16EC"/>
    <w:rsid w:val="00AA16FF"/>
    <w:rsid w:val="00AA2AFE"/>
    <w:rsid w:val="00AA37EA"/>
    <w:rsid w:val="00AA3D71"/>
    <w:rsid w:val="00AA488A"/>
    <w:rsid w:val="00AA56C4"/>
    <w:rsid w:val="00AA5962"/>
    <w:rsid w:val="00AB3195"/>
    <w:rsid w:val="00AB5408"/>
    <w:rsid w:val="00AC015D"/>
    <w:rsid w:val="00AC4105"/>
    <w:rsid w:val="00AE1E94"/>
    <w:rsid w:val="00AE388B"/>
    <w:rsid w:val="00AE3BF0"/>
    <w:rsid w:val="00AE5FD8"/>
    <w:rsid w:val="00B04919"/>
    <w:rsid w:val="00B1368D"/>
    <w:rsid w:val="00B151AD"/>
    <w:rsid w:val="00B23FC2"/>
    <w:rsid w:val="00B300EE"/>
    <w:rsid w:val="00B3570E"/>
    <w:rsid w:val="00B40BE1"/>
    <w:rsid w:val="00B41BA9"/>
    <w:rsid w:val="00B42D35"/>
    <w:rsid w:val="00B51232"/>
    <w:rsid w:val="00B548D4"/>
    <w:rsid w:val="00B56C96"/>
    <w:rsid w:val="00B6048F"/>
    <w:rsid w:val="00B60618"/>
    <w:rsid w:val="00B63E2D"/>
    <w:rsid w:val="00B654D1"/>
    <w:rsid w:val="00B65E9C"/>
    <w:rsid w:val="00B66DCE"/>
    <w:rsid w:val="00B71218"/>
    <w:rsid w:val="00B721DB"/>
    <w:rsid w:val="00B74CAC"/>
    <w:rsid w:val="00B845A8"/>
    <w:rsid w:val="00B84C9E"/>
    <w:rsid w:val="00BA0F64"/>
    <w:rsid w:val="00BA5B3C"/>
    <w:rsid w:val="00BC0535"/>
    <w:rsid w:val="00BC09A5"/>
    <w:rsid w:val="00BC1313"/>
    <w:rsid w:val="00BC42F6"/>
    <w:rsid w:val="00BD29D2"/>
    <w:rsid w:val="00BE01B2"/>
    <w:rsid w:val="00BE3F2F"/>
    <w:rsid w:val="00BF0ADD"/>
    <w:rsid w:val="00C036F3"/>
    <w:rsid w:val="00C0422D"/>
    <w:rsid w:val="00C07655"/>
    <w:rsid w:val="00C1007F"/>
    <w:rsid w:val="00C11F6D"/>
    <w:rsid w:val="00C130B8"/>
    <w:rsid w:val="00C17561"/>
    <w:rsid w:val="00C262B5"/>
    <w:rsid w:val="00C3164E"/>
    <w:rsid w:val="00C3489B"/>
    <w:rsid w:val="00C3540D"/>
    <w:rsid w:val="00C615AF"/>
    <w:rsid w:val="00C62AB6"/>
    <w:rsid w:val="00C7170E"/>
    <w:rsid w:val="00C73803"/>
    <w:rsid w:val="00C77B00"/>
    <w:rsid w:val="00C80225"/>
    <w:rsid w:val="00C83D27"/>
    <w:rsid w:val="00C85029"/>
    <w:rsid w:val="00C8690C"/>
    <w:rsid w:val="00C92E9C"/>
    <w:rsid w:val="00C9638C"/>
    <w:rsid w:val="00CA7746"/>
    <w:rsid w:val="00CB1167"/>
    <w:rsid w:val="00CB2D00"/>
    <w:rsid w:val="00CB3275"/>
    <w:rsid w:val="00CB4088"/>
    <w:rsid w:val="00CB730B"/>
    <w:rsid w:val="00CB7746"/>
    <w:rsid w:val="00CC3AF4"/>
    <w:rsid w:val="00CC5D8A"/>
    <w:rsid w:val="00CD494E"/>
    <w:rsid w:val="00CD5DF4"/>
    <w:rsid w:val="00CE35AA"/>
    <w:rsid w:val="00CE6D97"/>
    <w:rsid w:val="00CF3DD0"/>
    <w:rsid w:val="00D0681F"/>
    <w:rsid w:val="00D15135"/>
    <w:rsid w:val="00D17C72"/>
    <w:rsid w:val="00D227FD"/>
    <w:rsid w:val="00D24755"/>
    <w:rsid w:val="00D247E3"/>
    <w:rsid w:val="00D316E8"/>
    <w:rsid w:val="00D32B39"/>
    <w:rsid w:val="00D33E12"/>
    <w:rsid w:val="00D41402"/>
    <w:rsid w:val="00D46DD9"/>
    <w:rsid w:val="00D512B5"/>
    <w:rsid w:val="00D514F7"/>
    <w:rsid w:val="00D5508D"/>
    <w:rsid w:val="00D55ECD"/>
    <w:rsid w:val="00D74A65"/>
    <w:rsid w:val="00D93ADE"/>
    <w:rsid w:val="00D94410"/>
    <w:rsid w:val="00DA27F9"/>
    <w:rsid w:val="00DA52D3"/>
    <w:rsid w:val="00DB1989"/>
    <w:rsid w:val="00DB6EFF"/>
    <w:rsid w:val="00DC03AE"/>
    <w:rsid w:val="00DC45B4"/>
    <w:rsid w:val="00DC692B"/>
    <w:rsid w:val="00DD1E29"/>
    <w:rsid w:val="00DD3993"/>
    <w:rsid w:val="00DD5406"/>
    <w:rsid w:val="00DE23B8"/>
    <w:rsid w:val="00DE2414"/>
    <w:rsid w:val="00DE524B"/>
    <w:rsid w:val="00DF08DE"/>
    <w:rsid w:val="00DF1EBE"/>
    <w:rsid w:val="00DF277E"/>
    <w:rsid w:val="00DF439F"/>
    <w:rsid w:val="00DF5E24"/>
    <w:rsid w:val="00E05102"/>
    <w:rsid w:val="00E10DA3"/>
    <w:rsid w:val="00E11350"/>
    <w:rsid w:val="00E22151"/>
    <w:rsid w:val="00E22A00"/>
    <w:rsid w:val="00E2303F"/>
    <w:rsid w:val="00E23064"/>
    <w:rsid w:val="00E24E6D"/>
    <w:rsid w:val="00E319DA"/>
    <w:rsid w:val="00E50CB9"/>
    <w:rsid w:val="00E522D0"/>
    <w:rsid w:val="00E66E1A"/>
    <w:rsid w:val="00E66F8A"/>
    <w:rsid w:val="00E67227"/>
    <w:rsid w:val="00E67F89"/>
    <w:rsid w:val="00E72CA2"/>
    <w:rsid w:val="00E73C2E"/>
    <w:rsid w:val="00E9772A"/>
    <w:rsid w:val="00EA0BE4"/>
    <w:rsid w:val="00EA38B5"/>
    <w:rsid w:val="00EA7202"/>
    <w:rsid w:val="00EB094E"/>
    <w:rsid w:val="00EB0CD5"/>
    <w:rsid w:val="00EB6D01"/>
    <w:rsid w:val="00EB7175"/>
    <w:rsid w:val="00EC506A"/>
    <w:rsid w:val="00EC5C0F"/>
    <w:rsid w:val="00EC7EEB"/>
    <w:rsid w:val="00ED154B"/>
    <w:rsid w:val="00ED304B"/>
    <w:rsid w:val="00ED3579"/>
    <w:rsid w:val="00ED62B2"/>
    <w:rsid w:val="00EE1AA4"/>
    <w:rsid w:val="00EE49A6"/>
    <w:rsid w:val="00EF561F"/>
    <w:rsid w:val="00EF7F72"/>
    <w:rsid w:val="00F03448"/>
    <w:rsid w:val="00F11762"/>
    <w:rsid w:val="00F12678"/>
    <w:rsid w:val="00F13F4D"/>
    <w:rsid w:val="00F14961"/>
    <w:rsid w:val="00F15200"/>
    <w:rsid w:val="00F17A70"/>
    <w:rsid w:val="00F2106F"/>
    <w:rsid w:val="00F23563"/>
    <w:rsid w:val="00F25059"/>
    <w:rsid w:val="00F2541C"/>
    <w:rsid w:val="00F27A03"/>
    <w:rsid w:val="00F32EA9"/>
    <w:rsid w:val="00F3315F"/>
    <w:rsid w:val="00F376AB"/>
    <w:rsid w:val="00F426C2"/>
    <w:rsid w:val="00F46CA9"/>
    <w:rsid w:val="00F5092A"/>
    <w:rsid w:val="00F5364F"/>
    <w:rsid w:val="00F544AB"/>
    <w:rsid w:val="00F555E7"/>
    <w:rsid w:val="00F55D34"/>
    <w:rsid w:val="00F60DE4"/>
    <w:rsid w:val="00F616B7"/>
    <w:rsid w:val="00F620AD"/>
    <w:rsid w:val="00F64CFD"/>
    <w:rsid w:val="00F67587"/>
    <w:rsid w:val="00F67B9D"/>
    <w:rsid w:val="00F7587D"/>
    <w:rsid w:val="00F7591F"/>
    <w:rsid w:val="00F83FA6"/>
    <w:rsid w:val="00F85C4F"/>
    <w:rsid w:val="00F92951"/>
    <w:rsid w:val="00F9783A"/>
    <w:rsid w:val="00FA00BC"/>
    <w:rsid w:val="00FA2FC4"/>
    <w:rsid w:val="00FA6C25"/>
    <w:rsid w:val="00FB1257"/>
    <w:rsid w:val="00FB1F48"/>
    <w:rsid w:val="00FB569D"/>
    <w:rsid w:val="00FB5D20"/>
    <w:rsid w:val="00FC0138"/>
    <w:rsid w:val="00FC04D6"/>
    <w:rsid w:val="00FC1E1A"/>
    <w:rsid w:val="00FC4DA4"/>
    <w:rsid w:val="00FD54E8"/>
    <w:rsid w:val="00FD55AA"/>
    <w:rsid w:val="00FD6B4D"/>
    <w:rsid w:val="00FD722E"/>
    <w:rsid w:val="00FE0E48"/>
    <w:rsid w:val="00FE17E8"/>
    <w:rsid w:val="00FE3FDB"/>
    <w:rsid w:val="00FE50C0"/>
    <w:rsid w:val="00FE6194"/>
    <w:rsid w:val="00FE6CDA"/>
    <w:rsid w:val="00FF17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A9BDCD"/>
  <w15:docId w15:val="{5A321024-8DAB-428A-8552-7A24A02B5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B6192"/>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tente\Desktop\predicazione\duemila6-7\2&#176;%20quaresima%20trasfigurazione.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AEC5C-D482-45C0-B3D6-0A593F5B1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 quaresima trasfigurazione</Template>
  <TotalTime>116</TotalTime>
  <Pages>2</Pages>
  <Words>901</Words>
  <Characters>5142</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Poi la vita si riprende tutto</vt:lpstr>
    </vt:vector>
  </TitlesOfParts>
  <Company>Utente</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Poi la vita si riprende tutto</dc:title>
  <dc:creator>Utente</dc:creator>
  <cp:lastModifiedBy>Alessandro Dehò</cp:lastModifiedBy>
  <cp:revision>124</cp:revision>
  <cp:lastPrinted>2019-11-29T16:00:00Z</cp:lastPrinted>
  <dcterms:created xsi:type="dcterms:W3CDTF">2019-12-13T14:50:00Z</dcterms:created>
  <dcterms:modified xsi:type="dcterms:W3CDTF">2019-12-14T14:26:00Z</dcterms:modified>
</cp:coreProperties>
</file>